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17" w:type="dxa"/>
        <w:tblLook w:val="00A0"/>
      </w:tblPr>
      <w:tblGrid>
        <w:gridCol w:w="3260"/>
        <w:gridCol w:w="12157"/>
      </w:tblGrid>
      <w:tr w:rsidR="00026B02" w:rsidTr="00303DAC">
        <w:tc>
          <w:tcPr>
            <w:tcW w:w="3260" w:type="dxa"/>
          </w:tcPr>
          <w:p w:rsidR="00026B02" w:rsidRPr="00303DAC" w:rsidRDefault="00026B02" w:rsidP="00303DAC">
            <w:pPr>
              <w:jc w:val="right"/>
              <w:rPr>
                <w:rFonts w:ascii="Times New Roman" w:hAnsi="Times New Roman"/>
                <w:b/>
              </w:rPr>
            </w:pPr>
            <w:r w:rsidRPr="00303DAC">
              <w:rPr>
                <w:rFonts w:ascii="Times New Roman" w:hAnsi="Times New Roman"/>
              </w:rPr>
              <w:t>.</w:t>
            </w:r>
          </w:p>
          <w:p w:rsidR="00026B02" w:rsidRPr="00303DAC" w:rsidRDefault="00026B02" w:rsidP="00303DAC">
            <w:pPr>
              <w:jc w:val="right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2157" w:type="dxa"/>
          </w:tcPr>
          <w:p w:rsidR="00026B02" w:rsidRPr="00303DAC" w:rsidRDefault="00026B02" w:rsidP="00303DAC">
            <w:pPr>
              <w:jc w:val="right"/>
              <w:rPr>
                <w:rFonts w:ascii="Times New Roman" w:hAnsi="Times New Roman"/>
              </w:rPr>
            </w:pPr>
            <w:r w:rsidRPr="00303DAC">
              <w:rPr>
                <w:rFonts w:ascii="Times New Roman" w:hAnsi="Times New Roman"/>
              </w:rPr>
              <w:t>«Утверждаю»</w:t>
            </w:r>
          </w:p>
          <w:p w:rsidR="00026B02" w:rsidRPr="00303DAC" w:rsidRDefault="00026B02" w:rsidP="00303DAC">
            <w:pPr>
              <w:jc w:val="right"/>
              <w:rPr>
                <w:rFonts w:ascii="Times New Roman" w:hAnsi="Times New Roman"/>
              </w:rPr>
            </w:pPr>
            <w:r w:rsidRPr="00303DAC">
              <w:rPr>
                <w:rFonts w:ascii="Times New Roman" w:hAnsi="Times New Roman"/>
              </w:rPr>
              <w:t xml:space="preserve">Заместитель генерального директора – главный инженер </w:t>
            </w:r>
          </w:p>
          <w:p w:rsidR="00026B02" w:rsidRPr="00303DAC" w:rsidRDefault="00026B02" w:rsidP="00303DAC">
            <w:pPr>
              <w:jc w:val="right"/>
              <w:rPr>
                <w:rFonts w:ascii="Times New Roman" w:hAnsi="Times New Roman"/>
              </w:rPr>
            </w:pPr>
            <w:r w:rsidRPr="00303DAC">
              <w:rPr>
                <w:rFonts w:ascii="Times New Roman" w:hAnsi="Times New Roman"/>
              </w:rPr>
              <w:t xml:space="preserve">ООО «СЕВАСТОПОЛЬЭНЕРГО» </w:t>
            </w:r>
          </w:p>
          <w:p w:rsidR="00026B02" w:rsidRPr="00303DAC" w:rsidRDefault="00026B02" w:rsidP="00303DAC">
            <w:pPr>
              <w:jc w:val="right"/>
              <w:rPr>
                <w:rFonts w:ascii="Times New Roman" w:hAnsi="Times New Roman"/>
              </w:rPr>
            </w:pPr>
            <w:r w:rsidRPr="00303DAC">
              <w:rPr>
                <w:rFonts w:ascii="Times New Roman" w:hAnsi="Times New Roman"/>
              </w:rPr>
              <w:t>Матвеев В.М.</w:t>
            </w:r>
          </w:p>
          <w:p w:rsidR="00026B02" w:rsidRPr="00303DAC" w:rsidRDefault="00026B02" w:rsidP="00303DAC">
            <w:pPr>
              <w:jc w:val="right"/>
              <w:rPr>
                <w:rFonts w:ascii="Times New Roman" w:hAnsi="Times New Roman"/>
                <w:b/>
              </w:rPr>
            </w:pPr>
            <w:r w:rsidRPr="00303DAC">
              <w:rPr>
                <w:rFonts w:ascii="Times New Roman" w:hAnsi="Times New Roman"/>
              </w:rPr>
              <w:t>__________2025 г.</w:t>
            </w:r>
          </w:p>
          <w:p w:rsidR="00026B02" w:rsidRPr="00303DAC" w:rsidRDefault="00026B02" w:rsidP="00303DAC">
            <w:pPr>
              <w:jc w:val="center"/>
              <w:rPr>
                <w:rFonts w:ascii="Times New Roman" w:hAnsi="Times New Roman"/>
                <w:b/>
              </w:rPr>
            </w:pPr>
          </w:p>
          <w:p w:rsidR="00026B02" w:rsidRPr="00303DAC" w:rsidRDefault="00026B02" w:rsidP="00303DAC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026B02" w:rsidRPr="005F0587" w:rsidRDefault="00026B02" w:rsidP="00345C11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924E94">
        <w:rPr>
          <w:rFonts w:ascii="Times New Roman" w:hAnsi="Times New Roman"/>
          <w:sz w:val="24"/>
          <w:szCs w:val="24"/>
        </w:rPr>
        <w:t xml:space="preserve"> </w:t>
      </w:r>
    </w:p>
    <w:p w:rsidR="00026B02" w:rsidRPr="005F0587" w:rsidRDefault="00026B02" w:rsidP="005F0587">
      <w:pPr>
        <w:jc w:val="center"/>
        <w:rPr>
          <w:rFonts w:ascii="Times New Roman" w:hAnsi="Times New Roman"/>
          <w:sz w:val="24"/>
          <w:szCs w:val="24"/>
        </w:rPr>
      </w:pPr>
    </w:p>
    <w:p w:rsidR="00026B02" w:rsidRDefault="00026B02" w:rsidP="004E731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6B02" w:rsidRPr="005F0587" w:rsidRDefault="00026B02" w:rsidP="004E731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5F0587">
        <w:rPr>
          <w:rFonts w:ascii="Times New Roman" w:hAnsi="Times New Roman"/>
          <w:b/>
          <w:sz w:val="24"/>
          <w:szCs w:val="24"/>
        </w:rPr>
        <w:t>ТЕХНИЧЕСКОЕ ЗАДАНИЕ</w:t>
      </w:r>
    </w:p>
    <w:p w:rsidR="00026B02" w:rsidRDefault="00026B02" w:rsidP="004E731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 xml:space="preserve">на поставку </w:t>
      </w:r>
      <w:r>
        <w:rPr>
          <w:rFonts w:ascii="Times New Roman" w:hAnsi="Times New Roman"/>
          <w:sz w:val="24"/>
          <w:szCs w:val="24"/>
        </w:rPr>
        <w:t>электротехнического оборудования</w:t>
      </w:r>
      <w:r w:rsidRPr="005F05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материалов </w:t>
      </w:r>
      <w:r w:rsidRPr="005F0587">
        <w:rPr>
          <w:rFonts w:ascii="Times New Roman" w:hAnsi="Times New Roman"/>
          <w:sz w:val="24"/>
          <w:szCs w:val="24"/>
        </w:rPr>
        <w:t>для нуж</w:t>
      </w:r>
      <w:r>
        <w:rPr>
          <w:rFonts w:ascii="Times New Roman" w:hAnsi="Times New Roman"/>
          <w:sz w:val="24"/>
          <w:szCs w:val="24"/>
        </w:rPr>
        <w:t>д</w:t>
      </w:r>
    </w:p>
    <w:p w:rsidR="00026B02" w:rsidRPr="005F0587" w:rsidRDefault="00026B02" w:rsidP="004E731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 xml:space="preserve">ООО «СЕВАСТОПОЛЬЭНЕРГО» на </w:t>
      </w:r>
      <w:r w:rsidRPr="00924E94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>-2026</w:t>
      </w:r>
      <w:r w:rsidRPr="00924E94">
        <w:rPr>
          <w:rFonts w:ascii="Times New Roman" w:hAnsi="Times New Roman"/>
          <w:sz w:val="24"/>
          <w:szCs w:val="24"/>
        </w:rPr>
        <w:t>г</w:t>
      </w:r>
      <w:r w:rsidRPr="005F0587">
        <w:rPr>
          <w:rFonts w:ascii="Times New Roman" w:hAnsi="Times New Roman"/>
          <w:sz w:val="24"/>
          <w:szCs w:val="24"/>
        </w:rPr>
        <w:t>.</w:t>
      </w:r>
    </w:p>
    <w:p w:rsidR="00026B02" w:rsidRPr="005F0587" w:rsidRDefault="00026B02" w:rsidP="004E731D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026B02" w:rsidRPr="005F0587" w:rsidRDefault="00026B02" w:rsidP="004E731D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26B02" w:rsidRPr="005F0587" w:rsidRDefault="00026B02" w:rsidP="004E731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F0587">
        <w:rPr>
          <w:rFonts w:ascii="Times New Roman" w:hAnsi="Times New Roman"/>
          <w:b/>
          <w:sz w:val="24"/>
          <w:szCs w:val="24"/>
        </w:rPr>
        <w:t xml:space="preserve">1.      Общие положения. </w:t>
      </w:r>
    </w:p>
    <w:p w:rsidR="00026B02" w:rsidRPr="005F0587" w:rsidRDefault="00026B02" w:rsidP="004E731D">
      <w:pPr>
        <w:spacing w:line="360" w:lineRule="auto"/>
        <w:rPr>
          <w:rFonts w:ascii="Times New Roman" w:hAnsi="Times New Roman"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>1.1    Заказчик: ООО «СЕВАСТОПОЛЬЭНЕРГО».</w:t>
      </w:r>
    </w:p>
    <w:p w:rsidR="00026B02" w:rsidRPr="005F0587" w:rsidRDefault="00026B02" w:rsidP="004E731D">
      <w:pPr>
        <w:spacing w:line="360" w:lineRule="auto"/>
        <w:rPr>
          <w:rFonts w:ascii="Times New Roman" w:hAnsi="Times New Roman"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 xml:space="preserve">1.2    Предмет закупки: </w:t>
      </w:r>
      <w:r>
        <w:rPr>
          <w:rFonts w:ascii="Times New Roman" w:hAnsi="Times New Roman"/>
          <w:sz w:val="24"/>
          <w:szCs w:val="24"/>
        </w:rPr>
        <w:t>электротехническое оборудование и материалы</w:t>
      </w:r>
      <w:r w:rsidRPr="005F0587">
        <w:rPr>
          <w:rFonts w:ascii="Times New Roman" w:hAnsi="Times New Roman"/>
          <w:sz w:val="24"/>
          <w:szCs w:val="24"/>
        </w:rPr>
        <w:t>.</w:t>
      </w:r>
    </w:p>
    <w:p w:rsidR="00026B02" w:rsidRPr="006171A3" w:rsidRDefault="00026B02" w:rsidP="004E731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 xml:space="preserve">1.3    Начальная (максимальная) цена закупки составляет  </w:t>
      </w:r>
      <w:r>
        <w:rPr>
          <w:rFonts w:ascii="Times New Roman" w:hAnsi="Times New Roman"/>
          <w:sz w:val="24"/>
          <w:szCs w:val="24"/>
        </w:rPr>
        <w:t xml:space="preserve">7 500 000 </w:t>
      </w:r>
      <w:r w:rsidRPr="008F454F">
        <w:rPr>
          <w:rFonts w:ascii="Times New Roman" w:hAnsi="Times New Roman"/>
          <w:sz w:val="24"/>
          <w:szCs w:val="24"/>
        </w:rPr>
        <w:t>рублей.</w:t>
      </w:r>
    </w:p>
    <w:p w:rsidR="00026B02" w:rsidRPr="005F0587" w:rsidRDefault="00026B02" w:rsidP="004E731D">
      <w:pPr>
        <w:spacing w:line="360" w:lineRule="auto"/>
        <w:rPr>
          <w:rFonts w:ascii="Times New Roman" w:hAnsi="Times New Roman"/>
          <w:sz w:val="24"/>
          <w:szCs w:val="24"/>
        </w:rPr>
      </w:pPr>
      <w:r w:rsidRPr="005F51EF">
        <w:rPr>
          <w:rFonts w:ascii="Times New Roman" w:hAnsi="Times New Roman"/>
          <w:sz w:val="24"/>
          <w:szCs w:val="24"/>
        </w:rPr>
        <w:t xml:space="preserve">1.4    Начальная (максимальная) сумма цен за единицу составляет </w:t>
      </w:r>
      <w:r>
        <w:rPr>
          <w:rFonts w:ascii="Times New Roman" w:hAnsi="Times New Roman"/>
          <w:sz w:val="24"/>
          <w:szCs w:val="24"/>
        </w:rPr>
        <w:t>2 061 640,21</w:t>
      </w:r>
      <w:r w:rsidRPr="008F454F">
        <w:rPr>
          <w:rFonts w:ascii="Times New Roman" w:hAnsi="Times New Roman"/>
          <w:sz w:val="24"/>
          <w:szCs w:val="24"/>
        </w:rPr>
        <w:t xml:space="preserve"> рублей.</w:t>
      </w:r>
      <w:r w:rsidRPr="005F0587">
        <w:rPr>
          <w:rFonts w:ascii="Times New Roman" w:hAnsi="Times New Roman"/>
          <w:sz w:val="24"/>
          <w:szCs w:val="24"/>
        </w:rPr>
        <w:t xml:space="preserve"> </w:t>
      </w:r>
    </w:p>
    <w:p w:rsidR="00026B02" w:rsidRPr="005F0587" w:rsidRDefault="00026B02" w:rsidP="004E731D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26B02" w:rsidRPr="005F0587" w:rsidRDefault="00026B02" w:rsidP="004E731D">
      <w:pPr>
        <w:spacing w:line="360" w:lineRule="auto"/>
        <w:rPr>
          <w:rFonts w:ascii="Times New Roman" w:hAnsi="Times New Roman"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 xml:space="preserve">2.      </w:t>
      </w:r>
      <w:r w:rsidRPr="005F0587">
        <w:rPr>
          <w:rFonts w:ascii="Times New Roman" w:hAnsi="Times New Roman"/>
          <w:b/>
          <w:sz w:val="24"/>
          <w:szCs w:val="24"/>
        </w:rPr>
        <w:t>Место, срок и условия поставки Продукции.</w:t>
      </w:r>
      <w:r w:rsidRPr="005F0587">
        <w:rPr>
          <w:rFonts w:ascii="Times New Roman" w:hAnsi="Times New Roman"/>
          <w:sz w:val="24"/>
          <w:szCs w:val="24"/>
        </w:rPr>
        <w:t xml:space="preserve"> </w:t>
      </w:r>
    </w:p>
    <w:p w:rsidR="00026B02" w:rsidRPr="005F0587" w:rsidRDefault="00026B02" w:rsidP="004E731D">
      <w:pPr>
        <w:spacing w:line="360" w:lineRule="auto"/>
        <w:rPr>
          <w:rFonts w:ascii="Times New Roman" w:hAnsi="Times New Roman"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 xml:space="preserve">2.1    Место поставки: РФ, </w:t>
      </w:r>
      <w:smartTag w:uri="urn:schemas-microsoft-com:office:smarttags" w:element="metricconverter">
        <w:smartTagPr>
          <w:attr w:name="ProductID" w:val="299040 г"/>
        </w:smartTagPr>
        <w:r w:rsidRPr="005F0587">
          <w:rPr>
            <w:rFonts w:ascii="Times New Roman" w:hAnsi="Times New Roman"/>
            <w:sz w:val="24"/>
            <w:szCs w:val="24"/>
          </w:rPr>
          <w:t>299040 г</w:t>
        </w:r>
      </w:smartTag>
      <w:r w:rsidRPr="005F0587">
        <w:rPr>
          <w:rFonts w:ascii="Times New Roman" w:hAnsi="Times New Roman"/>
          <w:sz w:val="24"/>
          <w:szCs w:val="24"/>
        </w:rPr>
        <w:t>. Севастополь, ул. Хрусталева 44.</w:t>
      </w:r>
    </w:p>
    <w:p w:rsidR="00026B02" w:rsidRPr="005F0587" w:rsidRDefault="00026B02" w:rsidP="004E731D">
      <w:pPr>
        <w:spacing w:line="360" w:lineRule="auto"/>
        <w:rPr>
          <w:rFonts w:ascii="Times New Roman" w:hAnsi="Times New Roman"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>2.2    Поставка Продукции осуществляется по Заявке Заказчика транспортом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</w:t>
      </w:r>
    </w:p>
    <w:p w:rsidR="00026B02" w:rsidRPr="005F0587" w:rsidRDefault="00026B02" w:rsidP="004E731D">
      <w:pPr>
        <w:spacing w:line="360" w:lineRule="auto"/>
        <w:rPr>
          <w:rFonts w:ascii="Times New Roman" w:hAnsi="Times New Roman"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 xml:space="preserve">2.3    Срок поставки Продукции: в течение </w:t>
      </w:r>
      <w:r>
        <w:rPr>
          <w:rFonts w:ascii="Times New Roman" w:hAnsi="Times New Roman"/>
          <w:sz w:val="24"/>
          <w:szCs w:val="24"/>
        </w:rPr>
        <w:t>7</w:t>
      </w:r>
      <w:r w:rsidRPr="005F0587">
        <w:rPr>
          <w:rFonts w:ascii="Times New Roman" w:hAnsi="Times New Roman"/>
          <w:sz w:val="24"/>
          <w:szCs w:val="24"/>
        </w:rPr>
        <w:t xml:space="preserve"> рабочих дней с момента получения заявки Заказчика, в рабочие дни с понедельника по четверг c 9-00 до 11-30, с 13-00 до 15-00, в пятницу c 9-00 до 11-30, с 13-00 до 14-00 часов (местного времени Заказчика).</w:t>
      </w:r>
    </w:p>
    <w:p w:rsidR="00026B02" w:rsidRDefault="00026B02" w:rsidP="004E731D">
      <w:pPr>
        <w:spacing w:line="360" w:lineRule="auto"/>
        <w:rPr>
          <w:rFonts w:ascii="Times New Roman" w:hAnsi="Times New Roman"/>
          <w:sz w:val="24"/>
          <w:szCs w:val="24"/>
        </w:rPr>
      </w:pPr>
      <w:r w:rsidRPr="005F0587">
        <w:rPr>
          <w:rFonts w:ascii="Times New Roman" w:hAnsi="Times New Roman"/>
          <w:sz w:val="24"/>
          <w:szCs w:val="24"/>
        </w:rPr>
        <w:t>2.4    Минимальная партия поставки Продукции – 1 ед. любого наименования товара.</w:t>
      </w:r>
    </w:p>
    <w:p w:rsidR="00026B02" w:rsidRPr="00C87598" w:rsidRDefault="00026B02" w:rsidP="00C8759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</w:t>
      </w:r>
      <w:r w:rsidRPr="00C87598">
        <w:rPr>
          <w:rFonts w:ascii="Times New Roman" w:hAnsi="Times New Roman"/>
          <w:b/>
          <w:sz w:val="24"/>
          <w:szCs w:val="24"/>
        </w:rPr>
        <w:t xml:space="preserve"> Перечень поставляемой Продукции.</w:t>
      </w:r>
    </w:p>
    <w:p w:rsidR="00026B02" w:rsidRDefault="00026B02" w:rsidP="004E731D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026B02" w:rsidRDefault="00026B02" w:rsidP="004E731D">
      <w:pPr>
        <w:spacing w:line="276" w:lineRule="auto"/>
        <w:rPr>
          <w:rFonts w:ascii="Times New Roman" w:hAnsi="Times New Roman"/>
          <w:sz w:val="24"/>
          <w:szCs w:val="24"/>
        </w:rPr>
      </w:pPr>
    </w:p>
    <w:p w:rsidR="00026B02" w:rsidRDefault="00026B02" w:rsidP="00167D1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3.1 </w:t>
      </w:r>
      <w:r w:rsidRPr="00D04D2E">
        <w:rPr>
          <w:rFonts w:ascii="Times New Roman" w:hAnsi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/>
          <w:b/>
          <w:sz w:val="24"/>
          <w:szCs w:val="24"/>
        </w:rPr>
        <w:t>электротехнического оборудования и материалов</w:t>
      </w:r>
      <w:r w:rsidRPr="00D04D2E">
        <w:rPr>
          <w:rFonts w:ascii="Times New Roman" w:hAnsi="Times New Roman"/>
          <w:b/>
          <w:sz w:val="24"/>
          <w:szCs w:val="24"/>
        </w:rPr>
        <w:t>:</w:t>
      </w:r>
    </w:p>
    <w:p w:rsidR="00026B02" w:rsidRPr="00D04D2E" w:rsidRDefault="00026B02" w:rsidP="00167D1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145" w:tblpY="1"/>
        <w:tblOverlap w:val="never"/>
        <w:tblW w:w="13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843"/>
        <w:gridCol w:w="7850"/>
        <w:gridCol w:w="797"/>
        <w:gridCol w:w="854"/>
        <w:gridCol w:w="1559"/>
      </w:tblGrid>
      <w:tr w:rsidR="00026B02" w:rsidRPr="00D04D2E" w:rsidTr="004657AE">
        <w:trPr>
          <w:trHeight w:val="300"/>
        </w:trPr>
        <w:tc>
          <w:tcPr>
            <w:tcW w:w="675" w:type="dxa"/>
            <w:noWrap/>
            <w:vAlign w:val="center"/>
          </w:tcPr>
          <w:p w:rsidR="00026B02" w:rsidRPr="00BD5062" w:rsidRDefault="00026B02" w:rsidP="00F523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843" w:type="dxa"/>
            <w:noWrap/>
            <w:vAlign w:val="center"/>
          </w:tcPr>
          <w:p w:rsidR="00026B02" w:rsidRPr="00BD5062" w:rsidRDefault="00026B02" w:rsidP="00F523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7850" w:type="dxa"/>
            <w:noWrap/>
            <w:vAlign w:val="center"/>
          </w:tcPr>
          <w:p w:rsidR="00026B02" w:rsidRPr="00BD5062" w:rsidRDefault="00026B02" w:rsidP="00F523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Характеристики</w:t>
            </w:r>
          </w:p>
        </w:tc>
        <w:tc>
          <w:tcPr>
            <w:tcW w:w="797" w:type="dxa"/>
            <w:noWrap/>
            <w:vAlign w:val="center"/>
          </w:tcPr>
          <w:p w:rsidR="00026B02" w:rsidRPr="00BD5062" w:rsidRDefault="00026B02" w:rsidP="00F523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5062">
              <w:rPr>
                <w:rFonts w:ascii="Times New Roman" w:hAnsi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854" w:type="dxa"/>
            <w:vAlign w:val="center"/>
          </w:tcPr>
          <w:p w:rsidR="00026B02" w:rsidRPr="00BD5062" w:rsidRDefault="00026B02" w:rsidP="00F523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vAlign w:val="center"/>
          </w:tcPr>
          <w:p w:rsidR="00026B02" w:rsidRPr="00BD5062" w:rsidRDefault="00026B02" w:rsidP="00F5234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Страна происхождения товара</w:t>
            </w:r>
          </w:p>
        </w:tc>
      </w:tr>
      <w:tr w:rsidR="00026B02" w:rsidRPr="009F23C0" w:rsidTr="004657AE">
        <w:trPr>
          <w:trHeight w:val="300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F5234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F52341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Серьга </w:t>
            </w:r>
          </w:p>
          <w:p w:rsidR="00026B02" w:rsidRPr="0022516C" w:rsidRDefault="00026B02" w:rsidP="00F52341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СР-7-16</w:t>
            </w:r>
          </w:p>
          <w:p w:rsidR="00026B02" w:rsidRPr="0022516C" w:rsidRDefault="00026B02" w:rsidP="00F52341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026B02" w:rsidRPr="0022516C" w:rsidRDefault="00026B02" w:rsidP="00F5234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  <w:noWrap/>
            <w:vAlign w:val="center"/>
          </w:tcPr>
          <w:p w:rsidR="00026B02" w:rsidRPr="00E44A43" w:rsidRDefault="00026B02" w:rsidP="00F52341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F5234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Серьга предназначена</w:t>
            </w:r>
            <w:r w:rsidRPr="00415C8E">
              <w:rPr>
                <w:rFonts w:ascii="Times New Roman" w:hAnsi="Times New Roman"/>
              </w:rPr>
              <w:t xml:space="preserve"> для комплектации изолирующих подвесок проводов и молниезащитных тросов воздушных линий электропередачи; для непосредственного соединения с шапка</w:t>
            </w:r>
            <w:r>
              <w:rPr>
                <w:rFonts w:ascii="Times New Roman" w:hAnsi="Times New Roman"/>
              </w:rPr>
              <w:t xml:space="preserve">ми подвесных изоляторов, реже с </w:t>
            </w:r>
            <w:r w:rsidRPr="00415C8E">
              <w:rPr>
                <w:rFonts w:ascii="Times New Roman" w:hAnsi="Times New Roman"/>
              </w:rPr>
              <w:t>головками ушек.</w:t>
            </w:r>
          </w:p>
          <w:p w:rsidR="00026B02" w:rsidRDefault="00026B02" w:rsidP="00F52341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tbl>
            <w:tblPr>
              <w:tblpPr w:leftFromText="180" w:rightFromText="180" w:vertAnchor="text" w:horzAnchor="margin" w:tblpY="-173"/>
              <w:tblOverlap w:val="never"/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62"/>
              <w:gridCol w:w="517"/>
              <w:gridCol w:w="620"/>
              <w:gridCol w:w="495"/>
              <w:gridCol w:w="620"/>
              <w:gridCol w:w="1434"/>
              <w:gridCol w:w="1843"/>
              <w:gridCol w:w="1134"/>
            </w:tblGrid>
            <w:tr w:rsidR="00026B02" w:rsidRPr="004554F9" w:rsidTr="00277F63">
              <w:trPr>
                <w:trHeight w:val="235"/>
              </w:trPr>
              <w:tc>
                <w:tcPr>
                  <w:tcW w:w="424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D253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D2533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3D2533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4554F9" w:rsidTr="00277F63">
              <w:trPr>
                <w:trHeight w:val="160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D25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D25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D25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  <w:r w:rsidRPr="003D2533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D25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D25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3D253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3D2533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Tr="00277F63">
              <w:trPr>
                <w:trHeight w:val="144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</w:rPr>
                  </w:pPr>
                  <w:r w:rsidRPr="003D2533"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5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</w:rPr>
                  </w:pPr>
                  <w:r w:rsidRPr="003D2533">
                    <w:rPr>
                      <w:rFonts w:ascii="Times New Roman" w:hAnsi="Times New Roman"/>
                    </w:rPr>
                    <w:t>42</w:t>
                  </w:r>
                </w:p>
              </w:tc>
              <w:tc>
                <w:tcPr>
                  <w:tcW w:w="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</w:rPr>
                  </w:pPr>
                  <w:r w:rsidRPr="003D2533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4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</w:rPr>
                  </w:pPr>
                  <w:r w:rsidRPr="003D2533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</w:rPr>
                  </w:pPr>
                  <w:r w:rsidRPr="003D2533">
                    <w:rPr>
                      <w:rFonts w:ascii="Times New Roman" w:hAnsi="Times New Roman"/>
                    </w:rPr>
                    <w:t>65</w:t>
                  </w:r>
                </w:p>
              </w:tc>
              <w:tc>
                <w:tcPr>
                  <w:tcW w:w="14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</w:rPr>
                  </w:pPr>
                  <w:r w:rsidRPr="003D2533">
                    <w:rPr>
                      <w:rFonts w:ascii="Times New Roman" w:hAnsi="Times New Roman"/>
                    </w:rPr>
                    <w:t>99,4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</w:rPr>
                  </w:pPr>
                  <w:r w:rsidRPr="003D2533"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D2533" w:rsidRDefault="00026B02" w:rsidP="00F52341">
                  <w:pPr>
                    <w:jc w:val="center"/>
                    <w:rPr>
                      <w:rFonts w:ascii="Times New Roman" w:hAnsi="Times New Roman"/>
                    </w:rPr>
                  </w:pPr>
                  <w:r w:rsidRPr="003D2533">
                    <w:rPr>
                      <w:rFonts w:ascii="Times New Roman" w:hAnsi="Times New Roman"/>
                    </w:rPr>
                    <w:t>0,30</w:t>
                  </w:r>
                </w:p>
              </w:tc>
            </w:tr>
          </w:tbl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Pr="00277F63" w:rsidRDefault="00026B02" w:rsidP="00F52341">
            <w:pPr>
              <w:rPr>
                <w:rFonts w:ascii="Times New Roman" w:hAnsi="Times New Roman"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Default="00026B02" w:rsidP="00F52341">
            <w:pPr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Рисунок 1" o:spid="_x0000_s1026" type="#_x0000_t75" style="position:absolute;margin-left:-.75pt;margin-top:3.6pt;width:179.5pt;height:142.45pt;z-index:251641344;visibility:visible">
                  <v:imagedata r:id="rId5" o:title=""/>
                </v:shape>
              </w:pict>
            </w: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Default="00026B02" w:rsidP="00F52341">
            <w:pPr>
              <w:rPr>
                <w:rFonts w:ascii="Times New Roman" w:hAnsi="Times New Roman"/>
              </w:rPr>
            </w:pPr>
          </w:p>
          <w:p w:rsidR="00026B02" w:rsidRPr="00415C8E" w:rsidRDefault="00026B02" w:rsidP="00F52341">
            <w:pPr>
              <w:rPr>
                <w:rFonts w:ascii="Times New Roman" w:hAnsi="Times New Roman"/>
              </w:rPr>
            </w:pPr>
          </w:p>
        </w:tc>
        <w:tc>
          <w:tcPr>
            <w:tcW w:w="797" w:type="dxa"/>
            <w:noWrap/>
          </w:tcPr>
          <w:p w:rsidR="00026B02" w:rsidRPr="00016116" w:rsidRDefault="00026B02" w:rsidP="00F5234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F5234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F5234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300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14387D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14387D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Скоба</w:t>
            </w:r>
          </w:p>
          <w:p w:rsidR="00026B02" w:rsidRPr="0022516C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 СК-7-1А </w:t>
            </w:r>
          </w:p>
        </w:tc>
        <w:tc>
          <w:tcPr>
            <w:tcW w:w="7850" w:type="dxa"/>
            <w:noWrap/>
            <w:vAlign w:val="bottom"/>
          </w:tcPr>
          <w:p w:rsidR="00026B02" w:rsidRPr="00E44A43" w:rsidRDefault="00026B02" w:rsidP="0014387D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438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Скоба предназначена</w:t>
            </w:r>
            <w:r w:rsidRPr="00415C8E">
              <w:rPr>
                <w:rFonts w:ascii="Times New Roman" w:hAnsi="Times New Roman"/>
              </w:rPr>
              <w:t xml:space="preserve"> </w:t>
            </w:r>
            <w:r w:rsidRPr="00B63B8C">
              <w:rPr>
                <w:rFonts w:ascii="Times New Roman" w:hAnsi="Times New Roman"/>
              </w:rPr>
              <w:t>для образования шарнирного цепного соединения. Скобы типа СК позволяют осуществить переход со скобы одного вида нагрузок на скобы соседнего (большего или меньшего) ряда нагрузок через цепное соединение</w:t>
            </w:r>
          </w:p>
          <w:p w:rsidR="00026B02" w:rsidRDefault="00026B02" w:rsidP="0014387D">
            <w:pPr>
              <w:rPr>
                <w:rFonts w:ascii="Times New Roman" w:hAnsi="Times New Roman"/>
              </w:rPr>
            </w:pPr>
          </w:p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XSpec="center" w:tblpY="71"/>
              <w:tblW w:w="728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67"/>
              <w:gridCol w:w="572"/>
              <w:gridCol w:w="572"/>
              <w:gridCol w:w="572"/>
              <w:gridCol w:w="572"/>
              <w:gridCol w:w="572"/>
              <w:gridCol w:w="1002"/>
              <w:gridCol w:w="1858"/>
              <w:gridCol w:w="1002"/>
            </w:tblGrid>
            <w:tr w:rsidR="00026B02" w:rsidRPr="000C02BC" w:rsidTr="006101C0">
              <w:trPr>
                <w:trHeight w:val="431"/>
                <w:jc w:val="center"/>
              </w:trPr>
              <w:tc>
                <w:tcPr>
                  <w:tcW w:w="4428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0C02BC" w:rsidTr="006101C0">
              <w:trPr>
                <w:trHeight w:val="295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B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B 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H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8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0C02BC" w:rsidTr="006101C0">
              <w:trPr>
                <w:trHeight w:val="208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66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42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50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85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0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312B94">
                    <w:rPr>
                      <w:rFonts w:ascii="Times New Roman" w:hAnsi="Times New Roman"/>
                    </w:rPr>
                    <w:t>38</w:t>
                  </w:r>
                </w:p>
              </w:tc>
            </w:tr>
          </w:tbl>
          <w:p w:rsidR="00026B02" w:rsidRDefault="00026B02" w:rsidP="0014387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4387D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Рисунок 7" o:spid="_x0000_i1026" type="#_x0000_t75" style="width:217.5pt;height:160.5pt;visibility:visible">
                  <v:imagedata r:id="rId6" o:title=""/>
                </v:shape>
              </w:pict>
            </w:r>
          </w:p>
          <w:p w:rsidR="00026B02" w:rsidRPr="00E00ED1" w:rsidRDefault="00026B02" w:rsidP="001438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  <w:noWrap/>
          </w:tcPr>
          <w:p w:rsidR="00026B02" w:rsidRPr="00016116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300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14387D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14387D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Скоба </w:t>
            </w:r>
          </w:p>
          <w:p w:rsidR="00026B02" w:rsidRPr="0022516C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СК-12-1А </w:t>
            </w:r>
          </w:p>
        </w:tc>
        <w:tc>
          <w:tcPr>
            <w:tcW w:w="7850" w:type="dxa"/>
            <w:noWrap/>
            <w:vAlign w:val="bottom"/>
          </w:tcPr>
          <w:p w:rsidR="00026B02" w:rsidRPr="00E44A43" w:rsidRDefault="00026B02" w:rsidP="0014387D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438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Скоба предназначена</w:t>
            </w:r>
            <w:r w:rsidRPr="00415C8E">
              <w:rPr>
                <w:rFonts w:ascii="Times New Roman" w:hAnsi="Times New Roman"/>
              </w:rPr>
              <w:t xml:space="preserve"> </w:t>
            </w:r>
            <w:r w:rsidRPr="00B63B8C">
              <w:rPr>
                <w:rFonts w:ascii="Times New Roman" w:hAnsi="Times New Roman"/>
              </w:rPr>
              <w:t>для образования шарнирного цепного соединения. Скобы типа СК позволяют осуществить переход со скобы одного вида нагрузок на скобы соседнего (большего или меньшего) ряда нагрузок через цепное соединение.</w:t>
            </w:r>
          </w:p>
          <w:p w:rsidR="00026B02" w:rsidRDefault="00026B02" w:rsidP="0014387D">
            <w:pPr>
              <w:rPr>
                <w:rFonts w:ascii="Times New Roman" w:hAnsi="Times New Roman"/>
              </w:rPr>
            </w:pPr>
          </w:p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XSpec="center" w:tblpY="71"/>
              <w:tblW w:w="728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67"/>
              <w:gridCol w:w="572"/>
              <w:gridCol w:w="572"/>
              <w:gridCol w:w="572"/>
              <w:gridCol w:w="572"/>
              <w:gridCol w:w="572"/>
              <w:gridCol w:w="1002"/>
              <w:gridCol w:w="1858"/>
              <w:gridCol w:w="1002"/>
            </w:tblGrid>
            <w:tr w:rsidR="00026B02" w:rsidRPr="000C02BC" w:rsidTr="00EB703D">
              <w:trPr>
                <w:trHeight w:val="431"/>
                <w:jc w:val="center"/>
              </w:trPr>
              <w:tc>
                <w:tcPr>
                  <w:tcW w:w="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0C02BC" w:rsidTr="00EB703D">
              <w:trPr>
                <w:trHeight w:val="403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B703D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B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B 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B703D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H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8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0C02BC" w:rsidTr="003D5464">
              <w:trPr>
                <w:trHeight w:val="370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93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18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65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109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B703D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120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B703D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EB703D">
                    <w:rPr>
                      <w:rFonts w:ascii="Times New Roman" w:hAnsi="Times New Roman"/>
                    </w:rPr>
                    <w:t>0</w:t>
                  </w:r>
                  <w:r>
                    <w:rPr>
                      <w:rFonts w:ascii="Times New Roman" w:hAnsi="Times New Roman"/>
                    </w:rPr>
                    <w:t>,92</w:t>
                  </w:r>
                </w:p>
              </w:tc>
            </w:tr>
          </w:tbl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8215E9" w:rsidRDefault="00026B02" w:rsidP="0014387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Рисунок 8" o:spid="_x0000_i1027" type="#_x0000_t75" style="width:217.5pt;height:146.25pt;visibility:visible">
                  <v:imagedata r:id="rId6" o:title="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300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14387D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14387D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Скоба </w:t>
            </w:r>
          </w:p>
          <w:p w:rsidR="00026B02" w:rsidRPr="0022516C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СКД-10-1 </w:t>
            </w:r>
          </w:p>
        </w:tc>
        <w:tc>
          <w:tcPr>
            <w:tcW w:w="7850" w:type="dxa"/>
            <w:noWrap/>
            <w:vAlign w:val="bottom"/>
          </w:tcPr>
          <w:p w:rsidR="00026B02" w:rsidRPr="00E44A43" w:rsidRDefault="00026B02" w:rsidP="0014387D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4387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Скоба предназначена</w:t>
            </w:r>
            <w:r w:rsidRPr="00415C8E">
              <w:rPr>
                <w:rFonts w:ascii="Times New Roman" w:hAnsi="Times New Roman"/>
              </w:rPr>
              <w:t xml:space="preserve"> </w:t>
            </w:r>
            <w:r w:rsidRPr="00516DC6">
              <w:rPr>
                <w:rFonts w:ascii="Times New Roman" w:hAnsi="Times New Roman"/>
              </w:rPr>
              <w:t>для образования шарнирного цепного соединения. Скобы типа СКД имеют увеличенную строительную высоту и применяются в качестве узлов крепления. Используются, когда скобы нормальной длины по какой-либо причине применить невозможно</w:t>
            </w:r>
            <w:r>
              <w:rPr>
                <w:rFonts w:ascii="Times New Roman" w:hAnsi="Times New Roman"/>
              </w:rPr>
              <w:t>.</w:t>
            </w:r>
          </w:p>
          <w:p w:rsidR="00026B02" w:rsidRDefault="00026B02" w:rsidP="0014387D">
            <w:pPr>
              <w:rPr>
                <w:rFonts w:ascii="Times New Roman" w:hAnsi="Times New Roman"/>
              </w:rPr>
            </w:pPr>
          </w:p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XSpec="center" w:tblpY="71"/>
              <w:tblW w:w="728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67"/>
              <w:gridCol w:w="572"/>
              <w:gridCol w:w="572"/>
              <w:gridCol w:w="572"/>
              <w:gridCol w:w="572"/>
              <w:gridCol w:w="572"/>
              <w:gridCol w:w="1002"/>
              <w:gridCol w:w="1858"/>
              <w:gridCol w:w="1002"/>
            </w:tblGrid>
            <w:tr w:rsidR="00026B02" w:rsidRPr="000C02BC" w:rsidTr="003D5464">
              <w:trPr>
                <w:trHeight w:val="431"/>
                <w:jc w:val="center"/>
              </w:trPr>
              <w:tc>
                <w:tcPr>
                  <w:tcW w:w="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0C02BC" w:rsidTr="003D5464">
              <w:trPr>
                <w:trHeight w:val="403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B703D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B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B 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B703D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H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8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4387D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0C02BC" w:rsidTr="003D5464">
              <w:trPr>
                <w:trHeight w:val="370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83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19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42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18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117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100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438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0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312B94">
                    <w:rPr>
                      <w:rFonts w:ascii="Times New Roman" w:hAnsi="Times New Roman"/>
                    </w:rPr>
                    <w:t>67</w:t>
                  </w:r>
                </w:p>
              </w:tc>
            </w:tr>
          </w:tbl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4387D">
            <w:pPr>
              <w:rPr>
                <w:rFonts w:ascii="Times New Roman" w:hAnsi="Times New Roman"/>
                <w:b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8215E9" w:rsidRDefault="00026B02" w:rsidP="0014387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10" o:spid="_x0000_i1028" type="#_x0000_t75" style="width:192.75pt;height:137.25pt;visibility:visible">
                  <v:imagedata r:id="rId6" o:title="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4387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300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BB423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  <w:lang w:val="en-US"/>
              </w:rPr>
            </w:pP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Ушко </w:t>
            </w: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У1-7-16 </w:t>
            </w:r>
          </w:p>
        </w:tc>
        <w:tc>
          <w:tcPr>
            <w:tcW w:w="7850" w:type="dxa"/>
            <w:noWrap/>
            <w:vAlign w:val="bottom"/>
          </w:tcPr>
          <w:p w:rsidR="00026B02" w:rsidRPr="00E44A43" w:rsidRDefault="00026B02" w:rsidP="00BB4232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Ушко предназначено </w:t>
            </w:r>
            <w:r w:rsidRPr="00A77FE2">
              <w:rPr>
                <w:rFonts w:ascii="Times New Roman" w:hAnsi="Times New Roman"/>
              </w:rPr>
              <w:t xml:space="preserve">для соединения стержня подвесного изолятора или серьги с другой линейной арматурой. </w:t>
            </w:r>
          </w:p>
          <w:p w:rsidR="00026B02" w:rsidRPr="00A77FE2" w:rsidRDefault="00026B02" w:rsidP="00BB4232">
            <w:pPr>
              <w:rPr>
                <w:rFonts w:ascii="Times New Roman" w:hAnsi="Times New Roman"/>
              </w:rPr>
            </w:pPr>
            <w:r w:rsidRPr="00A77FE2">
              <w:rPr>
                <w:rFonts w:ascii="Times New Roman" w:hAnsi="Times New Roman"/>
              </w:rPr>
              <w:t>Для запирания стержня изолятора или пестика серьги в гнезде ушки комплектуются Wобразными замками.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 w:rsidRPr="00603DC5">
              <w:rPr>
                <w:rFonts w:ascii="Times New Roman" w:hAnsi="Times New Roman"/>
                <w:b/>
              </w:rPr>
              <w:t xml:space="preserve"> 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</w:p>
          <w:p w:rsidR="00026B02" w:rsidRDefault="00026B02" w:rsidP="00BB4232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XSpec="center" w:tblpY="71"/>
              <w:tblW w:w="728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67"/>
              <w:gridCol w:w="572"/>
              <w:gridCol w:w="572"/>
              <w:gridCol w:w="572"/>
              <w:gridCol w:w="689"/>
              <w:gridCol w:w="709"/>
              <w:gridCol w:w="748"/>
              <w:gridCol w:w="1858"/>
              <w:gridCol w:w="1002"/>
            </w:tblGrid>
            <w:tr w:rsidR="00026B02" w:rsidRPr="000C02BC" w:rsidTr="003D5464">
              <w:trPr>
                <w:trHeight w:val="431"/>
                <w:jc w:val="center"/>
              </w:trPr>
              <w:tc>
                <w:tcPr>
                  <w:tcW w:w="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0C02BC" w:rsidTr="008B644E">
              <w:trPr>
                <w:trHeight w:val="403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120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B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B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5721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5721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B703D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H</w:t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8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0C02BC" w:rsidTr="008B644E">
              <w:trPr>
                <w:trHeight w:val="370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58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19.2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95.5</w:t>
                  </w:r>
                </w:p>
              </w:tc>
              <w:tc>
                <w:tcPr>
                  <w:tcW w:w="7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123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5721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157214"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5721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157214">
                    <w:rPr>
                      <w:rFonts w:ascii="Times New Roman" w:hAnsi="Times New Roman"/>
                    </w:rPr>
                    <w:t>0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157214">
                    <w:rPr>
                      <w:rFonts w:ascii="Times New Roman" w:hAnsi="Times New Roman"/>
                    </w:rPr>
                    <w:t>67</w:t>
                  </w:r>
                </w:p>
              </w:tc>
            </w:tr>
          </w:tbl>
          <w:p w:rsidR="00026B02" w:rsidRDefault="00026B02" w:rsidP="00BB4232">
            <w:pPr>
              <w:rPr>
                <w:rFonts w:ascii="Times New Roman" w:hAnsi="Times New Roman"/>
                <w:b/>
              </w:rPr>
            </w:pPr>
          </w:p>
          <w:p w:rsidR="00026B02" w:rsidRPr="00312B94" w:rsidRDefault="00026B02" w:rsidP="00BB4232">
            <w:pPr>
              <w:rPr>
                <w:rFonts w:ascii="Times New Roman" w:hAnsi="Times New Roman"/>
                <w:b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8215E9" w:rsidRDefault="00026B02" w:rsidP="00BB42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9" o:spid="_x0000_i1029" type="#_x0000_t75" alt="Снимок" style="width:158.25pt;height:2in;visibility:visible">
                  <v:imagedata r:id="rId7" o:title="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300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BB423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Ушко </w:t>
            </w: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У1-12-16 </w:t>
            </w:r>
          </w:p>
        </w:tc>
        <w:tc>
          <w:tcPr>
            <w:tcW w:w="7850" w:type="dxa"/>
            <w:noWrap/>
            <w:vAlign w:val="bottom"/>
          </w:tcPr>
          <w:p w:rsidR="00026B02" w:rsidRPr="00E44A43" w:rsidRDefault="00026B02" w:rsidP="00BB4232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Ушко предназначено </w:t>
            </w:r>
            <w:r w:rsidRPr="00A77FE2">
              <w:rPr>
                <w:rFonts w:ascii="Times New Roman" w:hAnsi="Times New Roman"/>
              </w:rPr>
              <w:t xml:space="preserve">для соединения стержня подвесного изолятора или серьги с другой линейной арматурой. </w:t>
            </w:r>
          </w:p>
          <w:p w:rsidR="00026B02" w:rsidRPr="00A77FE2" w:rsidRDefault="00026B02" w:rsidP="00BB4232">
            <w:pPr>
              <w:rPr>
                <w:rFonts w:ascii="Times New Roman" w:hAnsi="Times New Roman"/>
              </w:rPr>
            </w:pPr>
            <w:r w:rsidRPr="00A77FE2">
              <w:rPr>
                <w:rFonts w:ascii="Times New Roman" w:hAnsi="Times New Roman"/>
              </w:rPr>
              <w:t>Для запирания стержня изолятора или пестика серьги в гнезде ушки комплектуются Wобразными замками.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 w:rsidRPr="00603DC5">
              <w:rPr>
                <w:rFonts w:ascii="Times New Roman" w:hAnsi="Times New Roman"/>
                <w:b/>
              </w:rPr>
              <w:t xml:space="preserve"> 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</w:p>
          <w:p w:rsidR="00026B02" w:rsidRDefault="00026B02" w:rsidP="00BB4232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XSpec="center" w:tblpY="71"/>
              <w:tblW w:w="728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67"/>
              <w:gridCol w:w="572"/>
              <w:gridCol w:w="572"/>
              <w:gridCol w:w="572"/>
              <w:gridCol w:w="689"/>
              <w:gridCol w:w="851"/>
              <w:gridCol w:w="606"/>
              <w:gridCol w:w="1858"/>
              <w:gridCol w:w="1002"/>
            </w:tblGrid>
            <w:tr w:rsidR="00026B02" w:rsidRPr="000C02BC" w:rsidTr="003D5464">
              <w:trPr>
                <w:trHeight w:val="431"/>
                <w:jc w:val="center"/>
              </w:trPr>
              <w:tc>
                <w:tcPr>
                  <w:tcW w:w="4429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5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00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0C02BC" w:rsidTr="00A81F51">
              <w:trPr>
                <w:trHeight w:val="403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120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B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B </w:t>
                  </w:r>
                  <w:r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5721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5721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B703D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H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29679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85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0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0C02BC" w:rsidTr="00A81F51">
              <w:trPr>
                <w:trHeight w:val="370"/>
                <w:jc w:val="center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56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62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19.2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102.5</w:t>
                  </w:r>
                </w:p>
              </w:tc>
              <w:tc>
                <w:tcPr>
                  <w:tcW w:w="6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140</w:t>
                  </w:r>
                </w:p>
              </w:tc>
              <w:tc>
                <w:tcPr>
                  <w:tcW w:w="18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120</w:t>
                  </w:r>
                </w:p>
              </w:tc>
              <w:tc>
                <w:tcPr>
                  <w:tcW w:w="10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1.05</w:t>
                  </w:r>
                </w:p>
              </w:tc>
            </w:tr>
          </w:tbl>
          <w:p w:rsidR="00026B02" w:rsidRDefault="00026B02" w:rsidP="00BB4232">
            <w:pPr>
              <w:rPr>
                <w:rFonts w:ascii="Times New Roman" w:hAnsi="Times New Roman"/>
                <w:b/>
              </w:rPr>
            </w:pPr>
          </w:p>
          <w:p w:rsidR="00026B02" w:rsidRPr="00312B94" w:rsidRDefault="00026B02" w:rsidP="00BB4232">
            <w:pPr>
              <w:rPr>
                <w:rFonts w:ascii="Times New Roman" w:hAnsi="Times New Roman"/>
                <w:b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8215E9" w:rsidRDefault="00026B02" w:rsidP="00BB42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_x0000_i1030" type="#_x0000_t75" alt="Снимок" style="width:201.75pt;height:196.5pt;visibility:visible">
                  <v:imagedata r:id="rId7" o:title="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300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BB423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Промзвено </w:t>
            </w: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ПРТ 7-1 </w:t>
            </w:r>
          </w:p>
        </w:tc>
        <w:tc>
          <w:tcPr>
            <w:tcW w:w="7850" w:type="dxa"/>
            <w:noWrap/>
            <w:vAlign w:val="bottom"/>
          </w:tcPr>
          <w:p w:rsidR="00026B02" w:rsidRPr="00E44A43" w:rsidRDefault="00026B02" w:rsidP="00BB4232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 w:rsidRPr="002A4735">
              <w:rPr>
                <w:rFonts w:ascii="Times New Roman" w:hAnsi="Times New Roman"/>
              </w:rPr>
              <w:t>Звенья промежуточные трехлапчатые типа ПРТ предназначены для удлинения изолирующих подвесок.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 w:rsidRPr="00603DC5">
              <w:rPr>
                <w:rFonts w:ascii="Times New Roman" w:hAnsi="Times New Roman"/>
                <w:b/>
              </w:rPr>
              <w:t xml:space="preserve"> 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</w:p>
          <w:p w:rsidR="00026B02" w:rsidRDefault="00026B02" w:rsidP="00BB4232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2F5B3E" w:rsidRDefault="00026B02" w:rsidP="00BB423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Y="-136"/>
              <w:tblOverlap w:val="never"/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04"/>
              <w:gridCol w:w="567"/>
              <w:gridCol w:w="567"/>
              <w:gridCol w:w="567"/>
              <w:gridCol w:w="567"/>
              <w:gridCol w:w="567"/>
              <w:gridCol w:w="567"/>
              <w:gridCol w:w="567"/>
              <w:gridCol w:w="1418"/>
              <w:gridCol w:w="1134"/>
            </w:tblGrid>
            <w:tr w:rsidR="00026B02" w:rsidRPr="000C02BC" w:rsidTr="00474D5F">
              <w:trPr>
                <w:trHeight w:val="422"/>
              </w:trPr>
              <w:tc>
                <w:tcPr>
                  <w:tcW w:w="4673" w:type="dxa"/>
                  <w:gridSpan w:val="8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4D5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0C02BC" w:rsidTr="00474D5F">
              <w:trPr>
                <w:trHeight w:val="381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</w:rPr>
                    <w:t xml:space="preserve">  </w:t>
                  </w: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  <w:r w:rsidRPr="00474D5F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312B94">
                    <w:rPr>
                      <w:rFonts w:ascii="Times New Roman" w:hAnsi="Times New Roman"/>
                      <w:b/>
                      <w:vertAlign w:val="subscript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L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H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BB4232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BB4232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0C02BC" w:rsidTr="00474D5F">
              <w:trPr>
                <w:trHeight w:val="408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114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40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56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0.426</w:t>
                  </w:r>
                </w:p>
              </w:tc>
            </w:tr>
          </w:tbl>
          <w:p w:rsidR="00026B02" w:rsidRDefault="00026B02" w:rsidP="00BB423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277F63">
              <w:rPr>
                <w:rFonts w:ascii="Times New Roman" w:hAnsi="Times New Roman"/>
                <w:b/>
              </w:rPr>
              <w:t>нешний вид:</w:t>
            </w:r>
          </w:p>
          <w:p w:rsidR="00026B02" w:rsidRPr="008215E9" w:rsidRDefault="00026B02" w:rsidP="00BB42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32" o:spid="_x0000_i1031" type="#_x0000_t75" style="width:199.5pt;height:144.75pt;visibility:visible">
                  <v:imagedata r:id="rId8" o:title="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300"/>
        </w:trPr>
        <w:tc>
          <w:tcPr>
            <w:tcW w:w="675" w:type="dxa"/>
            <w:shd w:val="clear" w:color="000000" w:fill="FFFFFF"/>
            <w:vAlign w:val="bottom"/>
          </w:tcPr>
          <w:p w:rsidR="00026B02" w:rsidRPr="00306206" w:rsidRDefault="00026B02" w:rsidP="00BB4232">
            <w:pPr>
              <w:pStyle w:val="ListParagraph"/>
              <w:numPr>
                <w:ilvl w:val="0"/>
                <w:numId w:val="34"/>
              </w:num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Зажим </w:t>
            </w: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САС-240-1</w:t>
            </w: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noWrap/>
            <w:vAlign w:val="center"/>
          </w:tcPr>
          <w:p w:rsidR="00026B02" w:rsidRPr="00E44A43" w:rsidRDefault="00026B02" w:rsidP="00BB4232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312B94" w:rsidRDefault="00026B02" w:rsidP="00BB423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Зажим п</w:t>
            </w:r>
            <w:r w:rsidRPr="00C42FA7">
              <w:rPr>
                <w:rFonts w:ascii="Times New Roman" w:hAnsi="Times New Roman"/>
              </w:rPr>
              <w:t xml:space="preserve">редназначен </w:t>
            </w:r>
            <w:r w:rsidRPr="00A04EDA">
              <w:rPr>
                <w:rFonts w:ascii="Times New Roman" w:hAnsi="Times New Roman"/>
              </w:rPr>
              <w:t xml:space="preserve">для соединения сталеалюминиевых проводов сечением 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 w:rsidRPr="00A04EDA">
              <w:rPr>
                <w:rFonts w:ascii="Times New Roman" w:hAnsi="Times New Roman"/>
              </w:rPr>
              <w:t>185 мм2 и выше. Корпус зажимов изготавливается из труб специального профиля. Сердечник, предназначенный для соединения стальной части проводов, имеет профиль сечения, аналогичный профилю корпуса. Соединение стальной части проводов производится врасплет. Корпус соединительного зажима и сердечник монтируются опрессованием круглыми матрицами на гидравлических прессах</w:t>
            </w:r>
            <w:r>
              <w:rPr>
                <w:rFonts w:ascii="Times New Roman" w:hAnsi="Times New Roman"/>
              </w:rPr>
              <w:t>.</w:t>
            </w:r>
            <w:r w:rsidRPr="00A04EDA">
              <w:rPr>
                <w:rFonts w:ascii="Times New Roman" w:hAnsi="Times New Roman"/>
              </w:rPr>
              <w:t xml:space="preserve"> 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CA0C99" w:rsidRDefault="00026B02" w:rsidP="00BB423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XSpec="center" w:tblpY="57"/>
              <w:tblW w:w="73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271"/>
              <w:gridCol w:w="992"/>
              <w:gridCol w:w="993"/>
              <w:gridCol w:w="708"/>
              <w:gridCol w:w="567"/>
              <w:gridCol w:w="567"/>
              <w:gridCol w:w="709"/>
              <w:gridCol w:w="567"/>
              <w:gridCol w:w="992"/>
            </w:tblGrid>
            <w:tr w:rsidR="00026B02" w:rsidRPr="004E156D" w:rsidTr="005B6D54">
              <w:trPr>
                <w:trHeight w:val="412"/>
              </w:trPr>
              <w:tc>
                <w:tcPr>
                  <w:tcW w:w="12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52D87">
                    <w:rPr>
                      <w:rFonts w:ascii="Times New Roman" w:hAnsi="Times New Roman"/>
                      <w:b/>
                    </w:rPr>
                    <w:t>Марка провода по ГОСТ 839-80</w:t>
                  </w:r>
                </w:p>
                <w:p w:rsidR="00026B02" w:rsidRPr="00452D87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Детали зажима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52D87">
                    <w:rPr>
                      <w:rFonts w:ascii="Times New Roman" w:hAnsi="Times New Roman"/>
                      <w:b/>
                    </w:rPr>
                    <w:t>Матрица опрессования</w:t>
                  </w:r>
                </w:p>
                <w:p w:rsidR="00026B02" w:rsidRPr="00452D87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  <w:p w:rsidR="00026B02" w:rsidRPr="00452D87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311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52D8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52D87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4E156D" w:rsidTr="005B6D54">
              <w:trPr>
                <w:trHeight w:val="590"/>
              </w:trPr>
              <w:tc>
                <w:tcPr>
                  <w:tcW w:w="12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lang w:val="en-US"/>
                    </w:rPr>
                    <w:t>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</w:p>
                <w:p w:rsidR="00026B02" w:rsidRPr="00223525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  <w:r w:rsidRPr="00312B94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BB4232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4E156D" w:rsidTr="005B6D54">
              <w:trPr>
                <w:trHeight w:val="743"/>
              </w:trPr>
              <w:tc>
                <w:tcPr>
                  <w:tcW w:w="12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B6D5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5B6D54">
                    <w:rPr>
                      <w:rFonts w:ascii="Times New Roman" w:hAnsi="Times New Roman"/>
                    </w:rPr>
                    <w:t>АС185/24</w:t>
                  </w:r>
                  <w:r w:rsidRPr="005B6D54">
                    <w:rPr>
                      <w:rFonts w:ascii="Times New Roman" w:hAnsi="Times New Roman"/>
                    </w:rPr>
                    <w:br/>
                    <w:t>АС185/29</w:t>
                  </w:r>
                  <w:r w:rsidRPr="005B6D54">
                    <w:rPr>
                      <w:rFonts w:ascii="Times New Roman" w:hAnsi="Times New Roman"/>
                    </w:rPr>
                    <w:br/>
                    <w:t>АС205/27</w:t>
                  </w:r>
                  <w:r w:rsidRPr="005B6D54">
                    <w:rPr>
                      <w:rFonts w:ascii="Times New Roman" w:hAnsi="Times New Roman"/>
                    </w:rPr>
                    <w:br/>
                    <w:t xml:space="preserve">АС240/32 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B6D5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5B6D54">
                    <w:rPr>
                      <w:rFonts w:ascii="Times New Roman" w:hAnsi="Times New Roman"/>
                    </w:rPr>
                    <w:t>корпус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B6D5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5B6D54">
                    <w:rPr>
                      <w:rFonts w:ascii="Times New Roman" w:hAnsi="Times New Roman"/>
                      <w:color w:val="111111"/>
                      <w:sz w:val="20"/>
                      <w:szCs w:val="20"/>
                      <w:shd w:val="clear" w:color="auto" w:fill="FFFFFF"/>
                    </w:rPr>
                    <w:t>А-44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44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215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540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2.325</w:t>
                  </w:r>
                </w:p>
              </w:tc>
            </w:tr>
            <w:tr w:rsidR="00026B02" w:rsidRPr="004E156D" w:rsidTr="005B6D54">
              <w:trPr>
                <w:trHeight w:val="743"/>
              </w:trPr>
              <w:tc>
                <w:tcPr>
                  <w:tcW w:w="12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сердечник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С-21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11.5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BB4232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026B02" w:rsidRPr="00CA0C99" w:rsidRDefault="00026B02" w:rsidP="00BB4232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BB423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В</w:t>
            </w:r>
            <w:r w:rsidRPr="00277F63">
              <w:rPr>
                <w:rFonts w:ascii="Times New Roman" w:hAnsi="Times New Roman"/>
                <w:b/>
              </w:rPr>
              <w:t>нешний вид:</w:t>
            </w:r>
          </w:p>
          <w:p w:rsidR="00026B02" w:rsidRDefault="00026B02" w:rsidP="00BB4232">
            <w:pPr>
              <w:rPr>
                <w:rFonts w:ascii="Times New Roman" w:hAnsi="Times New Roman"/>
                <w:b/>
              </w:rPr>
            </w:pPr>
          </w:p>
          <w:p w:rsidR="00026B02" w:rsidRPr="008215E9" w:rsidRDefault="00026B02" w:rsidP="00BB42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54" o:spid="_x0000_i1032" type="#_x0000_t75" style="width:360.75pt;height:210pt;visibility:visible">
                  <v:imagedata r:id="rId9" o:title="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300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BB423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Зажим</w:t>
            </w: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 PA2/35 </w:t>
            </w:r>
          </w:p>
          <w:p w:rsidR="00026B02" w:rsidRPr="0022516C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noWrap/>
            <w:vAlign w:val="bottom"/>
          </w:tcPr>
          <w:p w:rsidR="00026B02" w:rsidRDefault="00026B02" w:rsidP="00BB4232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 w:rsidRPr="00F137C6">
              <w:rPr>
                <w:rFonts w:ascii="Times New Roman" w:hAnsi="Times New Roman"/>
              </w:rPr>
              <w:t xml:space="preserve">Зажим </w:t>
            </w:r>
            <w:r w:rsidRPr="00FF74F1">
              <w:rPr>
                <w:rFonts w:ascii="Times New Roman" w:hAnsi="Times New Roman"/>
              </w:rPr>
              <w:t>применя</w:t>
            </w:r>
            <w:r>
              <w:rPr>
                <w:rFonts w:ascii="Times New Roman" w:hAnsi="Times New Roman"/>
              </w:rPr>
              <w:t>е</w:t>
            </w:r>
            <w:r w:rsidRPr="00FF74F1">
              <w:rPr>
                <w:rFonts w:ascii="Times New Roman" w:hAnsi="Times New Roman"/>
              </w:rPr>
              <w:t>тся для анкерного креплен</w:t>
            </w:r>
            <w:r>
              <w:rPr>
                <w:rFonts w:ascii="Times New Roman" w:hAnsi="Times New Roman"/>
              </w:rPr>
              <w:t>ия 2-х жильного СИП сечений в диапазоне от 16</w:t>
            </w:r>
            <w:r w:rsidRPr="00FF74F1">
              <w:rPr>
                <w:rFonts w:ascii="Times New Roman" w:hAnsi="Times New Roman"/>
              </w:rPr>
              <w:t xml:space="preserve"> мм</w:t>
            </w:r>
            <w:r>
              <w:rPr>
                <w:rFonts w:ascii="Times New Roman" w:hAnsi="Times New Roman"/>
              </w:rPr>
              <w:t>² до</w:t>
            </w:r>
            <w:r w:rsidRPr="00E15764">
              <w:rPr>
                <w:rFonts w:ascii="Times New Roman" w:hAnsi="Times New Roman"/>
              </w:rPr>
              <w:t xml:space="preserve"> 35</w:t>
            </w:r>
            <w:r w:rsidRPr="00FF74F1">
              <w:rPr>
                <w:rFonts w:ascii="Times New Roman" w:hAnsi="Times New Roman"/>
              </w:rPr>
              <w:t xml:space="preserve"> мм</w:t>
            </w:r>
            <w:r>
              <w:rPr>
                <w:rFonts w:ascii="Times New Roman" w:hAnsi="Times New Roman"/>
              </w:rPr>
              <w:t>²</w:t>
            </w:r>
            <w:r w:rsidRPr="00FF74F1">
              <w:rPr>
                <w:rFonts w:ascii="Times New Roman" w:hAnsi="Times New Roman"/>
              </w:rPr>
              <w:t>.</w:t>
            </w:r>
            <w:r w:rsidRPr="00E15764">
              <w:rPr>
                <w:rFonts w:ascii="Times New Roman" w:hAnsi="Times New Roman"/>
              </w:rPr>
              <w:t xml:space="preserve"> </w:t>
            </w:r>
            <w:r w:rsidRPr="00FF74F1">
              <w:rPr>
                <w:rFonts w:ascii="Times New Roman" w:hAnsi="Times New Roman"/>
              </w:rPr>
              <w:t>Зажимы крепятся посредствам стандартных крюков на опорах и стенах зданий.</w:t>
            </w:r>
            <w:r w:rsidRPr="00FF74F1">
              <w:rPr>
                <w:rFonts w:ascii="Times New Roman" w:hAnsi="Times New Roman"/>
              </w:rPr>
              <w:br/>
              <w:t>Корпус зажима выполнен из антикоррозийного алюминиевого сплава</w:t>
            </w:r>
          </w:p>
          <w:p w:rsidR="00026B02" w:rsidRDefault="00026B02" w:rsidP="00BB4232">
            <w:pPr>
              <w:rPr>
                <w:rFonts w:ascii="Times New Roman" w:hAnsi="Times New Roman"/>
              </w:rPr>
            </w:pPr>
          </w:p>
          <w:p w:rsidR="00026B02" w:rsidRDefault="00026B02" w:rsidP="00BB4232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114"/>
              <w:tblOverlap w:val="never"/>
              <w:tblW w:w="72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2844"/>
              <w:gridCol w:w="3003"/>
              <w:gridCol w:w="1415"/>
            </w:tblGrid>
            <w:tr w:rsidR="00026B02" w:rsidRPr="003B517F" w:rsidTr="00C577A5">
              <w:trPr>
                <w:trHeight w:val="354"/>
              </w:trPr>
              <w:tc>
                <w:tcPr>
                  <w:tcW w:w="2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7C31F6" w:rsidRDefault="00026B02" w:rsidP="00BB4232">
                  <w:pPr>
                    <w:spacing w:beforeAutospacing="1" w:afterAutospacing="1"/>
                    <w:jc w:val="center"/>
                    <w:rPr>
                      <w:rFonts w:ascii="Times New Roman" w:hAnsi="Times New Roman"/>
                      <w:b/>
                      <w:bCs/>
                      <w:color w:val="212529"/>
                    </w:rPr>
                  </w:pP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>Сечение провода, мм</w:t>
                  </w: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  <w:vertAlign w:val="superscript"/>
                    </w:rPr>
                    <w:t>2</w:t>
                  </w:r>
                  <w:r>
                    <w:rPr>
                      <w:rFonts w:ascii="Times New Roman" w:hAnsi="Times New Roman"/>
                      <w:b/>
                      <w:bCs/>
                      <w:color w:val="212529"/>
                      <w:vertAlign w:val="superscript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bCs/>
                      <w:color w:val="212529"/>
                    </w:rPr>
                    <w:t>, в диапазоне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BB4232">
                  <w:pPr>
                    <w:spacing w:beforeAutospacing="1" w:afterAutospacing="1"/>
                    <w:jc w:val="center"/>
                    <w:rPr>
                      <w:rFonts w:ascii="Times New Roman" w:hAnsi="Times New Roman"/>
                      <w:b/>
                      <w:bCs/>
                      <w:color w:val="212529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12529"/>
                    </w:rPr>
                    <w:t>Разрушающая</w:t>
                  </w: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 xml:space="preserve"> нагрузка, </w:t>
                  </w:r>
                  <w:r>
                    <w:rPr>
                      <w:rFonts w:ascii="Times New Roman" w:hAnsi="Times New Roman"/>
                      <w:b/>
                      <w:bCs/>
                      <w:color w:val="212529"/>
                    </w:rPr>
                    <w:t>да</w:t>
                  </w: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>Н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BB4232">
                  <w:pPr>
                    <w:spacing w:beforeAutospacing="1" w:afterAutospacing="1"/>
                    <w:jc w:val="center"/>
                    <w:rPr>
                      <w:rFonts w:ascii="Times New Roman" w:hAnsi="Times New Roman"/>
                      <w:b/>
                      <w:bCs/>
                      <w:color w:val="212529"/>
                    </w:rPr>
                  </w:pP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 xml:space="preserve">Масса, </w:t>
                  </w:r>
                  <w:r>
                    <w:rPr>
                      <w:rFonts w:ascii="Times New Roman" w:hAnsi="Times New Roman"/>
                      <w:b/>
                      <w:bCs/>
                      <w:color w:val="212529"/>
                    </w:rPr>
                    <w:t xml:space="preserve">не более, </w:t>
                  </w: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>г</w:t>
                  </w:r>
                </w:p>
              </w:tc>
            </w:tr>
            <w:tr w:rsidR="00026B02" w:rsidRPr="003B517F" w:rsidTr="00C577A5">
              <w:trPr>
                <w:trHeight w:val="172"/>
              </w:trPr>
              <w:tc>
                <w:tcPr>
                  <w:tcW w:w="2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BB4232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212529"/>
                    </w:rPr>
                  </w:pPr>
                  <w:r w:rsidRPr="00932E97">
                    <w:rPr>
                      <w:rFonts w:ascii="Times New Roman" w:hAnsi="Times New Roman"/>
                      <w:color w:val="212529"/>
                    </w:rPr>
                    <w:t xml:space="preserve">2×16 </w:t>
                  </w:r>
                  <w:r>
                    <w:rPr>
                      <w:rFonts w:ascii="Times New Roman" w:hAnsi="Times New Roman"/>
                      <w:color w:val="212529"/>
                    </w:rPr>
                    <w:t>- 2х35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BB4232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212529"/>
                    </w:rPr>
                  </w:pPr>
                  <w:r>
                    <w:rPr>
                      <w:rFonts w:ascii="Times New Roman" w:hAnsi="Times New Roman"/>
                      <w:color w:val="212529"/>
                    </w:rPr>
                    <w:t>500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26B02" w:rsidRPr="00932E97" w:rsidRDefault="00026B02" w:rsidP="00BB4232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212529"/>
                    </w:rPr>
                  </w:pPr>
                  <w:r>
                    <w:rPr>
                      <w:rFonts w:ascii="Times New Roman" w:hAnsi="Times New Roman"/>
                      <w:color w:val="212529"/>
                    </w:rPr>
                    <w:t>88</w:t>
                  </w:r>
                </w:p>
              </w:tc>
            </w:tr>
          </w:tbl>
          <w:p w:rsidR="00026B02" w:rsidRPr="00CA0C99" w:rsidRDefault="00026B02" w:rsidP="00BB4232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BB4232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Pr="00CF056E" w:rsidRDefault="00026B02" w:rsidP="00BB4232">
            <w:pPr>
              <w:rPr>
                <w:rFonts w:ascii="Times New Roman" w:hAnsi="Times New Roman"/>
                <w:b/>
                <w:color w:val="000000"/>
              </w:rPr>
            </w:pPr>
            <w:r w:rsidRPr="00F67BB7">
              <w:rPr>
                <w:rFonts w:ascii="Times New Roman" w:hAnsi="Times New Roman"/>
                <w:b/>
                <w:noProof/>
                <w:color w:val="000000"/>
              </w:rPr>
              <w:pict>
                <v:shape id="Рисунок 27" o:spid="_x0000_i1033" type="#_x0000_t75" alt="5ca518eff6c46ae2b1ffe09f9694ad7e" style="width:88.5pt;height:75pt;visibility:visible">
                  <v:imagedata r:id="rId10" o:title="" croptop="8400f" cropbottom="8731f" cropleft="3030f" cropright="331f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BB423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983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093AA5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093AA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Монтажный зажим (лягушка) </w:t>
            </w:r>
          </w:p>
          <w:p w:rsidR="00026B02" w:rsidRPr="0022516C" w:rsidRDefault="00026B02" w:rsidP="00093AA5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ЗПМ 29-41 </w:t>
            </w:r>
          </w:p>
        </w:tc>
        <w:tc>
          <w:tcPr>
            <w:tcW w:w="7850" w:type="dxa"/>
            <w:noWrap/>
            <w:vAlign w:val="center"/>
          </w:tcPr>
          <w:p w:rsidR="00026B02" w:rsidRDefault="00026B02" w:rsidP="00093AA5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Зажим монтажный (лягушка) применяется при работе с проводом СИП-4, имеющего диапазон сечений 4х70-4х150. </w:t>
            </w:r>
          </w:p>
          <w:p w:rsidR="00026B02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93AA5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1503E1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  <w:r w:rsidRPr="001503E1">
              <w:rPr>
                <w:rFonts w:ascii="Times New Roman" w:hAnsi="Times New Roman"/>
                <w:sz w:val="24"/>
                <w:szCs w:val="24"/>
              </w:rPr>
              <w:t>Рабочая нагрузка, кН</w:t>
            </w:r>
            <w:r w:rsidRPr="002A00C2">
              <w:rPr>
                <w:rFonts w:ascii="Times New Roman" w:hAnsi="Times New Roman"/>
                <w:sz w:val="24"/>
                <w:szCs w:val="24"/>
              </w:rPr>
              <w:t>:</w:t>
            </w:r>
            <w:r w:rsidRPr="001503E1">
              <w:rPr>
                <w:rFonts w:ascii="Times New Roman" w:hAnsi="Times New Roman"/>
                <w:sz w:val="24"/>
                <w:szCs w:val="24"/>
              </w:rPr>
              <w:t xml:space="preserve"> 8.5</w:t>
            </w:r>
          </w:p>
          <w:p w:rsidR="00026B02" w:rsidRPr="00306206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  <w:r w:rsidRPr="001503E1">
              <w:rPr>
                <w:rFonts w:ascii="Times New Roman" w:hAnsi="Times New Roman"/>
                <w:sz w:val="24"/>
                <w:szCs w:val="24"/>
              </w:rPr>
              <w:t>Диаметр кабеля (провода), мм, в диапазоне: 29-41</w:t>
            </w:r>
          </w:p>
          <w:p w:rsidR="00026B02" w:rsidRPr="001503E1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  <w:r w:rsidRPr="001503E1">
              <w:rPr>
                <w:rFonts w:ascii="Times New Roman" w:hAnsi="Times New Roman"/>
                <w:sz w:val="24"/>
                <w:szCs w:val="24"/>
              </w:rPr>
              <w:t xml:space="preserve">Тип провода: </w:t>
            </w:r>
            <w:r>
              <w:rPr>
                <w:rFonts w:ascii="Times New Roman" w:hAnsi="Times New Roman"/>
                <w:sz w:val="24"/>
                <w:szCs w:val="24"/>
              </w:rPr>
              <w:t>СИП-4</w:t>
            </w:r>
          </w:p>
          <w:p w:rsidR="00026B02" w:rsidRPr="001503E1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  <w:r w:rsidRPr="001503E1">
              <w:rPr>
                <w:rFonts w:ascii="Times New Roman" w:hAnsi="Times New Roman"/>
                <w:sz w:val="24"/>
                <w:szCs w:val="24"/>
              </w:rPr>
              <w:t>Материал корпуса: Оцинкованная сталь</w:t>
            </w:r>
          </w:p>
          <w:p w:rsidR="00026B02" w:rsidRPr="001503E1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Масса, кг</w:t>
            </w:r>
            <w:r w:rsidRPr="001503E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4,4</w:t>
            </w:r>
          </w:p>
          <w:p w:rsidR="00026B02" w:rsidRPr="001503E1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93AA5">
            <w:pPr>
              <w:rPr>
                <w:rFonts w:ascii="Times New Roman" w:hAnsi="Times New Roman"/>
                <w:b/>
                <w:color w:val="000000"/>
              </w:rPr>
            </w:pPr>
            <w:r w:rsidRPr="000105C7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384998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Default="00026B02" w:rsidP="00093AA5">
            <w:pPr>
              <w:rPr>
                <w:rFonts w:ascii="Times New Roman" w:hAnsi="Times New Roman"/>
                <w:b/>
                <w:lang w:val="en-US"/>
              </w:rPr>
            </w:pPr>
            <w:r w:rsidRPr="00F67BB7">
              <w:rPr>
                <w:rFonts w:ascii="Times New Roman" w:hAnsi="Times New Roman"/>
                <w:b/>
                <w:noProof/>
                <w:color w:val="000000"/>
              </w:rPr>
              <w:pict>
                <v:shape id="Рисунок 218" o:spid="_x0000_i1034" type="#_x0000_t75" alt="Снимок.JPG" style="width:202.5pt;height:138pt;visibility:visible">
                  <v:imagedata r:id="rId11" o:title=""/>
                </v:shape>
              </w:pict>
            </w:r>
          </w:p>
          <w:p w:rsidR="00026B02" w:rsidRPr="00306206" w:rsidRDefault="00026B02" w:rsidP="00093AA5">
            <w:pPr>
              <w:rPr>
                <w:rFonts w:ascii="Times New Roman" w:hAnsi="Times New Roman"/>
                <w:b/>
                <w:color w:val="000000"/>
              </w:rPr>
            </w:pPr>
            <w:r w:rsidRPr="001503E1">
              <w:rPr>
                <w:rFonts w:ascii="Times New Roman" w:hAnsi="Times New Roman"/>
                <w:b/>
                <w:color w:val="000000"/>
              </w:rPr>
              <w:t>Конструктивные особенности</w:t>
            </w:r>
            <w:r w:rsidRPr="00384998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Pr="001503E1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  <w:r w:rsidRPr="001503E1">
              <w:rPr>
                <w:rFonts w:ascii="Times New Roman" w:hAnsi="Times New Roman"/>
                <w:sz w:val="24"/>
                <w:szCs w:val="24"/>
              </w:rPr>
              <w:t>• Конструкция плашечного  зажима типа ЗПМ (СИП-4) позволяет осуществлять захват провода в любой точке по всей его длине без разрыва провода;</w:t>
            </w:r>
          </w:p>
          <w:p w:rsidR="00026B02" w:rsidRPr="001503E1" w:rsidRDefault="00026B02" w:rsidP="00093AA5">
            <w:pPr>
              <w:rPr>
                <w:rFonts w:ascii="Times New Roman" w:hAnsi="Times New Roman"/>
                <w:sz w:val="24"/>
                <w:szCs w:val="24"/>
              </w:rPr>
            </w:pPr>
            <w:r w:rsidRPr="001503E1">
              <w:rPr>
                <w:rFonts w:ascii="Times New Roman" w:hAnsi="Times New Roman"/>
                <w:sz w:val="24"/>
                <w:szCs w:val="24"/>
              </w:rPr>
              <w:t>• Губки зажима изготовлены из алюминиевого сплава;</w:t>
            </w:r>
          </w:p>
          <w:p w:rsidR="00026B02" w:rsidRPr="001503E1" w:rsidRDefault="00026B02" w:rsidP="00093AA5">
            <w:pPr>
              <w:rPr>
                <w:rFonts w:ascii="Times New Roman" w:hAnsi="Times New Roman"/>
                <w:b/>
              </w:rPr>
            </w:pPr>
            <w:r w:rsidRPr="001503E1">
              <w:rPr>
                <w:rFonts w:ascii="Times New Roman" w:hAnsi="Times New Roman"/>
                <w:sz w:val="24"/>
                <w:szCs w:val="24"/>
              </w:rPr>
              <w:t>• Специальная насечка на губках позволяет надежно фиксировать провод без повреждения изоляции</w:t>
            </w:r>
          </w:p>
        </w:tc>
        <w:tc>
          <w:tcPr>
            <w:tcW w:w="797" w:type="dxa"/>
            <w:noWrap/>
          </w:tcPr>
          <w:p w:rsidR="00026B02" w:rsidRPr="00016116" w:rsidRDefault="00026B02" w:rsidP="00093AA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093AA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093AA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564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F77904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F7790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2516C">
              <w:rPr>
                <w:rFonts w:ascii="Times New Roman" w:hAnsi="Times New Roman"/>
                <w:bCs/>
                <w:color w:val="000000"/>
              </w:rPr>
              <w:t>Наконечник </w:t>
            </w:r>
          </w:p>
          <w:p w:rsidR="00026B02" w:rsidRPr="0022516C" w:rsidRDefault="00026B02" w:rsidP="00F7790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2516C">
              <w:rPr>
                <w:rFonts w:ascii="Times New Roman" w:hAnsi="Times New Roman"/>
                <w:bCs/>
                <w:color w:val="000000"/>
              </w:rPr>
              <w:t xml:space="preserve">винтовой  </w:t>
            </w:r>
          </w:p>
          <w:p w:rsidR="00026B02" w:rsidRPr="0022516C" w:rsidRDefault="00026B02" w:rsidP="00F7790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2516C">
              <w:rPr>
                <w:rFonts w:ascii="Times New Roman" w:hAnsi="Times New Roman"/>
                <w:bCs/>
                <w:color w:val="000000"/>
              </w:rPr>
              <w:t>2НБ-70/120</w:t>
            </w:r>
          </w:p>
          <w:p w:rsidR="00026B02" w:rsidRPr="0022516C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noWrap/>
            <w:vAlign w:val="center"/>
          </w:tcPr>
          <w:p w:rsidR="00026B02" w:rsidRDefault="00026B02" w:rsidP="00F77904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F7790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813D47">
              <w:rPr>
                <w:rFonts w:ascii="Times New Roman" w:hAnsi="Times New Roman"/>
                <w:sz w:val="24"/>
                <w:szCs w:val="24"/>
              </w:rPr>
              <w:t>оконцевания любого типа кабельных жил: алюминиевых и медных, круглых и секторных, моножильных и многопроволочных.</w:t>
            </w: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tbl>
            <w:tblPr>
              <w:tblpPr w:leftFromText="180" w:rightFromText="180" w:vertAnchor="page" w:horzAnchor="margin" w:tblpY="1846"/>
              <w:tblOverlap w:val="never"/>
              <w:tblW w:w="75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222"/>
              <w:gridCol w:w="697"/>
              <w:gridCol w:w="697"/>
              <w:gridCol w:w="697"/>
              <w:gridCol w:w="697"/>
              <w:gridCol w:w="759"/>
              <w:gridCol w:w="697"/>
              <w:gridCol w:w="696"/>
              <w:gridCol w:w="696"/>
              <w:gridCol w:w="696"/>
            </w:tblGrid>
            <w:tr w:rsidR="00026B02" w:rsidRPr="009764C6" w:rsidTr="00DA611F">
              <w:trPr>
                <w:trHeight w:val="694"/>
              </w:trPr>
              <w:tc>
                <w:tcPr>
                  <w:tcW w:w="8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Сечение мм²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 в диапазоне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312B94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312B94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L</w:t>
                  </w:r>
                  <w:r w:rsidRPr="00DA611F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>₁</w:t>
                  </w:r>
                  <w:r w:rsidRPr="00312B94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L</w:t>
                  </w:r>
                  <w:r w:rsidRPr="00DA611F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>₂</w:t>
                  </w:r>
                  <w:r w:rsidRPr="00312B94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5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F77904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F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</w:p>
                <w:p w:rsidR="00026B02" w:rsidRPr="00DA611F" w:rsidRDefault="00026B02" w:rsidP="00F77904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312B94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S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312B94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  <w:lang w:val="en-US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312B94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d</w:t>
                  </w:r>
                  <w:r w:rsidRPr="00DA611F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>₁</w:t>
                  </w:r>
                  <w:r w:rsidRPr="00312B94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N</w:t>
                  </w:r>
                  <w:r w:rsidRPr="00312B94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,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</w:tr>
            <w:tr w:rsidR="00026B02" w:rsidRPr="009764C6" w:rsidTr="00DA611F">
              <w:trPr>
                <w:trHeight w:val="425"/>
              </w:trPr>
              <w:tc>
                <w:tcPr>
                  <w:tcW w:w="8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70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 xml:space="preserve"> -</w:t>
                  </w: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120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26.5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4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5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13.5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F7790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17</w:t>
                  </w:r>
                </w:p>
              </w:tc>
            </w:tr>
          </w:tbl>
          <w:p w:rsidR="00026B02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13D47">
              <w:rPr>
                <w:rFonts w:ascii="Times New Roman" w:hAnsi="Times New Roman"/>
                <w:sz w:val="24"/>
                <w:szCs w:val="24"/>
              </w:rPr>
              <w:t>Рабочее напряжение</w:t>
            </w:r>
            <w:r>
              <w:rPr>
                <w:rFonts w:ascii="Times New Roman" w:hAnsi="Times New Roman"/>
                <w:sz w:val="24"/>
                <w:szCs w:val="24"/>
              </w:rPr>
              <w:t>, кВ, не более</w:t>
            </w:r>
            <w:r w:rsidRPr="00813D47">
              <w:rPr>
                <w:rFonts w:ascii="Times New Roman" w:hAnsi="Times New Roman"/>
                <w:sz w:val="24"/>
                <w:szCs w:val="24"/>
              </w:rPr>
              <w:t>: 10</w:t>
            </w:r>
          </w:p>
          <w:p w:rsidR="00026B02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CD4C0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13D47">
              <w:rPr>
                <w:rFonts w:ascii="Times New Roman" w:hAnsi="Times New Roman"/>
                <w:sz w:val="24"/>
                <w:szCs w:val="24"/>
              </w:rPr>
              <w:t>Материал корпуса и болтов: специальный алюминиевый сплав.</w:t>
            </w:r>
          </w:p>
          <w:p w:rsidR="00026B02" w:rsidRPr="00312B94" w:rsidRDefault="00026B02" w:rsidP="00CD4C0E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болтов, шт: 2</w:t>
            </w:r>
          </w:p>
          <w:p w:rsidR="00026B02" w:rsidRPr="002F17AF" w:rsidRDefault="00026B02" w:rsidP="00F7790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Рисунок 158" o:spid="_x0000_s1027" type="#_x0000_t75" style="position:absolute;margin-left:6.35pt;margin-top:197.2pt;width:307pt;height:88.25pt;z-index:251642368;visibility:visible;mso-position-horizontal-relative:margin;mso-position-vertical-relative:margin">
                  <v:imagedata r:id="rId12" o:title=""/>
                  <w10:wrap type="square" anchorx="margin" anchory="margin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3457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F77904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>Хомут Х-1</w:t>
            </w:r>
          </w:p>
          <w:p w:rsidR="00026B02" w:rsidRPr="0022516C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noWrap/>
            <w:vAlign w:val="center"/>
          </w:tcPr>
          <w:p w:rsidR="00026B02" w:rsidRDefault="00026B02" w:rsidP="00CD4C0E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Вне</w:t>
            </w:r>
            <w:r w:rsidRPr="00384998">
              <w:rPr>
                <w:rFonts w:ascii="Times New Roman" w:hAnsi="Times New Roman"/>
                <w:b/>
                <w:color w:val="000000"/>
              </w:rPr>
              <w:t>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</w:p>
          <w:p w:rsidR="00026B02" w:rsidRPr="00CD4C0E" w:rsidRDefault="00026B02" w:rsidP="00F77904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F7790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Хомут предназначен </w:t>
            </w:r>
            <w:r w:rsidRPr="00545F83">
              <w:rPr>
                <w:rFonts w:ascii="Times New Roman" w:hAnsi="Times New Roman"/>
                <w:sz w:val="24"/>
                <w:szCs w:val="24"/>
              </w:rPr>
              <w:t>для крепления стандартных металлоконструкций воздушных линий электропередач напряжением до 10 кВ к железобетонным стойкам.</w:t>
            </w:r>
          </w:p>
          <w:p w:rsidR="00026B02" w:rsidRDefault="00026B02" w:rsidP="00F779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tbl>
            <w:tblPr>
              <w:tblW w:w="59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694"/>
              <w:gridCol w:w="1337"/>
              <w:gridCol w:w="1455"/>
              <w:gridCol w:w="1455"/>
            </w:tblGrid>
            <w:tr w:rsidR="00026B02" w:rsidTr="009F307B">
              <w:trPr>
                <w:trHeight w:val="597"/>
              </w:trPr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737F6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>H</w:t>
                  </w:r>
                  <w:r w:rsidRPr="0075077E">
                    <w:rPr>
                      <w:rFonts w:ascii="Times New Roman" w:hAnsi="Times New Roman"/>
                      <w:b/>
                      <w:bCs/>
                    </w:rPr>
                    <w:t xml:space="preserve">, </w:t>
                  </w:r>
                  <w:r w:rsidRPr="006737F6">
                    <w:rPr>
                      <w:rFonts w:ascii="Times New Roman" w:hAnsi="Times New Roman"/>
                      <w:b/>
                      <w:bCs/>
                    </w:rPr>
                    <w:t>мм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737F6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>L</w:t>
                  </w:r>
                  <w:r w:rsidRPr="0075077E">
                    <w:rPr>
                      <w:rFonts w:ascii="Times New Roman" w:hAnsi="Times New Roman"/>
                      <w:b/>
                      <w:bCs/>
                    </w:rPr>
                    <w:t xml:space="preserve">, </w:t>
                  </w:r>
                  <w:r w:rsidRPr="006737F6">
                    <w:rPr>
                      <w:rFonts w:ascii="Times New Roman" w:hAnsi="Times New Roman"/>
                      <w:b/>
                      <w:bCs/>
                    </w:rPr>
                    <w:t>мм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737F6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>L</w:t>
                  </w:r>
                  <w:r w:rsidRPr="006737F6">
                    <w:rPr>
                      <w:rFonts w:ascii="Times New Roman" w:hAnsi="Times New Roman"/>
                      <w:b/>
                      <w:bCs/>
                      <w:vertAlign w:val="subscript"/>
                    </w:rPr>
                    <w:t>1</w:t>
                  </w:r>
                  <w:r w:rsidRPr="0075077E">
                    <w:rPr>
                      <w:rFonts w:ascii="Times New Roman" w:hAnsi="Times New Roman"/>
                      <w:b/>
                      <w:bCs/>
                      <w:vertAlign w:val="subscript"/>
                    </w:rPr>
                    <w:t xml:space="preserve">, </w:t>
                  </w:r>
                  <w:r w:rsidRPr="006737F6">
                    <w:rPr>
                      <w:rFonts w:ascii="Times New Roman" w:hAnsi="Times New Roman"/>
                      <w:b/>
                      <w:bCs/>
                    </w:rPr>
                    <w:t>мм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737F6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Масса, кг</w:t>
                  </w:r>
                </w:p>
              </w:tc>
            </w:tr>
            <w:tr w:rsidR="00026B02" w:rsidTr="009F307B">
              <w:trPr>
                <w:trHeight w:val="418"/>
              </w:trPr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D16D9" w:rsidRDefault="00026B02" w:rsidP="00F77904">
                  <w:pPr>
                    <w:framePr w:hSpace="180" w:wrap="around" w:vAnchor="text" w:hAnchor="text" w:x="145" w:y="1"/>
                    <w:spacing w:after="160" w:line="259" w:lineRule="auto"/>
                    <w:suppressOverlap/>
                    <w:jc w:val="center"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230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D16D9" w:rsidRDefault="00026B02" w:rsidP="00F77904">
                  <w:pPr>
                    <w:framePr w:hSpace="180" w:wrap="around" w:vAnchor="text" w:hAnchor="text" w:x="145" w:y="1"/>
                    <w:spacing w:after="160" w:line="259" w:lineRule="auto"/>
                    <w:suppressOverlap/>
                    <w:jc w:val="center"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240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D16D9" w:rsidRDefault="00026B02" w:rsidP="00F77904">
                  <w:pPr>
                    <w:framePr w:hSpace="180" w:wrap="around" w:vAnchor="text" w:hAnchor="text" w:x="145" w:y="1"/>
                    <w:spacing w:after="160" w:line="259" w:lineRule="auto"/>
                    <w:suppressOverlap/>
                    <w:jc w:val="center"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75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F77904">
                  <w:pPr>
                    <w:framePr w:hSpace="180" w:wrap="around" w:vAnchor="text" w:hAnchor="text" w:x="145" w:y="1"/>
                    <w:spacing w:after="160" w:line="259" w:lineRule="auto"/>
                    <w:suppressOverlap/>
                    <w:jc w:val="center"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1,2</w:t>
                  </w:r>
                </w:p>
              </w:tc>
            </w:tr>
          </w:tbl>
          <w:p w:rsidR="00026B02" w:rsidRPr="00E44A43" w:rsidRDefault="00026B02" w:rsidP="00CD4C0E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_x0000_s1028" type="#_x0000_t75" style="position:absolute;margin-left:2.2pt;margin-top:17.05pt;width:154.2pt;height:2in;z-index:251667968;visibility:visible;mso-position-horizontal-relative:margin;mso-position-vertical-relative:margin">
                  <v:imagedata r:id="rId13" o:title="" croptop="2968f" cropleft="1906f" cropright="2087f"/>
                  <w10:wrap type="square" anchorx="margin" anchory="margin"/>
                </v:shape>
              </w:pict>
            </w:r>
            <w:r>
              <w:rPr>
                <w:noProof/>
              </w:rPr>
              <w:pict>
                <v:shape id="Рисунок 195" o:spid="_x0000_s1029" type="#_x0000_t75" style="position:absolute;margin-left:2pt;margin-top:16.85pt;width:154.2pt;height:2in;z-index:251643392;visibility:visible;mso-position-horizontal-relative:margin;mso-position-vertical-relative:margin">
                  <v:imagedata r:id="rId13" o:title="" croptop="2968f" cropleft="1906f" cropright="2087f"/>
                  <w10:wrap type="square" anchorx="margin" anchory="margin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564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F77904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>Хомут Х-10</w:t>
            </w:r>
          </w:p>
          <w:p w:rsidR="00026B02" w:rsidRPr="0022516C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noWrap/>
            <w:vAlign w:val="center"/>
          </w:tcPr>
          <w:p w:rsidR="00026B02" w:rsidRDefault="00026B02" w:rsidP="00F77904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062269" w:rsidRDefault="00026B02" w:rsidP="00F7790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Хомут предназначен </w:t>
            </w:r>
            <w:r w:rsidRPr="00062269">
              <w:rPr>
                <w:rFonts w:ascii="Times New Roman" w:hAnsi="Times New Roman"/>
                <w:sz w:val="24"/>
                <w:szCs w:val="24"/>
              </w:rPr>
              <w:t>для крепления различных типов металлоконструкций (траверс, оголовков) низковольтных линий с изолированными и неизолированными проводами к железобетонным стойкам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2269">
              <w:rPr>
                <w:rFonts w:ascii="Times New Roman" w:hAnsi="Times New Roman"/>
                <w:sz w:val="24"/>
                <w:szCs w:val="24"/>
              </w:rPr>
              <w:t xml:space="preserve"> СВ-95, СВ-105</w:t>
            </w:r>
          </w:p>
          <w:p w:rsidR="00026B02" w:rsidRDefault="00026B02" w:rsidP="00F7790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tbl>
            <w:tblPr>
              <w:tblW w:w="739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694"/>
              <w:gridCol w:w="1337"/>
              <w:gridCol w:w="1455"/>
              <w:gridCol w:w="1455"/>
              <w:gridCol w:w="1455"/>
            </w:tblGrid>
            <w:tr w:rsidR="00026B02" w:rsidTr="009F307B">
              <w:trPr>
                <w:trHeight w:val="597"/>
              </w:trPr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737F6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9F307B">
                    <w:rPr>
                      <w:rStyle w:val="Strong"/>
                      <w:rFonts w:ascii="Times New Roman" w:hAnsi="Times New Roman"/>
                      <w:bCs/>
                      <w:color w:val="000000"/>
                      <w:lang w:val="en-US"/>
                    </w:rPr>
                    <w:t>d</w:t>
                  </w:r>
                  <w:r w:rsidRPr="009F307B">
                    <w:rPr>
                      <w:rStyle w:val="Strong"/>
                      <w:rFonts w:ascii="Times New Roman" w:hAnsi="Times New Roman"/>
                      <w:bCs/>
                      <w:color w:val="000000"/>
                    </w:rPr>
                    <w:t>, R</w:t>
                  </w:r>
                  <w:r w:rsidRPr="0075077E">
                    <w:rPr>
                      <w:rFonts w:ascii="Times New Roman" w:hAnsi="Times New Roman"/>
                      <w:b/>
                      <w:bCs/>
                    </w:rPr>
                    <w:t xml:space="preserve">, </w:t>
                  </w:r>
                  <w:r w:rsidRPr="006737F6">
                    <w:rPr>
                      <w:rFonts w:ascii="Times New Roman" w:hAnsi="Times New Roman"/>
                      <w:b/>
                      <w:bCs/>
                    </w:rPr>
                    <w:t>мм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737F6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>L</w:t>
                  </w:r>
                  <w:r w:rsidRPr="0075077E">
                    <w:rPr>
                      <w:rFonts w:ascii="Times New Roman" w:hAnsi="Times New Roman"/>
                      <w:b/>
                      <w:bCs/>
                    </w:rPr>
                    <w:t xml:space="preserve">, </w:t>
                  </w:r>
                  <w:r w:rsidRPr="006737F6">
                    <w:rPr>
                      <w:rFonts w:ascii="Times New Roman" w:hAnsi="Times New Roman"/>
                      <w:b/>
                      <w:bCs/>
                    </w:rPr>
                    <w:t>мм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737F6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>L</w:t>
                  </w:r>
                  <w:r w:rsidRPr="006737F6">
                    <w:rPr>
                      <w:rFonts w:ascii="Times New Roman" w:hAnsi="Times New Roman"/>
                      <w:b/>
                      <w:bCs/>
                      <w:vertAlign w:val="subscript"/>
                    </w:rPr>
                    <w:t>1</w:t>
                  </w:r>
                  <w:r w:rsidRPr="0075077E">
                    <w:rPr>
                      <w:rFonts w:ascii="Times New Roman" w:hAnsi="Times New Roman"/>
                      <w:b/>
                      <w:bCs/>
                      <w:vertAlign w:val="subscript"/>
                    </w:rPr>
                    <w:t xml:space="preserve">, </w:t>
                  </w:r>
                  <w:r w:rsidRPr="006737F6">
                    <w:rPr>
                      <w:rFonts w:ascii="Times New Roman" w:hAnsi="Times New Roman"/>
                      <w:b/>
                      <w:bCs/>
                    </w:rPr>
                    <w:t>мм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737F6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lang w:val="en-US"/>
                    </w:rPr>
                    <w:t>L</w:t>
                  </w:r>
                  <w:r w:rsidRPr="009F307B">
                    <w:rPr>
                      <w:rFonts w:ascii="Times New Roman" w:hAnsi="Times New Roman"/>
                      <w:b/>
                      <w:bCs/>
                      <w:vertAlign w:val="subscript"/>
                    </w:rPr>
                    <w:t>2</w:t>
                  </w:r>
                  <w:r w:rsidRPr="0075077E">
                    <w:rPr>
                      <w:rFonts w:ascii="Times New Roman" w:hAnsi="Times New Roman"/>
                      <w:b/>
                      <w:bCs/>
                      <w:vertAlign w:val="subscript"/>
                    </w:rPr>
                    <w:t xml:space="preserve">, </w:t>
                  </w:r>
                  <w:r w:rsidRPr="006737F6">
                    <w:rPr>
                      <w:rFonts w:ascii="Times New Roman" w:hAnsi="Times New Roman"/>
                      <w:b/>
                      <w:bCs/>
                    </w:rPr>
                    <w:t>мм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737F6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>
                    <w:rPr>
                      <w:rFonts w:ascii="Times New Roman" w:hAnsi="Times New Roman"/>
                      <w:b/>
                      <w:bCs/>
                    </w:rPr>
                    <w:t>Масса, кг</w:t>
                  </w:r>
                </w:p>
              </w:tc>
            </w:tr>
            <w:tr w:rsidR="00026B02" w:rsidTr="009F307B">
              <w:trPr>
                <w:trHeight w:val="418"/>
              </w:trPr>
              <w:tc>
                <w:tcPr>
                  <w:tcW w:w="1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C6741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C6741">
                    <w:rPr>
                      <w:rFonts w:ascii="Times New Roman" w:hAnsi="Times New Roman"/>
                      <w:color w:val="000000"/>
                    </w:rPr>
                    <w:t>16</w:t>
                  </w:r>
                </w:p>
              </w:tc>
              <w:tc>
                <w:tcPr>
                  <w:tcW w:w="13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C6741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C6741">
                    <w:rPr>
                      <w:rFonts w:ascii="Times New Roman" w:hAnsi="Times New Roman"/>
                      <w:color w:val="000000"/>
                    </w:rPr>
                    <w:t>190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C6741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C6741">
                    <w:rPr>
                      <w:rFonts w:ascii="Times New Roman" w:hAnsi="Times New Roman"/>
                      <w:color w:val="000000"/>
                    </w:rPr>
                    <w:t>220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C6741" w:rsidRDefault="00026B02" w:rsidP="00F77904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 w:rsidRPr="003C6741">
                    <w:rPr>
                      <w:rFonts w:ascii="Times New Roman" w:hAnsi="Times New Roman"/>
                      <w:color w:val="000000"/>
                    </w:rPr>
                    <w:t>75</w:t>
                  </w:r>
                </w:p>
              </w:tc>
              <w:tc>
                <w:tcPr>
                  <w:tcW w:w="1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F77904">
                  <w:pPr>
                    <w:framePr w:hSpace="180" w:wrap="around" w:vAnchor="text" w:hAnchor="text" w:x="145" w:y="1"/>
                    <w:spacing w:after="160" w:line="259" w:lineRule="auto"/>
                    <w:suppressOverlap/>
                    <w:jc w:val="center"/>
                    <w:rPr>
                      <w:rFonts w:ascii="Times New Roman" w:hAnsi="Times New Roman"/>
                      <w:bCs/>
                    </w:rPr>
                  </w:pPr>
                  <w:r>
                    <w:rPr>
                      <w:rFonts w:ascii="Times New Roman" w:hAnsi="Times New Roman"/>
                      <w:bCs/>
                    </w:rPr>
                    <w:t>1,2</w:t>
                  </w:r>
                </w:p>
              </w:tc>
            </w:tr>
          </w:tbl>
          <w:p w:rsidR="00026B02" w:rsidRDefault="00026B02" w:rsidP="00F77904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F77904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Вне</w:t>
            </w:r>
            <w:r w:rsidRPr="00384998">
              <w:rPr>
                <w:rFonts w:ascii="Times New Roman" w:hAnsi="Times New Roman"/>
                <w:b/>
                <w:color w:val="000000"/>
              </w:rPr>
              <w:t>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Pr="00423DBF" w:rsidRDefault="00026B02" w:rsidP="00F77904">
            <w:pPr>
              <w:rPr>
                <w:rFonts w:ascii="Times New Roman" w:hAnsi="Times New Roman"/>
                <w:b/>
                <w:color w:val="000000"/>
              </w:rPr>
            </w:pPr>
            <w:r w:rsidRPr="00F67BB7">
              <w:rPr>
                <w:rFonts w:ascii="Times New Roman" w:hAnsi="Times New Roman"/>
                <w:b/>
                <w:noProof/>
                <w:color w:val="000000"/>
              </w:rPr>
              <w:pict>
                <v:shape id="Рисунок 87" o:spid="_x0000_i1035" type="#_x0000_t75" alt="Снимок" style="width:184.5pt;height:193.5pt;visibility:visible">
                  <v:imagedata r:id="rId14" o:title="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F7790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564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>Узел крепления КГП-7-3</w:t>
            </w:r>
          </w:p>
        </w:tc>
        <w:tc>
          <w:tcPr>
            <w:tcW w:w="7850" w:type="dxa"/>
            <w:noWrap/>
            <w:vAlign w:val="center"/>
          </w:tcPr>
          <w:p w:rsidR="00026B02" w:rsidRPr="00E44A43" w:rsidRDefault="00026B02" w:rsidP="00563EAF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563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Узел предназначен </w:t>
            </w:r>
            <w:r w:rsidRPr="00AF3B69">
              <w:rPr>
                <w:rFonts w:ascii="Times New Roman" w:hAnsi="Times New Roman"/>
              </w:rPr>
              <w:t xml:space="preserve">для </w:t>
            </w:r>
            <w:r w:rsidRPr="000A2326">
              <w:rPr>
                <w:rFonts w:ascii="Times New Roman" w:hAnsi="Times New Roman"/>
              </w:rPr>
              <w:t>к</w:t>
            </w:r>
            <w:r w:rsidRPr="00603DC5">
              <w:rPr>
                <w:rFonts w:ascii="Times New Roman" w:hAnsi="Times New Roman"/>
              </w:rPr>
              <w:t>репления с подвижностью в двух взаимно перпендикулярных плоскостях поддерживающих изолирующих подвесок проводов и креплений молниезащитного троса к металлическим траверсам опор.</w:t>
            </w:r>
            <w:r w:rsidRPr="00603DC5">
              <w:rPr>
                <w:rFonts w:ascii="Times New Roman" w:hAnsi="Times New Roman"/>
                <w:b/>
              </w:rPr>
              <w:t xml:space="preserve"> 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</w:p>
          <w:p w:rsidR="00026B02" w:rsidRDefault="00026B02" w:rsidP="00563EAF">
            <w:pPr>
              <w:rPr>
                <w:rFonts w:ascii="Times New Roman" w:hAnsi="Times New Roman"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71"/>
              <w:tblOverlap w:val="never"/>
              <w:tblW w:w="61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09"/>
              <w:gridCol w:w="856"/>
              <w:gridCol w:w="567"/>
              <w:gridCol w:w="709"/>
              <w:gridCol w:w="840"/>
              <w:gridCol w:w="582"/>
              <w:gridCol w:w="709"/>
              <w:gridCol w:w="567"/>
              <w:gridCol w:w="567"/>
            </w:tblGrid>
            <w:tr w:rsidR="00026B02" w:rsidRPr="00F06CDF" w:rsidTr="004978A0">
              <w:trPr>
                <w:trHeight w:val="372"/>
              </w:trPr>
              <w:tc>
                <w:tcPr>
                  <w:tcW w:w="6106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</w:tr>
            <w:tr w:rsidR="00026B02" w:rsidRPr="005C5C4E" w:rsidTr="004978A0">
              <w:trPr>
                <w:trHeight w:val="338"/>
              </w:trPr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85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D </w:t>
                  </w: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H</w:t>
                  </w:r>
                </w:p>
              </w:tc>
              <w:tc>
                <w:tcPr>
                  <w:tcW w:w="84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8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S</w:t>
                  </w:r>
                </w:p>
              </w:tc>
            </w:tr>
            <w:tr w:rsidR="00026B02" w:rsidRPr="005C5C4E" w:rsidTr="004978A0">
              <w:trPr>
                <w:trHeight w:val="349"/>
              </w:trPr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4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8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min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C5C4E" w:rsidRDefault="00026B02" w:rsidP="00563EAF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max</w:t>
                  </w:r>
                </w:p>
              </w:tc>
            </w:tr>
            <w:tr w:rsidR="00026B02" w:rsidRPr="005C5C4E" w:rsidTr="004978A0">
              <w:trPr>
                <w:trHeight w:val="320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A2326" w:rsidRDefault="00026B02" w:rsidP="00563EAF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8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A2326" w:rsidRDefault="00026B02" w:rsidP="00563EAF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  <w:r w:rsidRPr="000A2326">
                    <w:rPr>
                      <w:rFonts w:ascii="Times New Roman" w:hAnsi="Times New Roman"/>
                    </w:rPr>
                    <w:t>,</w:t>
                  </w:r>
                  <w:r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A2326" w:rsidRDefault="00026B02" w:rsidP="00563EAF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A2326" w:rsidRDefault="00026B02" w:rsidP="00563EAF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8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A2326" w:rsidRDefault="00026B02" w:rsidP="00563EAF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32</w:t>
                  </w:r>
                </w:p>
              </w:tc>
              <w:tc>
                <w:tcPr>
                  <w:tcW w:w="5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A2326" w:rsidRDefault="00026B02" w:rsidP="00563EAF">
                  <w:pPr>
                    <w:jc w:val="center"/>
                    <w:rPr>
                      <w:rFonts w:ascii="Times New Roman" w:hAnsi="Times New Roman"/>
                    </w:rPr>
                  </w:pPr>
                  <w:r w:rsidRPr="000A2326"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A2326" w:rsidRDefault="00026B02" w:rsidP="00563EAF">
                  <w:pPr>
                    <w:jc w:val="center"/>
                    <w:rPr>
                      <w:rFonts w:ascii="Times New Roman" w:hAnsi="Times New Roman"/>
                    </w:rPr>
                  </w:pPr>
                  <w:r w:rsidRPr="000A2326">
                    <w:rPr>
                      <w:rFonts w:ascii="Times New Roman" w:hAnsi="Times New Roman"/>
                    </w:rPr>
                    <w:t>11</w:t>
                  </w:r>
                  <w:r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A2326" w:rsidRDefault="00026B02" w:rsidP="00563EAF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A2326" w:rsidRDefault="00026B02" w:rsidP="00563EAF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</w:p>
              </w:tc>
            </w:tr>
          </w:tbl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Pr="000A2326" w:rsidRDefault="00026B02" w:rsidP="00563EAF">
            <w:pPr>
              <w:rPr>
                <w:rFonts w:ascii="Times New Roman" w:hAnsi="Times New Roman"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Масса, кг, не более</w:t>
            </w:r>
            <w:r w:rsidRPr="00F06CDF">
              <w:rPr>
                <w:rFonts w:ascii="Times New Roman" w:hAnsi="Times New Roman"/>
              </w:rPr>
              <w:t>:</w:t>
            </w:r>
            <w:r w:rsidRPr="00AF3B69">
              <w:rPr>
                <w:rFonts w:ascii="Times New Roman" w:hAnsi="Times New Roman"/>
              </w:rPr>
              <w:t xml:space="preserve"> </w:t>
            </w:r>
            <w:r w:rsidRPr="005C5C4E">
              <w:rPr>
                <w:rFonts w:ascii="Times New Roman" w:hAnsi="Times New Roman"/>
              </w:rPr>
              <w:t>0</w:t>
            </w:r>
            <w:r w:rsidRPr="00AF3B69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44</w:t>
            </w:r>
          </w:p>
          <w:p w:rsidR="00026B02" w:rsidRPr="00312B94" w:rsidRDefault="00026B02" w:rsidP="00563EAF">
            <w:pPr>
              <w:rPr>
                <w:rFonts w:ascii="Times New Roman" w:hAnsi="Times New Roman"/>
              </w:rPr>
            </w:pPr>
            <w:r w:rsidRPr="00AF3B69">
              <w:rPr>
                <w:rFonts w:ascii="Times New Roman" w:hAnsi="Times New Roman"/>
              </w:rPr>
              <w:t>Разрушающая нагрузка, кН, не</w:t>
            </w:r>
            <w:r>
              <w:rPr>
                <w:rFonts w:ascii="Times New Roman" w:hAnsi="Times New Roman"/>
              </w:rPr>
              <w:t xml:space="preserve"> менее</w:t>
            </w:r>
            <w:r w:rsidRPr="00F06CDF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70</w:t>
            </w: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2920D0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13" o:spid="_x0000_i1036" type="#_x0000_t75" style="width:181.5pt;height:150pt;visibility:visible">
                  <v:imagedata r:id="rId15" o:title="" croptop="6693f" cropbottom="10318f" cropright="3068f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564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>Зажим поддерживающий ПГН 5-3</w:t>
            </w:r>
          </w:p>
        </w:tc>
        <w:tc>
          <w:tcPr>
            <w:tcW w:w="7850" w:type="dxa"/>
            <w:noWrap/>
            <w:vAlign w:val="center"/>
          </w:tcPr>
          <w:p w:rsidR="00026B02" w:rsidRPr="004657AE" w:rsidRDefault="00026B02" w:rsidP="004657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57AE">
              <w:rPr>
                <w:rFonts w:ascii="Times New Roman" w:hAnsi="Times New Roman"/>
                <w:color w:val="000000"/>
                <w:sz w:val="24"/>
                <w:szCs w:val="24"/>
              </w:rPr>
              <w:t>Зажимы поддерживающие глухие ПГН-5-3 предназначаются для поддержки одиночных алюминиевых и сталеалюминиевых проводов и тросов при закреплении их на опорах воздушной линии электропередачи (ВЛ).</w:t>
            </w:r>
          </w:p>
          <w:p w:rsidR="00026B02" w:rsidRPr="004657AE" w:rsidRDefault="00026B02" w:rsidP="004657A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57AE">
              <w:rPr>
                <w:rFonts w:ascii="Times New Roman" w:hAnsi="Times New Roman"/>
                <w:color w:val="000000"/>
                <w:sz w:val="24"/>
                <w:szCs w:val="24"/>
              </w:rPr>
              <w:t>Арматура изготавливается из конструкционной стали, чем обеспечиваются превосходные показатели прочности. Срок службы поддерживающих зажимов ПГН составляет несколько десятков лет без ухудшения функциональности и необходимости замены. Изделия превосходно функционируют даже в условиях интенсивных вибраций.</w:t>
            </w:r>
          </w:p>
          <w:p w:rsidR="00026B02" w:rsidRPr="004657AE" w:rsidRDefault="00026B02" w:rsidP="004657AE">
            <w:pPr>
              <w:rPr>
                <w:rStyle w:val="body"/>
                <w:rFonts w:ascii="Times New Roman" w:hAnsi="Times New Roman"/>
                <w:color w:val="000000"/>
                <w:sz w:val="24"/>
                <w:szCs w:val="24"/>
              </w:rPr>
            </w:pPr>
            <w:r w:rsidRPr="004657AE">
              <w:rPr>
                <w:rFonts w:ascii="Times New Roman" w:hAnsi="Times New Roman"/>
                <w:color w:val="000000"/>
                <w:sz w:val="24"/>
                <w:szCs w:val="24"/>
              </w:rPr>
              <w:t>Высококачественным поддерживающим зажимам ПГН присуще достоинство, заключающееся в простоте их монтажа на ВЛ. Изделия легко сопрягаются с любой линейной арматурой. Удобство монтажа является важным фактором обеспечения безопасности и высокой скорости выполнения работ, проводимых, как правило, в высотных условиях.</w:t>
            </w:r>
          </w:p>
          <w:p w:rsidR="00026B02" w:rsidRPr="004657AE" w:rsidRDefault="00026B02" w:rsidP="004657AE">
            <w:pPr>
              <w:tabs>
                <w:tab w:val="left" w:pos="4125"/>
              </w:tabs>
              <w:rPr>
                <w:rStyle w:val="body"/>
                <w:rFonts w:ascii="Times New Roman" w:hAnsi="Times New Roman"/>
                <w:b/>
                <w:sz w:val="28"/>
                <w:szCs w:val="28"/>
              </w:rPr>
            </w:pPr>
            <w:r w:rsidRPr="004657AE">
              <w:rPr>
                <w:rStyle w:val="body"/>
                <w:rFonts w:ascii="Times New Roman" w:hAnsi="Times New Roman"/>
                <w:b/>
                <w:sz w:val="28"/>
                <w:szCs w:val="28"/>
              </w:rPr>
              <w:t xml:space="preserve">Основные технические </w:t>
            </w:r>
            <w:r>
              <w:rPr>
                <w:rStyle w:val="body"/>
                <w:rFonts w:ascii="Times New Roman" w:hAnsi="Times New Roman"/>
                <w:b/>
                <w:sz w:val="28"/>
                <w:szCs w:val="28"/>
              </w:rPr>
              <w:t>характеристики:</w:t>
            </w:r>
          </w:p>
          <w:tbl>
            <w:tblPr>
              <w:tblW w:w="9357" w:type="dxa"/>
              <w:tblBorders>
                <w:top w:val="single" w:sz="6" w:space="0" w:color="D1D1D1"/>
                <w:left w:val="single" w:sz="6" w:space="0" w:color="D1D1D1"/>
                <w:bottom w:val="single" w:sz="2" w:space="0" w:color="D1D1D1"/>
                <w:right w:val="single" w:sz="2" w:space="0" w:color="D1D1D1"/>
              </w:tblBorders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1956"/>
              <w:gridCol w:w="501"/>
              <w:gridCol w:w="501"/>
              <w:gridCol w:w="501"/>
              <w:gridCol w:w="360"/>
              <w:gridCol w:w="498"/>
              <w:gridCol w:w="1338"/>
              <w:gridCol w:w="1362"/>
              <w:gridCol w:w="2340"/>
            </w:tblGrid>
            <w:tr w:rsidR="00026B02" w:rsidRPr="004657AE" w:rsidTr="004657AE">
              <w:tc>
                <w:tcPr>
                  <w:tcW w:w="1956" w:type="dxa"/>
                  <w:vMerge w:val="restart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Марка зажима</w:t>
                  </w:r>
                </w:p>
              </w:tc>
              <w:tc>
                <w:tcPr>
                  <w:tcW w:w="2361" w:type="dxa"/>
                  <w:gridSpan w:val="5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Размеры, мм</w:t>
                  </w:r>
                </w:p>
              </w:tc>
              <w:tc>
                <w:tcPr>
                  <w:tcW w:w="1338" w:type="dxa"/>
                  <w:vMerge w:val="restart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Диаметр провода, мм</w:t>
                  </w:r>
                </w:p>
              </w:tc>
              <w:tc>
                <w:tcPr>
                  <w:tcW w:w="1362" w:type="dxa"/>
                  <w:vMerge w:val="restart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Разрушающая нагрузка,</w:t>
                  </w:r>
                  <w:r>
                    <w:rPr>
                      <w:rFonts w:ascii="Times New Roman" w:hAnsi="Times New Roman" w:cs="Arial"/>
                      <w:b/>
                      <w:bCs/>
                      <w:color w:val="676767"/>
                    </w:rPr>
                    <w:t xml:space="preserve"> </w:t>
                  </w: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кН</w:t>
                  </w:r>
                </w:p>
              </w:tc>
              <w:tc>
                <w:tcPr>
                  <w:tcW w:w="2340" w:type="dxa"/>
                  <w:vMerge w:val="restart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Масса, кг</w:t>
                  </w:r>
                </w:p>
              </w:tc>
            </w:tr>
            <w:tr w:rsidR="00026B02" w:rsidRPr="004657AE" w:rsidTr="004657AE">
              <w:tc>
                <w:tcPr>
                  <w:tcW w:w="1956" w:type="dxa"/>
                  <w:vMerge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</w:p>
              </w:tc>
              <w:tc>
                <w:tcPr>
                  <w:tcW w:w="501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L</w:t>
                  </w:r>
                </w:p>
              </w:tc>
              <w:tc>
                <w:tcPr>
                  <w:tcW w:w="501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H</w:t>
                  </w:r>
                </w:p>
              </w:tc>
              <w:tc>
                <w:tcPr>
                  <w:tcW w:w="501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h</w:t>
                  </w:r>
                </w:p>
              </w:tc>
              <w:tc>
                <w:tcPr>
                  <w:tcW w:w="360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B</w:t>
                  </w:r>
                </w:p>
              </w:tc>
              <w:tc>
                <w:tcPr>
                  <w:tcW w:w="498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b</w:t>
                  </w:r>
                </w:p>
              </w:tc>
              <w:tc>
                <w:tcPr>
                  <w:tcW w:w="1338" w:type="dxa"/>
                  <w:vMerge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</w:p>
              </w:tc>
              <w:tc>
                <w:tcPr>
                  <w:tcW w:w="1362" w:type="dxa"/>
                  <w:vMerge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</w:p>
              </w:tc>
              <w:tc>
                <w:tcPr>
                  <w:tcW w:w="2340" w:type="dxa"/>
                  <w:vMerge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</w:p>
              </w:tc>
            </w:tr>
            <w:tr w:rsidR="00026B02" w:rsidRPr="004657AE" w:rsidTr="004657AE">
              <w:tc>
                <w:tcPr>
                  <w:tcW w:w="1956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888888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Oswald" w:hAnsi="Oswald" w:cs="Arial"/>
                      <w:b/>
                      <w:bCs/>
                      <w:color w:val="676767"/>
                    </w:rPr>
                  </w:pPr>
                  <w:r w:rsidRPr="004657AE">
                    <w:rPr>
                      <w:rFonts w:ascii="Oswald" w:hAnsi="Oswald" w:cs="Arial"/>
                      <w:b/>
                      <w:bCs/>
                      <w:color w:val="676767"/>
                    </w:rPr>
                    <w:t>ПГН-5-3</w:t>
                  </w:r>
                </w:p>
              </w:tc>
              <w:tc>
                <w:tcPr>
                  <w:tcW w:w="501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CCCCCC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Arial" w:hAnsi="Arial" w:cs="Arial"/>
                      <w:color w:val="5C5B5B"/>
                    </w:rPr>
                  </w:pPr>
                  <w:r w:rsidRPr="004657AE">
                    <w:rPr>
                      <w:rFonts w:ascii="Arial" w:hAnsi="Arial" w:cs="Arial"/>
                      <w:color w:val="5C5B5B"/>
                    </w:rPr>
                    <w:t>290</w:t>
                  </w:r>
                </w:p>
              </w:tc>
              <w:tc>
                <w:tcPr>
                  <w:tcW w:w="501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CCCCCC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Arial" w:hAnsi="Arial" w:cs="Arial"/>
                      <w:color w:val="5C5B5B"/>
                    </w:rPr>
                  </w:pPr>
                  <w:r w:rsidRPr="004657AE">
                    <w:rPr>
                      <w:rFonts w:ascii="Arial" w:hAnsi="Arial" w:cs="Arial"/>
                      <w:color w:val="5C5B5B"/>
                    </w:rPr>
                    <w:t>160</w:t>
                  </w:r>
                </w:p>
              </w:tc>
              <w:tc>
                <w:tcPr>
                  <w:tcW w:w="501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CCCCCC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Arial" w:hAnsi="Arial" w:cs="Arial"/>
                      <w:color w:val="5C5B5B"/>
                    </w:rPr>
                  </w:pPr>
                  <w:r w:rsidRPr="004657AE">
                    <w:rPr>
                      <w:rFonts w:ascii="Arial" w:hAnsi="Arial" w:cs="Arial"/>
                      <w:color w:val="5C5B5B"/>
                    </w:rPr>
                    <w:t>190</w:t>
                  </w:r>
                </w:p>
              </w:tc>
              <w:tc>
                <w:tcPr>
                  <w:tcW w:w="360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CCCCCC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Arial" w:hAnsi="Arial" w:cs="Arial"/>
                      <w:color w:val="5C5B5B"/>
                    </w:rPr>
                  </w:pPr>
                  <w:r w:rsidRPr="004657AE">
                    <w:rPr>
                      <w:rFonts w:ascii="Arial" w:hAnsi="Arial" w:cs="Arial"/>
                      <w:color w:val="5C5B5B"/>
                    </w:rPr>
                    <w:t>—</w:t>
                  </w:r>
                </w:p>
              </w:tc>
              <w:tc>
                <w:tcPr>
                  <w:tcW w:w="498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CCCCCC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Arial" w:hAnsi="Arial" w:cs="Arial"/>
                      <w:color w:val="5C5B5B"/>
                    </w:rPr>
                  </w:pPr>
                  <w:r w:rsidRPr="004657AE">
                    <w:rPr>
                      <w:rFonts w:ascii="Arial" w:hAnsi="Arial" w:cs="Arial"/>
                      <w:color w:val="5C5B5B"/>
                    </w:rPr>
                    <w:t>19,2</w:t>
                  </w:r>
                </w:p>
              </w:tc>
              <w:tc>
                <w:tcPr>
                  <w:tcW w:w="1338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CCCCCC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Arial" w:hAnsi="Arial" w:cs="Arial"/>
                      <w:color w:val="5C5B5B"/>
                    </w:rPr>
                  </w:pPr>
                  <w:r w:rsidRPr="004657AE">
                    <w:rPr>
                      <w:rFonts w:ascii="Arial" w:hAnsi="Arial" w:cs="Arial"/>
                      <w:color w:val="5C5B5B"/>
                    </w:rPr>
                    <w:t>21,6..33,2</w:t>
                  </w:r>
                </w:p>
              </w:tc>
              <w:tc>
                <w:tcPr>
                  <w:tcW w:w="1362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CCCCCC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Arial" w:hAnsi="Arial" w:cs="Arial"/>
                      <w:color w:val="5C5B5B"/>
                    </w:rPr>
                  </w:pPr>
                  <w:r w:rsidRPr="004657AE">
                    <w:rPr>
                      <w:rFonts w:ascii="Arial" w:hAnsi="Arial" w:cs="Arial"/>
                      <w:color w:val="5C5B5B"/>
                    </w:rPr>
                    <w:t>60</w:t>
                  </w:r>
                </w:p>
              </w:tc>
              <w:tc>
                <w:tcPr>
                  <w:tcW w:w="2340" w:type="dxa"/>
                  <w:tcBorders>
                    <w:top w:val="single" w:sz="2" w:space="0" w:color="D1D1D1"/>
                    <w:left w:val="single" w:sz="2" w:space="0" w:color="D1D1D1"/>
                    <w:bottom w:val="single" w:sz="6" w:space="0" w:color="CCCCCC"/>
                    <w:right w:val="single" w:sz="6" w:space="0" w:color="D1D1D1"/>
                  </w:tcBorders>
                  <w:shd w:val="clear" w:color="auto" w:fill="FFFFFF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</w:tcPr>
                <w:p w:rsidR="00026B02" w:rsidRPr="004657AE" w:rsidRDefault="00026B02" w:rsidP="004657AE">
                  <w:pPr>
                    <w:framePr w:hSpace="180" w:wrap="around" w:vAnchor="text" w:hAnchor="text" w:x="145" w:y="1"/>
                    <w:suppressOverlap/>
                    <w:rPr>
                      <w:rFonts w:ascii="Arial" w:hAnsi="Arial" w:cs="Arial"/>
                      <w:color w:val="5C5B5B"/>
                    </w:rPr>
                  </w:pPr>
                  <w:r w:rsidRPr="004657AE">
                    <w:rPr>
                      <w:rFonts w:ascii="Arial" w:hAnsi="Arial" w:cs="Arial"/>
                      <w:color w:val="5C5B5B"/>
                    </w:rPr>
                    <w:t>5,5</w:t>
                  </w:r>
                </w:p>
              </w:tc>
            </w:tr>
          </w:tbl>
          <w:p w:rsidR="00026B02" w:rsidRDefault="00026B02" w:rsidP="004657AE">
            <w:pPr>
              <w:tabs>
                <w:tab w:val="left" w:pos="4125"/>
              </w:tabs>
              <w:rPr>
                <w:rStyle w:val="body"/>
                <w:b/>
                <w:sz w:val="28"/>
                <w:szCs w:val="28"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</w:rPr>
            </w:pPr>
            <w:r w:rsidRPr="00603DC5">
              <w:rPr>
                <w:rFonts w:ascii="Times New Roman" w:hAnsi="Times New Roman"/>
                <w:b/>
              </w:rPr>
              <w:t xml:space="preserve"> 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</w:p>
          <w:p w:rsidR="00026B02" w:rsidRDefault="00026B02" w:rsidP="004657A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277F63">
              <w:rPr>
                <w:rFonts w:ascii="Times New Roman" w:hAnsi="Times New Roman"/>
                <w:b/>
              </w:rPr>
              <w:t>нешний вид:</w:t>
            </w:r>
          </w:p>
          <w:p w:rsidR="00026B02" w:rsidRPr="002F5B3E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Pr="002F5B3E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Pr="002F5B3E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1" o:spid="_x0000_i1037" type="#_x0000_t75" alt="https://smartsnab.com/wp-content/uploads/2018/08/bde40db3c46dff61fd4a366bd6d9247d-1.jpg" style="width:129.75pt;height:111pt;visibility:visible">
                  <v:imagedata r:id="rId16" o:title=""/>
                </v:shape>
              </w:pict>
            </w: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Pr="002920D0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 id="Рисунок 134" o:spid="_x0000_i1038" type="#_x0000_t75" alt="Снимок" style="width:249.75pt;height:135pt;visibility:visible">
                  <v:imagedata r:id="rId17" o:title=""/>
                </v:shape>
              </w:pict>
            </w:r>
          </w:p>
        </w:tc>
        <w:tc>
          <w:tcPr>
            <w:tcW w:w="797" w:type="dxa"/>
            <w:noWrap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564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Коромысло </w:t>
            </w:r>
          </w:p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>2КУ-12-1</w:t>
            </w:r>
          </w:p>
        </w:tc>
        <w:tc>
          <w:tcPr>
            <w:tcW w:w="7850" w:type="dxa"/>
            <w:noWrap/>
            <w:vAlign w:val="center"/>
          </w:tcPr>
          <w:p w:rsidR="00026B02" w:rsidRDefault="00026B02" w:rsidP="00563EAF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Коромысло</w:t>
            </w:r>
            <w:r w:rsidRPr="00966B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06193F">
              <w:rPr>
                <w:rFonts w:ascii="Times New Roman" w:hAnsi="Times New Roman"/>
                <w:sz w:val="24"/>
                <w:szCs w:val="24"/>
              </w:rPr>
              <w:t>применя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06193F">
              <w:rPr>
                <w:rFonts w:ascii="Times New Roman" w:hAnsi="Times New Roman"/>
                <w:sz w:val="24"/>
                <w:szCs w:val="24"/>
              </w:rPr>
              <w:t>тся для комплектования двухсцепных изолирующих подвесок и крепления двух проводов фазы к подвеске.</w:t>
            </w: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-97"/>
              <w:tblOverlap w:val="never"/>
              <w:tblW w:w="77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860"/>
              <w:gridCol w:w="917"/>
              <w:gridCol w:w="1045"/>
              <w:gridCol w:w="917"/>
              <w:gridCol w:w="1045"/>
              <w:gridCol w:w="1045"/>
              <w:gridCol w:w="888"/>
              <w:gridCol w:w="1016"/>
            </w:tblGrid>
            <w:tr w:rsidR="00026B02" w:rsidRPr="00434B5A" w:rsidTr="00A90C9A">
              <w:trPr>
                <w:trHeight w:val="194"/>
              </w:trPr>
              <w:tc>
                <w:tcPr>
                  <w:tcW w:w="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1410D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d,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мм</w:t>
                  </w:r>
                </w:p>
              </w:tc>
              <w:tc>
                <w:tcPr>
                  <w:tcW w:w="9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1410D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D,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мм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1410D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1410D">
                    <w:rPr>
                      <w:rFonts w:ascii="Times New Roman" w:hAnsi="Times New Roman"/>
                      <w:b/>
                    </w:rPr>
                    <w:t>D</w:t>
                  </w:r>
                  <w:r w:rsidRPr="0041410D">
                    <w:rPr>
                      <w:rFonts w:ascii="Times New Roman" w:hAnsi="Times New Roman"/>
                      <w:b/>
                      <w:vertAlign w:val="subscript"/>
                    </w:rPr>
                    <w:t>1</w:t>
                  </w:r>
                  <w:r w:rsidRPr="0041410D">
                    <w:rPr>
                      <w:rFonts w:ascii="Times New Roman" w:hAnsi="Times New Roman"/>
                      <w:b/>
                    </w:rPr>
                    <w:t>,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мм</w:t>
                  </w:r>
                </w:p>
              </w:tc>
              <w:tc>
                <w:tcPr>
                  <w:tcW w:w="9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1410D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H,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мм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1410D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H</w:t>
                  </w:r>
                  <w:r w:rsidRPr="0041410D">
                    <w:rPr>
                      <w:rFonts w:ascii="Times New Roman" w:hAnsi="Times New Roman"/>
                      <w:b/>
                      <w:vertAlign w:val="subscript"/>
                    </w:rPr>
                    <w:t>1</w:t>
                  </w:r>
                  <w:r w:rsidRPr="0041410D">
                    <w:rPr>
                      <w:rFonts w:ascii="Times New Roman" w:hAnsi="Times New Roman"/>
                      <w:b/>
                    </w:rPr>
                    <w:t>,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мм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1410D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H</w:t>
                  </w:r>
                  <w:r w:rsidRPr="0041410D">
                    <w:rPr>
                      <w:rFonts w:ascii="Times New Roman" w:hAnsi="Times New Roman"/>
                      <w:b/>
                      <w:vertAlign w:val="subscript"/>
                    </w:rPr>
                    <w:t>2</w:t>
                  </w:r>
                  <w:r w:rsidRPr="0041410D">
                    <w:rPr>
                      <w:rFonts w:ascii="Times New Roman" w:hAnsi="Times New Roman"/>
                      <w:b/>
                    </w:rPr>
                    <w:t>,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мм</w:t>
                  </w: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1410D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L,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41410D">
                    <w:rPr>
                      <w:rFonts w:ascii="Times New Roman" w:hAnsi="Times New Roman"/>
                      <w:b/>
                    </w:rPr>
                    <w:t>мм</w:t>
                  </w:r>
                </w:p>
              </w:tc>
              <w:tc>
                <w:tcPr>
                  <w:tcW w:w="1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0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1410D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1410D">
                    <w:rPr>
                      <w:rFonts w:ascii="Times New Roman" w:hAnsi="Times New Roman"/>
                      <w:b/>
                    </w:rPr>
                    <w:t>L</w:t>
                  </w:r>
                  <w:r w:rsidRPr="0041410D">
                    <w:rPr>
                      <w:rFonts w:ascii="Times New Roman" w:hAnsi="Times New Roman"/>
                      <w:b/>
                      <w:vertAlign w:val="subscript"/>
                    </w:rPr>
                    <w:t>1</w:t>
                  </w:r>
                  <w:r w:rsidRPr="0041410D">
                    <w:rPr>
                      <w:rFonts w:ascii="Times New Roman" w:hAnsi="Times New Roman"/>
                      <w:b/>
                    </w:rPr>
                    <w:t>,мм</w:t>
                  </w:r>
                </w:p>
              </w:tc>
            </w:tr>
            <w:tr w:rsidR="00026B02" w:rsidRPr="00434B5A" w:rsidTr="00A90C9A">
              <w:trPr>
                <w:trHeight w:val="262"/>
              </w:trPr>
              <w:tc>
                <w:tcPr>
                  <w:tcW w:w="8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34B5A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23</w:t>
                  </w:r>
                </w:p>
              </w:tc>
              <w:tc>
                <w:tcPr>
                  <w:tcW w:w="9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34B5A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20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34B5A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14</w:t>
                  </w:r>
                </w:p>
              </w:tc>
              <w:tc>
                <w:tcPr>
                  <w:tcW w:w="9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34B5A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190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34B5A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224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34B5A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93</w:t>
                  </w:r>
                </w:p>
              </w:tc>
              <w:tc>
                <w:tcPr>
                  <w:tcW w:w="8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34B5A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40</w:t>
                  </w:r>
                  <w:r w:rsidRPr="00434B5A"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10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165" w:type="dxa"/>
                    <w:left w:w="75" w:type="dxa"/>
                    <w:bottom w:w="105" w:type="dxa"/>
                    <w:right w:w="195" w:type="dxa"/>
                  </w:tcMar>
                  <w:vAlign w:val="center"/>
                </w:tcPr>
                <w:p w:rsidR="00026B02" w:rsidRPr="00434B5A" w:rsidRDefault="00026B02" w:rsidP="00563EAF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449</w:t>
                  </w:r>
                </w:p>
              </w:tc>
            </w:tr>
          </w:tbl>
          <w:p w:rsidR="00026B02" w:rsidRPr="00EC0543" w:rsidRDefault="00026B02" w:rsidP="00563EAF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Разрушающая нагрузка</w:t>
            </w:r>
            <w:r w:rsidRPr="002A4F10">
              <w:rPr>
                <w:rFonts w:ascii="Times New Roman" w:hAnsi="Times New Roman"/>
                <w:sz w:val="24"/>
                <w:szCs w:val="24"/>
              </w:rPr>
              <w:t>, к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EC054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EC0543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026B02" w:rsidRPr="00EC0543" w:rsidRDefault="00026B02" w:rsidP="00563EAF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</w:t>
            </w:r>
            <w:r w:rsidRPr="002A4F10">
              <w:rPr>
                <w:rFonts w:ascii="Times New Roman" w:hAnsi="Times New Roman"/>
                <w:sz w:val="24"/>
                <w:szCs w:val="24"/>
              </w:rPr>
              <w:t>, к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EC054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4,75</w:t>
            </w:r>
          </w:p>
          <w:p w:rsidR="00026B02" w:rsidRDefault="00026B02" w:rsidP="00563EA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Вне</w:t>
            </w:r>
            <w:r w:rsidRPr="00384998">
              <w:rPr>
                <w:rFonts w:ascii="Times New Roman" w:hAnsi="Times New Roman"/>
                <w:b/>
                <w:color w:val="000000"/>
              </w:rPr>
              <w:t>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Default="00026B02" w:rsidP="00563EAF">
            <w:pPr>
              <w:rPr>
                <w:rFonts w:ascii="Times New Roman" w:hAnsi="Times New Roman"/>
                <w:b/>
                <w:noProof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137" o:spid="_x0000_i1039" type="#_x0000_t75" style="width:242.25pt;height:138.75pt;visibility:visible">
                  <v:imagedata r:id="rId18" o:title=""/>
                </v:shape>
              </w:pict>
            </w:r>
          </w:p>
          <w:p w:rsidR="00026B02" w:rsidRPr="002920D0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noWrap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9F23C0" w:rsidTr="004657AE">
        <w:trPr>
          <w:trHeight w:val="564"/>
        </w:trPr>
        <w:tc>
          <w:tcPr>
            <w:tcW w:w="675" w:type="dxa"/>
            <w:shd w:val="clear" w:color="000000" w:fill="FFFFFF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noWrap/>
          </w:tcPr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Ограничитель перенапряжения 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>нелинейный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c</w:t>
            </w: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полимерной внешней изоляцией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>6/7,2/10/400  УХЛ1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noWrap/>
          </w:tcPr>
          <w:p w:rsidR="00026B02" w:rsidRPr="00AF163E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163E">
              <w:rPr>
                <w:rFonts w:ascii="Times New Roman" w:hAnsi="Times New Roman"/>
                <w:b/>
                <w:sz w:val="24"/>
                <w:szCs w:val="24"/>
              </w:rPr>
              <w:t>Характеристики: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Класс напряжения сети: 6 кВ;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Наибольшее длительно допустимое рабочее напряжение: 7,2 кВ;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Номинальный разрядный ток: 8/20 мкс: 10 кА;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Ток пропускной способности (прямоугольный импульс длительностью 2 мс): 400А;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Климатическое исполнение: УХЛ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Категория размещения: 1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Опорное исполнение: 1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Остающееся напряжение на ОПН при импульсе тока 30/60 мкс с амплитудой, не более: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- 250 А: 17,2 кВ;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- 500 А: 18,0 кВ;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- 1000 А: 19,0 кВ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Остающееся напряжение на ОПН при импульсе тока 8/20 мкс с амплитудой, не более: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- 5000 А: 21,2 кВ;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- 10000 А: 23,0 кВ;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- 20000 А: 25,3 кВ;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Амплитуда импульса большого тока 4/10 мкс: 100 кА;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Остающееся напряжение на ОПН при импульсе 1/4 мкс с амплитудой 10 кА, не более: 65 кВ;</w:t>
            </w:r>
          </w:p>
          <w:p w:rsidR="00026B02" w:rsidRPr="00AF163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Удельная рассеиваемая энергия: 2,1 кДж/кВ;</w:t>
            </w:r>
          </w:p>
        </w:tc>
        <w:tc>
          <w:tcPr>
            <w:tcW w:w="797" w:type="dxa"/>
            <w:noWrap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Изолятор опорный </w:t>
            </w:r>
          </w:p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ИО-10-3,75 I У3 </w:t>
            </w:r>
          </w:p>
        </w:tc>
        <w:tc>
          <w:tcPr>
            <w:tcW w:w="7850" w:type="dxa"/>
            <w:vAlign w:val="bottom"/>
          </w:tcPr>
          <w:p w:rsidR="00026B02" w:rsidRPr="00597681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7681">
              <w:rPr>
                <w:rFonts w:ascii="Times New Roman" w:hAnsi="Times New Roman"/>
                <w:b/>
                <w:sz w:val="24"/>
                <w:szCs w:val="24"/>
              </w:rPr>
              <w:t>Назначение:</w:t>
            </w:r>
          </w:p>
          <w:p w:rsidR="00026B02" w:rsidRPr="0068456B" w:rsidRDefault="00026B02" w:rsidP="00563EA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Изолятор опорный ИО-10-3,75 I У3 применяется для обеспечения электрической изоляции и механической связи частей, находящихся под разными электрическими потенциалами в электрических устройствах. Изолятор опорный ИО-10-3,75 I</w:t>
            </w:r>
            <w:r w:rsidRPr="0068456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У3 служит для изоляции и поддержания шин контактных деталей в распределительных устройствах и электрических аппаратах (распределителях и др.)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высокого напряжения.</w:t>
            </w:r>
          </w:p>
          <w:p w:rsidR="00026B02" w:rsidRPr="00597681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7681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E00ED1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Номинальное напряжение, кВ:  10</w:t>
            </w:r>
          </w:p>
          <w:p w:rsidR="00026B02" w:rsidRPr="00BA48CE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Наибольшее допустимое напряжение</w:t>
            </w:r>
            <w:r w:rsidRPr="00BA48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кВ</w:t>
            </w:r>
            <w:r w:rsidRPr="00BA48C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  <w:p w:rsidR="00026B02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Испытательное напряжение грозового импульса, кВ: 80</w:t>
            </w:r>
          </w:p>
          <w:p w:rsidR="00026B02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Минимальная разрушающая сила на изгиб, кН</w:t>
            </w:r>
            <w:r w:rsidRPr="00BA48C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3,75</w:t>
            </w:r>
          </w:p>
          <w:p w:rsidR="00026B02" w:rsidRPr="00836FB7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Материал: электротехническая керамика.</w:t>
            </w:r>
          </w:p>
          <w:p w:rsidR="00026B02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Масса, кг, не менее: 1,25</w:t>
            </w:r>
          </w:p>
          <w:p w:rsidR="00026B02" w:rsidRPr="00E00ED1" w:rsidRDefault="00026B02" w:rsidP="0011432C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 id="Рисунок 3" o:spid="_x0000_i1040" type="#_x0000_t75" style="width:207pt;height:240.75pt;visibility:visible">
                  <v:imagedata r:id="rId19" o:title="" gain="1.25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Изолятор опорный </w:t>
            </w:r>
          </w:p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ИО-10-3,75 II У3</w:t>
            </w:r>
          </w:p>
        </w:tc>
        <w:tc>
          <w:tcPr>
            <w:tcW w:w="7850" w:type="dxa"/>
            <w:vAlign w:val="bottom"/>
          </w:tcPr>
          <w:p w:rsidR="00026B02" w:rsidRPr="00CD409A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D409A">
              <w:rPr>
                <w:rFonts w:ascii="Times New Roman" w:hAnsi="Times New Roman"/>
                <w:b/>
                <w:sz w:val="24"/>
                <w:szCs w:val="24"/>
              </w:rPr>
              <w:t>Назначение:</w:t>
            </w:r>
          </w:p>
          <w:p w:rsidR="00026B02" w:rsidRPr="001A19B3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1A19B3">
              <w:rPr>
                <w:rFonts w:ascii="Times New Roman" w:hAnsi="Times New Roman"/>
                <w:sz w:val="24"/>
                <w:szCs w:val="24"/>
              </w:rPr>
              <w:t>Изолятор опорный ИО-10-3,75</w:t>
            </w:r>
            <w:r w:rsidRPr="00CD409A">
              <w:rPr>
                <w:rFonts w:ascii="Times New Roman" w:hAnsi="Times New Roman"/>
                <w:bCs/>
                <w:sz w:val="24"/>
                <w:szCs w:val="24"/>
              </w:rPr>
              <w:t xml:space="preserve"> II</w:t>
            </w:r>
            <w:r w:rsidRPr="001A19B3">
              <w:rPr>
                <w:rFonts w:ascii="Times New Roman" w:hAnsi="Times New Roman"/>
                <w:sz w:val="24"/>
                <w:szCs w:val="24"/>
              </w:rPr>
              <w:t xml:space="preserve">  У3 применяется для обеспечения электрической изоляции и механической связи частей, находящихся под разными электрическими потенциалами в электрических устройства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 Изолятор опорный ИО-10-3,75 </w:t>
            </w:r>
            <w:r w:rsidRPr="00CD409A">
              <w:rPr>
                <w:rFonts w:ascii="Times New Roman" w:hAnsi="Times New Roman"/>
                <w:bCs/>
                <w:sz w:val="24"/>
                <w:szCs w:val="24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19B3">
              <w:rPr>
                <w:rFonts w:ascii="Times New Roman" w:hAnsi="Times New Roman"/>
                <w:sz w:val="24"/>
                <w:szCs w:val="24"/>
              </w:rPr>
              <w:t xml:space="preserve"> У3 служит для изоляции и поддержания шин контактных деталей в распределительных устройствах и электрических аппаратах (распределителях и др.) высокого напряжения.</w:t>
            </w:r>
          </w:p>
          <w:p w:rsidR="00026B02" w:rsidRPr="00CD409A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D409A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1A19B3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1A19B3">
              <w:rPr>
                <w:rFonts w:ascii="Times New Roman" w:hAnsi="Times New Roman"/>
                <w:sz w:val="24"/>
                <w:szCs w:val="24"/>
              </w:rPr>
              <w:t>Номинальное напряжение, кВ:  10</w:t>
            </w:r>
          </w:p>
          <w:p w:rsidR="00026B02" w:rsidRPr="001A19B3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1A19B3">
              <w:rPr>
                <w:rFonts w:ascii="Times New Roman" w:hAnsi="Times New Roman"/>
                <w:sz w:val="24"/>
                <w:szCs w:val="24"/>
              </w:rPr>
              <w:t>Наибольшее допустимое напряжение, кВ: 12</w:t>
            </w:r>
          </w:p>
          <w:p w:rsidR="00026B02" w:rsidRPr="001A19B3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1A19B3">
              <w:rPr>
                <w:rFonts w:ascii="Times New Roman" w:hAnsi="Times New Roman"/>
                <w:sz w:val="24"/>
                <w:szCs w:val="24"/>
              </w:rPr>
              <w:t>Испытательное напряжение грозового импульса, кВ: 80</w:t>
            </w:r>
          </w:p>
          <w:p w:rsidR="00026B02" w:rsidRPr="001A19B3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1A19B3">
              <w:rPr>
                <w:rFonts w:ascii="Times New Roman" w:hAnsi="Times New Roman"/>
                <w:sz w:val="24"/>
                <w:szCs w:val="24"/>
              </w:rPr>
              <w:t>Минимальная разрушающая сила на изгиб, кН: 3,75</w:t>
            </w:r>
          </w:p>
          <w:p w:rsidR="00026B02" w:rsidRPr="001A19B3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1A19B3">
              <w:rPr>
                <w:rFonts w:ascii="Times New Roman" w:hAnsi="Times New Roman"/>
                <w:sz w:val="24"/>
                <w:szCs w:val="24"/>
              </w:rPr>
              <w:t>Материал: электротехническая керамика.</w:t>
            </w:r>
          </w:p>
          <w:p w:rsidR="00026B02" w:rsidRPr="001A19B3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1A19B3">
              <w:rPr>
                <w:rFonts w:ascii="Times New Roman" w:hAnsi="Times New Roman"/>
                <w:sz w:val="24"/>
                <w:szCs w:val="24"/>
              </w:rPr>
              <w:t>Масса, кг: 1,4</w:t>
            </w:r>
          </w:p>
          <w:p w:rsidR="00026B02" w:rsidRPr="00CD409A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D409A">
              <w:rPr>
                <w:rFonts w:ascii="Times New Roman" w:hAnsi="Times New Roman"/>
                <w:b/>
                <w:sz w:val="24"/>
                <w:szCs w:val="24"/>
              </w:rPr>
              <w:t>Внешний вид:</w:t>
            </w:r>
          </w:p>
          <w:p w:rsidR="00026B02" w:rsidRPr="001A19B3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Рисунок 2" o:spid="_x0000_i1041" type="#_x0000_t75" style="width:111pt;height:257.25pt;visibility:visible">
                  <v:imagedata r:id="rId20" o:title=""/>
                </v:shape>
              </w:pict>
            </w:r>
          </w:p>
          <w:p w:rsidR="00026B02" w:rsidRPr="00597681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Изолятор </w:t>
            </w:r>
            <w:r w:rsidRPr="0022516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Ш</w:t>
            </w: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>Ф-20Г</w:t>
            </w:r>
          </w:p>
        </w:tc>
        <w:tc>
          <w:tcPr>
            <w:tcW w:w="7850" w:type="dxa"/>
            <w:vAlign w:val="bottom"/>
          </w:tcPr>
          <w:p w:rsidR="00026B02" w:rsidRPr="00AB2DAB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2DAB">
              <w:rPr>
                <w:rFonts w:ascii="Times New Roman" w:hAnsi="Times New Roman"/>
                <w:b/>
                <w:sz w:val="24"/>
                <w:szCs w:val="24"/>
              </w:rPr>
              <w:t>Назначение:</w:t>
            </w:r>
          </w:p>
          <w:p w:rsidR="00026B02" w:rsidRPr="00AB2DAB" w:rsidRDefault="00026B02" w:rsidP="00563EA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B2DAB">
              <w:rPr>
                <w:rFonts w:ascii="Times New Roman" w:hAnsi="Times New Roman"/>
                <w:color w:val="000000"/>
                <w:sz w:val="24"/>
                <w:szCs w:val="24"/>
              </w:rPr>
              <w:t>Фарфоровый штыревой изолятор ШФ-20Г предназначен для изоляции и крепления проводов на воздушных линиях электропередач и в распределительных устройствах электростанций и подстанций переменного тока напряжением от 0,4 до 20 кВ включительно частотой до 100Гц при температуре окружающего воздуха от +50С до -60С.</w:t>
            </w:r>
          </w:p>
          <w:p w:rsidR="00026B02" w:rsidRPr="00AB2DAB" w:rsidRDefault="00026B02" w:rsidP="00563EA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B2DAB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AB2DAB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B2DAB">
              <w:rPr>
                <w:rFonts w:ascii="Times New Roman" w:hAnsi="Times New Roman"/>
                <w:sz w:val="24"/>
                <w:szCs w:val="24"/>
              </w:rPr>
              <w:t>Номинальное напряжение, кВ: 20</w:t>
            </w:r>
          </w:p>
          <w:p w:rsidR="00026B02" w:rsidRPr="00AB2DAB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B2DAB">
              <w:rPr>
                <w:rFonts w:ascii="Times New Roman" w:hAnsi="Times New Roman"/>
                <w:sz w:val="24"/>
                <w:szCs w:val="24"/>
              </w:rPr>
              <w:t>Минимальная механическая разрушающая нагрузка, кН: 13</w:t>
            </w:r>
          </w:p>
          <w:p w:rsidR="00026B02" w:rsidRPr="00AB2DAB" w:rsidRDefault="00026B02" w:rsidP="00563EAF">
            <w:pPr>
              <w:rPr>
                <w:rFonts w:ascii="Times New Roman" w:hAnsi="Times New Roman"/>
                <w:sz w:val="24"/>
                <w:szCs w:val="24"/>
              </w:rPr>
            </w:pPr>
            <w:r w:rsidRPr="00AB2DAB">
              <w:rPr>
                <w:rFonts w:ascii="Times New Roman" w:hAnsi="Times New Roman"/>
                <w:sz w:val="24"/>
                <w:szCs w:val="24"/>
              </w:rPr>
              <w:t>Длина пути утечки, мм: 400</w:t>
            </w:r>
          </w:p>
          <w:p w:rsidR="00026B02" w:rsidRPr="00AB2DAB" w:rsidRDefault="00026B02" w:rsidP="00563E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2DAB">
              <w:rPr>
                <w:rFonts w:ascii="Times New Roman" w:hAnsi="Times New Roman"/>
                <w:sz w:val="24"/>
                <w:szCs w:val="24"/>
              </w:rPr>
              <w:t>Выдерживаемое напряжение 50Гц (под дождем), кВ: 65</w:t>
            </w:r>
          </w:p>
          <w:p w:rsidR="00026B02" w:rsidRDefault="00026B02" w:rsidP="00563E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2DAB">
              <w:rPr>
                <w:rFonts w:ascii="Times New Roman" w:hAnsi="Times New Roman"/>
                <w:sz w:val="24"/>
                <w:szCs w:val="24"/>
              </w:rPr>
              <w:t>Выдерживаемое импульсное напряжение, кВ, не м</w:t>
            </w:r>
          </w:p>
          <w:p w:rsidR="00026B02" w:rsidRPr="00AB2DAB" w:rsidRDefault="00026B02" w:rsidP="00563E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2DAB">
              <w:rPr>
                <w:rFonts w:ascii="Times New Roman" w:hAnsi="Times New Roman"/>
                <w:sz w:val="24"/>
                <w:szCs w:val="24"/>
              </w:rPr>
              <w:t>енее: 135</w:t>
            </w:r>
          </w:p>
          <w:p w:rsidR="00026B02" w:rsidRDefault="00026B02" w:rsidP="00563E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2DAB">
              <w:rPr>
                <w:rFonts w:ascii="Times New Roman" w:hAnsi="Times New Roman"/>
                <w:sz w:val="24"/>
                <w:szCs w:val="24"/>
              </w:rPr>
              <w:t>Выдерживаемое напряжение в сухом состоянии, кВ: 85</w:t>
            </w:r>
          </w:p>
          <w:p w:rsidR="00026B02" w:rsidRPr="005900A4" w:rsidRDefault="00026B02" w:rsidP="00563E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Материал: фарфор</w:t>
            </w:r>
          </w:p>
          <w:p w:rsidR="00026B02" w:rsidRPr="005900A4" w:rsidRDefault="00026B02" w:rsidP="00563EAF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B2DAB">
              <w:rPr>
                <w:rFonts w:ascii="Times New Roman" w:hAnsi="Times New Roman"/>
                <w:sz w:val="24"/>
                <w:szCs w:val="24"/>
              </w:rPr>
              <w:t>Масса, кг: 3,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026B02" w:rsidRPr="005900A4" w:rsidRDefault="00026B02" w:rsidP="00563EAF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B2DAB">
              <w:rPr>
                <w:rFonts w:ascii="Times New Roman" w:hAnsi="Times New Roman"/>
                <w:b/>
                <w:sz w:val="24"/>
                <w:szCs w:val="24"/>
              </w:rPr>
              <w:t>Внешний вид</w:t>
            </w:r>
            <w:r w:rsidRPr="005900A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026B02" w:rsidRPr="00AB2DAB" w:rsidRDefault="00026B02" w:rsidP="00563EAF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21" o:spid="_x0000_i1042" type="#_x0000_t75" alt="Снимок.JPG" style="width:131.25pt;height:149.25pt;visibility:visible">
                  <v:imagedata r:id="rId21" o:title=""/>
                </v:shape>
              </w:pict>
            </w: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22" o:spid="_x0000_i1043" type="#_x0000_t75" alt="Снимок1.JPG" style="width:114.75pt;height:132.75pt;visibility:visible">
                  <v:imagedata r:id="rId22" o:title=""/>
                </v:shape>
              </w:pict>
            </w:r>
          </w:p>
          <w:p w:rsidR="00026B02" w:rsidRPr="00AB2DAB" w:rsidRDefault="00026B02" w:rsidP="00563EAF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Изолятор </w:t>
            </w:r>
          </w:p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  <w:sz w:val="24"/>
                <w:szCs w:val="24"/>
              </w:rPr>
              <w:t>ИОС 35-500</w:t>
            </w:r>
          </w:p>
        </w:tc>
        <w:tc>
          <w:tcPr>
            <w:tcW w:w="7850" w:type="dxa"/>
            <w:vAlign w:val="bottom"/>
          </w:tcPr>
          <w:p w:rsidR="00026B02" w:rsidRDefault="00026B02" w:rsidP="00563EA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Изолятор предназначен для изоляции и крепления токоведущих частей в электрических аппаратах, комплексных распределительных устройствах, токопроводах, распределительных устройствах электрических станций и подстанций переменного напряжения до 35кВ включительно.</w:t>
            </w:r>
          </w:p>
          <w:p w:rsidR="00026B02" w:rsidRDefault="00026B02" w:rsidP="00563EA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i1044" type="#_x0000_t75" alt="Снимок.JPG" style="width:194.25pt;height:177.75pt;visibility:visible">
                  <v:imagedata r:id="rId23" o:title=""/>
                </v:shape>
              </w:pict>
            </w:r>
          </w:p>
          <w:p w:rsidR="00026B02" w:rsidRDefault="00026B02" w:rsidP="00563EA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00AC">
              <w:rPr>
                <w:rFonts w:ascii="Times New Roman" w:hAnsi="Times New Roman"/>
                <w:b/>
                <w:bCs/>
                <w:sz w:val="24"/>
                <w:szCs w:val="24"/>
              </w:rPr>
              <w:t>Технические характеристики:</w:t>
            </w:r>
          </w:p>
          <w:p w:rsidR="00026B02" w:rsidRDefault="00026B02" w:rsidP="00563EA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874E0A">
              <w:rPr>
                <w:rFonts w:ascii="Times New Roman" w:hAnsi="Times New Roman"/>
                <w:bCs/>
                <w:sz w:val="24"/>
                <w:szCs w:val="24"/>
              </w:rPr>
              <w:t>Номинальное напряжение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35кВ</w:t>
            </w:r>
          </w:p>
          <w:p w:rsidR="00026B02" w:rsidRDefault="00026B02" w:rsidP="00563EA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Минимальная разрушающая сила на изгиб  5кН</w:t>
            </w:r>
          </w:p>
          <w:p w:rsidR="00026B02" w:rsidRDefault="00026B02" w:rsidP="00563EA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Минимальный разрушающий крутящий момент 2кНм</w:t>
            </w:r>
          </w:p>
          <w:p w:rsidR="00026B02" w:rsidRDefault="00026B02" w:rsidP="00563EA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Длина пути утечки 75см</w:t>
            </w:r>
          </w:p>
          <w:p w:rsidR="00026B02" w:rsidRDefault="00026B02" w:rsidP="00563EA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Испытательное напряжение полного грозового импульса 195кВ</w:t>
            </w:r>
          </w:p>
          <w:p w:rsidR="00026B02" w:rsidRPr="00874E0A" w:rsidRDefault="00026B02" w:rsidP="00563EA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Масса 16кг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Реле промежуточное 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22516C">
              <w:rPr>
                <w:rFonts w:ascii="Times New Roman" w:hAnsi="Times New Roman"/>
                <w:color w:val="000000"/>
              </w:rPr>
              <w:t>РП 23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 =220В</w:t>
            </w:r>
          </w:p>
        </w:tc>
        <w:tc>
          <w:tcPr>
            <w:tcW w:w="7850" w:type="dxa"/>
          </w:tcPr>
          <w:p w:rsidR="00026B02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Номинальное напряжение: 220В;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Род тока: постоянный ток</w:t>
            </w:r>
            <w:r w:rsidRPr="00DE566C">
              <w:rPr>
                <w:rFonts w:ascii="Times New Roman" w:hAnsi="Times New Roman"/>
              </w:rPr>
              <w:t>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Исполнение контактов: 4 замыкающий, 1 размыкающий;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Длительно выдерживает: 110%</w:t>
            </w:r>
            <w:r w:rsidRPr="00DE566C">
              <w:rPr>
                <w:rFonts w:ascii="Times New Roman" w:hAnsi="Times New Roman"/>
                <w:lang w:val="en-US"/>
              </w:rPr>
              <w:t>U</w:t>
            </w:r>
            <w:r w:rsidRPr="00DE566C">
              <w:rPr>
                <w:rFonts w:ascii="Times New Roman" w:hAnsi="Times New Roman"/>
              </w:rPr>
              <w:t>ном;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Конструктивное исполнение по способу присоединения внешних проводников: переднее;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Диапазон рабочих температур: от -40 до +55ºС;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Реле указательное 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22516C">
              <w:rPr>
                <w:rFonts w:ascii="Times New Roman" w:hAnsi="Times New Roman"/>
                <w:color w:val="000000"/>
              </w:rPr>
              <w:t>РУ-21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 =220В</w:t>
            </w:r>
          </w:p>
        </w:tc>
        <w:tc>
          <w:tcPr>
            <w:tcW w:w="7850" w:type="dxa"/>
          </w:tcPr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Реле указательное серии РУ-21 применяется для сигнализации аварийного состояния в цепях постоянного тока напряжением до 220В</w:t>
            </w:r>
            <w:r>
              <w:rPr>
                <w:rFonts w:ascii="Times New Roman" w:hAnsi="Times New Roman"/>
              </w:rPr>
              <w:t xml:space="preserve"> включительно</w:t>
            </w:r>
            <w:r w:rsidRPr="00DE566C">
              <w:rPr>
                <w:rFonts w:ascii="Times New Roman" w:hAnsi="Times New Roman"/>
              </w:rPr>
              <w:t xml:space="preserve">, переменного тока напряжением до 380В </w:t>
            </w:r>
            <w:r>
              <w:rPr>
                <w:rFonts w:ascii="Times New Roman" w:hAnsi="Times New Roman"/>
              </w:rPr>
              <w:t xml:space="preserve">включительно </w:t>
            </w:r>
            <w:r w:rsidRPr="00DE566C">
              <w:rPr>
                <w:rFonts w:ascii="Times New Roman" w:hAnsi="Times New Roman"/>
              </w:rPr>
              <w:t>частоты 50Гц и напряжением до 440В</w:t>
            </w:r>
            <w:r>
              <w:rPr>
                <w:rFonts w:ascii="Times New Roman" w:hAnsi="Times New Roman"/>
              </w:rPr>
              <w:t xml:space="preserve"> включительно</w:t>
            </w:r>
            <w:r w:rsidRPr="00DE566C">
              <w:rPr>
                <w:rFonts w:ascii="Times New Roman" w:hAnsi="Times New Roman"/>
              </w:rPr>
              <w:t xml:space="preserve"> частоты 50Гц и применяются в устройствах автоматики.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Номинальное напряжение, В: 220;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Род тока: постоянный ток</w:t>
            </w:r>
            <w:r w:rsidRPr="00DE566C">
              <w:rPr>
                <w:rFonts w:ascii="Times New Roman" w:hAnsi="Times New Roman"/>
              </w:rPr>
              <w:t>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Исполнение контактов: 2 замыкающий, 0 размыкающий;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Длительно допустимая сила тока цепей контактов без самовозврата: 5А;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Конструктивное исполнение по способу присоединения внешних проводников: переднее;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Напряжение срабатывания: 0,7</w:t>
            </w:r>
            <w:r w:rsidRPr="00DE566C">
              <w:rPr>
                <w:rFonts w:ascii="Times New Roman" w:hAnsi="Times New Roman"/>
                <w:lang w:val="en-US"/>
              </w:rPr>
              <w:t>U</w:t>
            </w:r>
            <w:r w:rsidRPr="00DE566C">
              <w:rPr>
                <w:rFonts w:ascii="Times New Roman" w:hAnsi="Times New Roman"/>
              </w:rPr>
              <w:t>ном;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Диапазон рабочих температур: от -40 до +55ºС;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 xml:space="preserve">- Степень защиты: </w:t>
            </w:r>
            <w:r w:rsidRPr="00DE566C">
              <w:rPr>
                <w:rFonts w:ascii="Times New Roman" w:hAnsi="Times New Roman"/>
                <w:lang w:val="en-US"/>
              </w:rPr>
              <w:t>IP</w:t>
            </w:r>
            <w:r w:rsidRPr="00DE566C">
              <w:rPr>
                <w:rFonts w:ascii="Times New Roman" w:hAnsi="Times New Roman"/>
              </w:rPr>
              <w:t>40;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Реле указательное 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РЭПУ-12М-201-3</w:t>
            </w:r>
          </w:p>
          <w:p w:rsidR="00026B02" w:rsidRPr="0022516C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  <w:lang w:val="en-US"/>
              </w:rPr>
              <w:t> </w:t>
            </w:r>
            <w:r w:rsidRPr="0022516C">
              <w:rPr>
                <w:rFonts w:ascii="Times New Roman" w:hAnsi="Times New Roman"/>
                <w:color w:val="000000"/>
              </w:rPr>
              <w:t>=220В</w:t>
            </w:r>
          </w:p>
        </w:tc>
        <w:tc>
          <w:tcPr>
            <w:tcW w:w="7850" w:type="dxa"/>
          </w:tcPr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Реле указательное серии РЭПУ-12М применяются для сигнализации аварийного состояния в цепях постоянного тока напряжением до 220В</w:t>
            </w:r>
            <w:r>
              <w:rPr>
                <w:rFonts w:ascii="Times New Roman" w:hAnsi="Times New Roman"/>
              </w:rPr>
              <w:t xml:space="preserve"> включительно</w:t>
            </w:r>
            <w:r w:rsidRPr="00DE566C">
              <w:rPr>
                <w:rFonts w:ascii="Times New Roman" w:hAnsi="Times New Roman"/>
              </w:rPr>
              <w:t xml:space="preserve">, переменного тока напряжением до 380В </w:t>
            </w:r>
            <w:r>
              <w:rPr>
                <w:rFonts w:ascii="Times New Roman" w:hAnsi="Times New Roman"/>
              </w:rPr>
              <w:t xml:space="preserve">включительно </w:t>
            </w:r>
            <w:r w:rsidRPr="00DE566C">
              <w:rPr>
                <w:rFonts w:ascii="Times New Roman" w:hAnsi="Times New Roman"/>
              </w:rPr>
              <w:t xml:space="preserve">частоты 50Гц и напряжением до 440В </w:t>
            </w:r>
            <w:r>
              <w:rPr>
                <w:rFonts w:ascii="Times New Roman" w:hAnsi="Times New Roman"/>
              </w:rPr>
              <w:t xml:space="preserve">включительно </w:t>
            </w:r>
            <w:r w:rsidRPr="00DE566C">
              <w:rPr>
                <w:rFonts w:ascii="Times New Roman" w:hAnsi="Times New Roman"/>
              </w:rPr>
              <w:t>частоты 60Гц и применяются в устройствах автоматики.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</w:p>
          <w:p w:rsidR="00026B02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Номинальное напряжение, В: 220;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Род тока: постоянный ток</w:t>
            </w:r>
            <w:r w:rsidRPr="00DE566C">
              <w:rPr>
                <w:rFonts w:ascii="Times New Roman" w:hAnsi="Times New Roman"/>
              </w:rPr>
              <w:t>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Исполнение контактов: 2 замыкающий, 1 размыкающий;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Длительно допустимая сила тока цепей контактов без самовозврата: 5А;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Конструктивное исполнение по способу присоединения внешних проводников: переднее;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 xml:space="preserve">- Напряжение срабатывания: 0,85 </w:t>
            </w:r>
            <w:r w:rsidRPr="00DE566C">
              <w:rPr>
                <w:rFonts w:ascii="Times New Roman" w:hAnsi="Times New Roman"/>
                <w:lang w:val="en-US"/>
              </w:rPr>
              <w:t>U</w:t>
            </w:r>
            <w:r w:rsidRPr="00DE566C">
              <w:rPr>
                <w:rFonts w:ascii="Times New Roman" w:hAnsi="Times New Roman"/>
              </w:rPr>
              <w:t>ном;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>- Диапазон рабочих температур: от -40 до +55ºС;</w:t>
            </w:r>
          </w:p>
          <w:p w:rsidR="00026B02" w:rsidRPr="00DE566C" w:rsidRDefault="00026B02" w:rsidP="00563EAF">
            <w:pPr>
              <w:rPr>
                <w:rFonts w:ascii="Times New Roman" w:hAnsi="Times New Roman"/>
              </w:rPr>
            </w:pPr>
            <w:r w:rsidRPr="00DE566C">
              <w:rPr>
                <w:rFonts w:ascii="Times New Roman" w:hAnsi="Times New Roman"/>
              </w:rPr>
              <w:t xml:space="preserve">- Степень защиты: </w:t>
            </w:r>
            <w:r w:rsidRPr="00DE566C">
              <w:rPr>
                <w:rFonts w:ascii="Times New Roman" w:hAnsi="Times New Roman"/>
                <w:lang w:val="en-US"/>
              </w:rPr>
              <w:t>IP</w:t>
            </w:r>
            <w:r w:rsidRPr="00DE566C">
              <w:rPr>
                <w:rFonts w:ascii="Times New Roman" w:hAnsi="Times New Roman"/>
              </w:rPr>
              <w:t>40;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Патрон ПТ1.2-10-50-31,5</w:t>
            </w:r>
          </w:p>
        </w:tc>
        <w:tc>
          <w:tcPr>
            <w:tcW w:w="7850" w:type="dxa"/>
            <w:vAlign w:val="bottom"/>
          </w:tcPr>
          <w:p w:rsidR="00026B02" w:rsidRPr="002D5789" w:rsidRDefault="00026B02" w:rsidP="00563EAF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Особенности конструкции: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Патрон должен состоять из фарфорового корпуса с металлическими колпачками на торцах. Внутри находится токопроводящий плавкий элемент и мелкозернистый кварцевый песок.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Габариты изделия: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Длина патрона, мм – 464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Диаметр колпака, мм – 72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номинальный ток, А – 50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номинальное рабочее напряжение переменного тока, В – 10000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тока, кА – 31,5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– УХЛ3 или У3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Гарантийный срок эксплуатации, лет – 2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Обозначение: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 – предохранитель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Т – для силовых трансформаторов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однополюсный, с указателем срабатывания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2 – конструктивное исполнение контакта (диаметр контакта - 72 мм)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10 – номинальное напряжение, кВ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50 – номинальный ток предохранителя, А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31,5 – номинальный ток отключения, кА</w:t>
            </w:r>
          </w:p>
          <w:p w:rsidR="00026B02" w:rsidRPr="002D5789" w:rsidRDefault="00026B02" w:rsidP="00563EAF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222222"/>
              </w:rPr>
            </w:pPr>
            <w:r w:rsidRPr="002D5789">
              <w:rPr>
                <w:rFonts w:ascii="Times New Roman" w:hAnsi="Times New Roman"/>
                <w:b/>
                <w:bCs/>
                <w:color w:val="222222"/>
              </w:rPr>
              <w:t>Дополнительные характеристики:</w:t>
            </w:r>
          </w:p>
          <w:p w:rsidR="00026B02" w:rsidRPr="002D5789" w:rsidRDefault="00026B02" w:rsidP="00563EAF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22222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Соответствует ГОСТ 2213-79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Назначение использования: высоковольтный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Патрон ПТ1.2-6-50-31,5</w:t>
            </w:r>
          </w:p>
        </w:tc>
        <w:tc>
          <w:tcPr>
            <w:tcW w:w="7850" w:type="dxa"/>
            <w:vAlign w:val="bottom"/>
          </w:tcPr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Особенности конструкции</w:t>
            </w:r>
            <w:r w:rsidRPr="002D5789">
              <w:rPr>
                <w:rFonts w:ascii="Times New Roman" w:hAnsi="Times New Roman"/>
                <w:color w:val="000000"/>
              </w:rPr>
              <w:t>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Патрон должен состоять из фарфорового корпуса с металлическими колпачками на торцах. Внутри находится токопроводящий плавкий элемент и мелкозернистый кварцевый песок.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Габариты изделия: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Длина патрона, мм – 364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Диаметр колпака, мм – 72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номинальный ток, А – 50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номинальное рабочее напряжение переменного тока, В – 6000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тока, кА – 31,5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– УХЛ3 ил У3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Гарантийный срок эксплуатации, лет – 2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Обозначение: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 – предохранитель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Т – для силовых трансформаторов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однополюсный, с указателем срабатывания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2 – конструктивное исполнение контакта (диаметр контакта - 72 мм)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6 – номинальное напряжение, кВ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50 – номинальный ток предохранителя, А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31,5 – номинальный ток отключения, кА</w:t>
            </w:r>
          </w:p>
          <w:p w:rsidR="00026B02" w:rsidRPr="002D5789" w:rsidRDefault="00026B02" w:rsidP="00563EAF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222222"/>
              </w:rPr>
            </w:pPr>
            <w:r w:rsidRPr="002D5789">
              <w:rPr>
                <w:rFonts w:ascii="Times New Roman" w:hAnsi="Times New Roman"/>
                <w:b/>
                <w:bCs/>
                <w:color w:val="222222"/>
              </w:rPr>
              <w:t>Дополнительные характеристики:</w:t>
            </w:r>
          </w:p>
          <w:p w:rsidR="00026B02" w:rsidRPr="002D5789" w:rsidRDefault="00026B02" w:rsidP="00563EAF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22222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Соответствует ГОСТ 2213-79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Назначение использования: высоковольтный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563EAF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Патрон ПТ1.2-6-80-20</w:t>
            </w:r>
          </w:p>
        </w:tc>
        <w:tc>
          <w:tcPr>
            <w:tcW w:w="7850" w:type="dxa"/>
            <w:vAlign w:val="bottom"/>
          </w:tcPr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Особенности конструкции</w:t>
            </w:r>
            <w:r w:rsidRPr="002D5789">
              <w:rPr>
                <w:rFonts w:ascii="Times New Roman" w:hAnsi="Times New Roman"/>
                <w:color w:val="000000"/>
              </w:rPr>
              <w:t>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Патрон должен состоять из фарфорового корпуса с металлическими колпачками на торцах. Внутри находится токопроводящий плавкий элемент и мелкозернистый кварцевый песок.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Габариты изделия: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Длина патрона, мм – 364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Диаметр колпака, мм – 72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номинальный ток, А – 80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номинальное рабочее напряжение переменного тока, В – 6000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тока, кА – 20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– УХЛ3 или У3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Гарантийный срок эксплуатации, лет – 2</w:t>
            </w:r>
          </w:p>
          <w:p w:rsidR="00026B02" w:rsidRPr="002D5789" w:rsidRDefault="00026B02" w:rsidP="00563EAF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Обозначение: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 – предохранитель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Т – для силовых трансформаторов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однополюсный, с указателем срабатывания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2 – конструктивное исполнение контакта (диаметр контакта - 72 мм)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6 – номинальное напряжение, кВ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80 – номинальный ток предохранителя, А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20 – номинальный ток отключения, кА</w:t>
            </w:r>
          </w:p>
          <w:p w:rsidR="00026B02" w:rsidRPr="002D5789" w:rsidRDefault="00026B02" w:rsidP="00563EAF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222222"/>
              </w:rPr>
            </w:pPr>
            <w:r w:rsidRPr="002D5789">
              <w:rPr>
                <w:rFonts w:ascii="Times New Roman" w:hAnsi="Times New Roman"/>
                <w:b/>
                <w:bCs/>
                <w:color w:val="222222"/>
              </w:rPr>
              <w:t>Дополнительные характеристики:</w:t>
            </w:r>
          </w:p>
          <w:p w:rsidR="00026B02" w:rsidRPr="002D5789" w:rsidRDefault="00026B02" w:rsidP="00563EAF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22222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Соответствует ГОСТ 2213-79</w:t>
            </w:r>
          </w:p>
          <w:p w:rsidR="00026B02" w:rsidRPr="002D5789" w:rsidRDefault="00026B02" w:rsidP="00563EAF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Назначение использования: высоковольтный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22516C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Вставка плавкая </w:t>
            </w:r>
          </w:p>
          <w:p w:rsidR="00026B02" w:rsidRPr="0022516C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ПН2-100-100А</w:t>
            </w:r>
          </w:p>
        </w:tc>
        <w:tc>
          <w:tcPr>
            <w:tcW w:w="7850" w:type="dxa"/>
          </w:tcPr>
          <w:p w:rsidR="00026B02" w:rsidRPr="00B02CEA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Габариты и материалы: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Ширина не менее 40мм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 не менее 123мм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Глубина не менее 52,5мм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Ножи плавких вставок изготовлены из электротехнической меди с гальваническим покрытием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Корпус плавкой вставки изготовлен из керамики.</w:t>
            </w:r>
          </w:p>
          <w:p w:rsidR="00026B02" w:rsidRPr="00B02CEA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 In: 100A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Габарит: 100А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рабочее напряжение переменного тока Ue: 380B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 Icu: 100кА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Номинальное рабочее напряжение постоянного тока Ue: 220B 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постоянного тока Icu:100 кА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Степень защиты: IP00 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размещения: У3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Диапазон рабочих температур: от -45°С до +40°С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2 лет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22516C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Вставка плавкая ПН2-250-250А</w:t>
            </w:r>
          </w:p>
        </w:tc>
        <w:tc>
          <w:tcPr>
            <w:tcW w:w="7850" w:type="dxa"/>
          </w:tcPr>
          <w:p w:rsidR="00026B02" w:rsidRPr="00B02CEA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Габариты и материалы: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Ширина не менее 50мм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 не менее 141мм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Глубина не менее 63мм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Ножи плавких вставок изготовлены из электротехнической меди с гальваническим покрытием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Корпус плавкой вставки изготовлен из керамики.</w:t>
            </w:r>
          </w:p>
          <w:p w:rsidR="00026B02" w:rsidRPr="00B02CEA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 In: 250A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Габарит: 250А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рабочее напряжение переменного тока Ue: 380B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 Icu: 100кА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Номинальное рабочее напряжение постоянного тока Ue: 220B 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постоянного тока Icu:100 кА</w:t>
            </w:r>
          </w:p>
          <w:p w:rsidR="00026B02" w:rsidRPr="00B02CEA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Степень защиты: IP00 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размещения: У3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Диапазон рабочих температур: от -45°С до +40°С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2 лет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63EA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22516C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Вставка плавкая ПН2-600-630А</w:t>
            </w:r>
          </w:p>
        </w:tc>
        <w:tc>
          <w:tcPr>
            <w:tcW w:w="7850" w:type="dxa"/>
          </w:tcPr>
          <w:p w:rsidR="00026B02" w:rsidRPr="00B02CEA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Габариты и материалы: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Ширин</w:t>
            </w:r>
            <w:r>
              <w:rPr>
                <w:rFonts w:ascii="Times New Roman" w:hAnsi="Times New Roman"/>
                <w:color w:val="000000"/>
              </w:rPr>
              <w:t xml:space="preserve">а </w:t>
            </w:r>
            <w:r w:rsidRPr="0090211E">
              <w:rPr>
                <w:rFonts w:ascii="Times New Roman" w:hAnsi="Times New Roman"/>
                <w:color w:val="000000"/>
              </w:rPr>
              <w:t>не менее: 70мм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0211E">
              <w:rPr>
                <w:rFonts w:ascii="Times New Roman" w:hAnsi="Times New Roman"/>
                <w:color w:val="000000"/>
              </w:rPr>
              <w:t>не менее: 200мм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Глубина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90211E">
              <w:rPr>
                <w:rFonts w:ascii="Times New Roman" w:hAnsi="Times New Roman"/>
                <w:color w:val="000000"/>
              </w:rPr>
              <w:t>не менее: 88мм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Ножи плавких вставок изготовлены из электротехнической меди с гальваническим покрытием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Корпус плавкой вставки изготовлен из керамики.</w:t>
            </w:r>
          </w:p>
          <w:p w:rsidR="00026B02" w:rsidRPr="00B02CEA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 In: 630A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Габарит: 600А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рабочее напряжение переменного тока Ue: 380B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 Icu: 25кА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Номинальное рабочее напряжение постоянного тока Ue: 220B 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постоянного тока Icu:40 кА</w:t>
            </w:r>
          </w:p>
          <w:p w:rsidR="00026B02" w:rsidRPr="00B02CEA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Степень защиты: IP00 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размещения: У3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Диапазон рабочих температур: от -45°С до +40°С</w:t>
            </w:r>
          </w:p>
          <w:p w:rsidR="00026B02" w:rsidRPr="0090211E" w:rsidRDefault="00026B02" w:rsidP="00563EAF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2 лет</w:t>
            </w:r>
          </w:p>
        </w:tc>
        <w:tc>
          <w:tcPr>
            <w:tcW w:w="797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63EA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B520A3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22516C" w:rsidRDefault="00026B02" w:rsidP="00B520A3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Корпус пластиковый КМПн 1-2</w:t>
            </w:r>
          </w:p>
        </w:tc>
        <w:tc>
          <w:tcPr>
            <w:tcW w:w="7850" w:type="dxa"/>
          </w:tcPr>
          <w:p w:rsidR="00026B02" w:rsidRDefault="00026B02" w:rsidP="00B520A3">
            <w:pPr>
              <w:widowControl w:val="0"/>
              <w:tabs>
                <w:tab w:val="left" w:pos="0"/>
                <w:tab w:val="left" w:pos="360"/>
              </w:tabs>
              <w:jc w:val="both"/>
              <w:rPr>
                <w:rFonts w:ascii="Times New Roman" w:hAnsi="Times New Roman"/>
              </w:rPr>
            </w:pPr>
            <w:r>
              <w:rPr>
                <w:color w:val="333333"/>
                <w:shd w:val="clear" w:color="auto" w:fill="FFFFFF"/>
              </w:rPr>
              <w:t xml:space="preserve">- </w:t>
            </w:r>
            <w:r>
              <w:rPr>
                <w:rFonts w:ascii="Times New Roman" w:hAnsi="Times New Roman"/>
              </w:rPr>
              <w:t>Щиток модульный для автоматических выключателей,</w:t>
            </w:r>
          </w:p>
          <w:p w:rsidR="00026B02" w:rsidRDefault="00026B02" w:rsidP="00B520A3">
            <w:pPr>
              <w:widowControl w:val="0"/>
              <w:tabs>
                <w:tab w:val="left" w:pos="0"/>
                <w:tab w:val="left" w:pos="36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настенный, </w:t>
            </w:r>
          </w:p>
          <w:p w:rsidR="00026B02" w:rsidRDefault="00026B02" w:rsidP="00B520A3">
            <w:pPr>
              <w:widowControl w:val="0"/>
              <w:tabs>
                <w:tab w:val="left" w:pos="0"/>
                <w:tab w:val="left" w:pos="36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типоразмер: 1 ряд, 2 модуля,</w:t>
            </w:r>
          </w:p>
          <w:p w:rsidR="00026B02" w:rsidRDefault="00026B02" w:rsidP="00B520A3">
            <w:pPr>
              <w:widowControl w:val="0"/>
              <w:tabs>
                <w:tab w:val="left" w:pos="0"/>
                <w:tab w:val="left" w:pos="36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Высота х Глубина х Ширина, не менее: 130х44х58 мм</w:t>
            </w:r>
          </w:p>
          <w:p w:rsidR="00026B02" w:rsidRDefault="00026B02" w:rsidP="00B520A3">
            <w:pPr>
              <w:widowControl w:val="0"/>
              <w:tabs>
                <w:tab w:val="left" w:pos="0"/>
                <w:tab w:val="left" w:pos="36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IP20, </w:t>
            </w:r>
          </w:p>
          <w:p w:rsidR="00026B02" w:rsidRDefault="00026B02" w:rsidP="00B520A3">
            <w:pPr>
              <w:widowControl w:val="0"/>
              <w:tabs>
                <w:tab w:val="left" w:pos="0"/>
                <w:tab w:val="left" w:pos="36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белый, </w:t>
            </w:r>
          </w:p>
          <w:p w:rsidR="00026B02" w:rsidRDefault="00026B02" w:rsidP="00B520A3">
            <w:pPr>
              <w:widowControl w:val="0"/>
              <w:tabs>
                <w:tab w:val="left" w:pos="0"/>
                <w:tab w:val="left" w:pos="36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встроенная DIN-рейка.</w:t>
            </w:r>
          </w:p>
        </w:tc>
        <w:tc>
          <w:tcPr>
            <w:tcW w:w="797" w:type="dxa"/>
          </w:tcPr>
          <w:p w:rsidR="00026B02" w:rsidRPr="00016116" w:rsidRDefault="00026B02" w:rsidP="00B52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B52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B52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B520A3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22516C" w:rsidRDefault="00026B02" w:rsidP="00B520A3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ЯРП-250А 74 У1 IP54</w:t>
            </w:r>
          </w:p>
          <w:p w:rsidR="00026B02" w:rsidRPr="0022516C" w:rsidRDefault="00026B02" w:rsidP="00B520A3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Применяется для работы в электросетях переменного тока  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Размеры, не менее, мм: 584х300х173;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Климатический класс – У1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Номинальное напряжение – 400В;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Номинальный ток – 250А;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Род тока – переменный;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 ввода – снизу;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Степень защиты – </w:t>
            </w:r>
            <w:r>
              <w:rPr>
                <w:rFonts w:ascii="Times New Roman" w:hAnsi="Times New Roman"/>
                <w:lang w:val="en-US"/>
              </w:rPr>
              <w:t>IP</w:t>
            </w:r>
            <w:r>
              <w:rPr>
                <w:rFonts w:ascii="Times New Roman" w:hAnsi="Times New Roman"/>
              </w:rPr>
              <w:t>54;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– У;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Характер установки – навесной;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Частота питающей сети – 50 Гц.</w:t>
            </w:r>
          </w:p>
          <w:p w:rsidR="00026B02" w:rsidRDefault="00026B02" w:rsidP="00B520A3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рубильника – ВР32И 250А</w:t>
            </w:r>
          </w:p>
        </w:tc>
        <w:tc>
          <w:tcPr>
            <w:tcW w:w="797" w:type="dxa"/>
          </w:tcPr>
          <w:p w:rsidR="00026B02" w:rsidRPr="00016116" w:rsidRDefault="00026B02" w:rsidP="00B52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B52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B520A3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9C37E6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9C37E6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026B02" w:rsidRPr="0022516C" w:rsidRDefault="00026B02" w:rsidP="009C37E6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026B02" w:rsidRPr="0022516C" w:rsidRDefault="00026B02" w:rsidP="009C37E6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026B02" w:rsidRPr="0022516C" w:rsidRDefault="00026B02" w:rsidP="009C37E6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Промзвено </w:t>
            </w:r>
          </w:p>
          <w:p w:rsidR="00026B02" w:rsidRPr="0022516C" w:rsidRDefault="00026B02" w:rsidP="009C37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2516C">
              <w:rPr>
                <w:rFonts w:ascii="Times New Roman" w:hAnsi="Times New Roman"/>
                <w:color w:val="000000"/>
              </w:rPr>
              <w:t>ПРТ </w:t>
            </w:r>
            <w:r w:rsidRPr="0022516C">
              <w:rPr>
                <w:rFonts w:ascii="Times New Roman" w:hAnsi="Times New Roman"/>
                <w:color w:val="000000"/>
                <w:lang w:val="en-US"/>
              </w:rPr>
              <w:t>12</w:t>
            </w:r>
            <w:r w:rsidRPr="0022516C">
              <w:rPr>
                <w:rFonts w:ascii="Times New Roman" w:hAnsi="Times New Roman"/>
                <w:color w:val="000000"/>
              </w:rPr>
              <w:t>-</w:t>
            </w:r>
            <w:r w:rsidRPr="0022516C">
              <w:rPr>
                <w:rFonts w:ascii="Times New Roman" w:hAnsi="Times New Roman"/>
                <w:color w:val="000000"/>
                <w:lang w:val="en-US"/>
              </w:rPr>
              <w:t>1</w:t>
            </w:r>
            <w:r w:rsidRPr="0022516C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7850" w:type="dxa"/>
            <w:vAlign w:val="bottom"/>
          </w:tcPr>
          <w:p w:rsidR="00026B02" w:rsidRPr="00E44A43" w:rsidRDefault="00026B02" w:rsidP="009C37E6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9C37E6">
            <w:pPr>
              <w:rPr>
                <w:rFonts w:ascii="Times New Roman" w:hAnsi="Times New Roman"/>
              </w:rPr>
            </w:pPr>
            <w:r w:rsidRPr="002A4735">
              <w:rPr>
                <w:rFonts w:ascii="Times New Roman" w:hAnsi="Times New Roman"/>
              </w:rPr>
              <w:t>Звен</w:t>
            </w:r>
            <w:r>
              <w:rPr>
                <w:rFonts w:ascii="Times New Roman" w:hAnsi="Times New Roman"/>
              </w:rPr>
              <w:t xml:space="preserve">о </w:t>
            </w:r>
            <w:r w:rsidRPr="00D81AD8">
              <w:rPr>
                <w:rFonts w:ascii="Times New Roman" w:hAnsi="Times New Roman"/>
              </w:rPr>
              <w:t xml:space="preserve">промежуточное </w:t>
            </w:r>
            <w:r>
              <w:rPr>
                <w:rFonts w:ascii="Times New Roman" w:hAnsi="Times New Roman"/>
              </w:rPr>
              <w:t>предназначено</w:t>
            </w:r>
            <w:r w:rsidRPr="002A4735">
              <w:rPr>
                <w:rFonts w:ascii="Times New Roman" w:hAnsi="Times New Roman"/>
              </w:rPr>
              <w:t xml:space="preserve"> </w:t>
            </w:r>
            <w:r>
              <w:t xml:space="preserve"> </w:t>
            </w:r>
            <w:r w:rsidRPr="00FF1548">
              <w:rPr>
                <w:rFonts w:ascii="Times New Roman" w:hAnsi="Times New Roman"/>
              </w:rPr>
              <w:t>для перехода от арматуры одного ряда нагрузок к арматуре другого ряда.</w:t>
            </w:r>
          </w:p>
          <w:p w:rsidR="00026B02" w:rsidRDefault="00026B02" w:rsidP="009C37E6">
            <w:pPr>
              <w:rPr>
                <w:rFonts w:ascii="Times New Roman" w:hAnsi="Times New Roman"/>
              </w:rPr>
            </w:pPr>
            <w:r w:rsidRPr="00603DC5">
              <w:rPr>
                <w:rFonts w:ascii="Times New Roman" w:hAnsi="Times New Roman"/>
                <w:b/>
              </w:rPr>
              <w:t xml:space="preserve"> 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</w:p>
          <w:p w:rsidR="00026B02" w:rsidRDefault="00026B02" w:rsidP="009C37E6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2F5B3E" w:rsidRDefault="00026B02" w:rsidP="009C37E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Y="-136"/>
              <w:tblOverlap w:val="never"/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46"/>
              <w:gridCol w:w="992"/>
              <w:gridCol w:w="851"/>
              <w:gridCol w:w="992"/>
              <w:gridCol w:w="992"/>
              <w:gridCol w:w="1418"/>
              <w:gridCol w:w="1134"/>
            </w:tblGrid>
            <w:tr w:rsidR="00026B02" w:rsidRPr="000C02BC" w:rsidTr="00701603">
              <w:trPr>
                <w:trHeight w:val="422"/>
              </w:trPr>
              <w:tc>
                <w:tcPr>
                  <w:tcW w:w="4673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9C37E6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74D5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41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9C37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13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9C37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</w:rPr>
                    <w:t xml:space="preserve">Масса, кг, не </w:t>
                  </w:r>
                  <w:r>
                    <w:rPr>
                      <w:rFonts w:ascii="Times New Roman" w:hAnsi="Times New Roman"/>
                      <w:b/>
                    </w:rPr>
                    <w:t>менее</w:t>
                  </w:r>
                </w:p>
              </w:tc>
            </w:tr>
            <w:tr w:rsidR="00026B02" w:rsidRPr="000C02BC" w:rsidTr="00701603">
              <w:trPr>
                <w:trHeight w:val="381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12B94" w:rsidRDefault="00026B02" w:rsidP="009C37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12B94" w:rsidRDefault="00026B02" w:rsidP="009C37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D539E6" w:rsidRDefault="00026B02" w:rsidP="009C37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Н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12B94" w:rsidRDefault="00026B02" w:rsidP="009C37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74D5F">
                    <w:rPr>
                      <w:rFonts w:ascii="Times New Roman" w:hAnsi="Times New Roman"/>
                      <w:b/>
                      <w:lang w:val="en-US"/>
                    </w:rPr>
                    <w:t>D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12B94" w:rsidRDefault="00026B02" w:rsidP="009C37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lang w:val="en-US"/>
                    </w:rPr>
                    <w:t>d</w:t>
                  </w:r>
                </w:p>
              </w:tc>
              <w:tc>
                <w:tcPr>
                  <w:tcW w:w="141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9C37E6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74D5F" w:rsidRDefault="00026B02" w:rsidP="009C37E6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0C02BC" w:rsidTr="00701603">
              <w:trPr>
                <w:trHeight w:val="408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D81AD8" w:rsidRDefault="00026B02" w:rsidP="009C37E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12B94" w:rsidRDefault="00026B02" w:rsidP="009C37E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D81AD8" w:rsidRDefault="00026B02" w:rsidP="009C37E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12B94" w:rsidRDefault="00026B02" w:rsidP="009C37E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D81AD8" w:rsidRDefault="00026B02" w:rsidP="009C37E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12B94" w:rsidRDefault="00026B02" w:rsidP="009C37E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12B94" w:rsidRDefault="00026B02" w:rsidP="009C37E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1,145</w:t>
                  </w:r>
                </w:p>
              </w:tc>
            </w:tr>
          </w:tbl>
          <w:p w:rsidR="00026B02" w:rsidRPr="002F5B3E" w:rsidRDefault="00026B02" w:rsidP="009C37E6">
            <w:pPr>
              <w:rPr>
                <w:rFonts w:ascii="Times New Roman" w:hAnsi="Times New Roman"/>
                <w:b/>
              </w:rPr>
            </w:pPr>
          </w:p>
          <w:p w:rsidR="00026B02" w:rsidRPr="002F5B3E" w:rsidRDefault="00026B02" w:rsidP="009C37E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9C37E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9C37E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9C37E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9C37E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9C37E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9C37E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277F63">
              <w:rPr>
                <w:rFonts w:ascii="Times New Roman" w:hAnsi="Times New Roman"/>
                <w:b/>
              </w:rPr>
              <w:t>нешний вид:</w:t>
            </w:r>
          </w:p>
          <w:p w:rsidR="00026B02" w:rsidRPr="008215E9" w:rsidRDefault="00026B02" w:rsidP="009C37E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15" o:spid="_x0000_i1045" type="#_x0000_t75" alt="Снимок.PNG" style="width:206.25pt;height:131.25pt;visibility:visible">
                  <v:imagedata r:id="rId24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9C37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9C37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9C37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9C37E6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9C37E6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Колпачок К-5</w:t>
            </w:r>
          </w:p>
        </w:tc>
        <w:tc>
          <w:tcPr>
            <w:tcW w:w="7850" w:type="dxa"/>
            <w:vAlign w:val="bottom"/>
          </w:tcPr>
          <w:p w:rsidR="00026B02" w:rsidRDefault="00026B02" w:rsidP="009C37E6">
            <w:pPr>
              <w:rPr>
                <w:rFonts w:ascii="Times New Roman" w:hAnsi="Times New Roman"/>
              </w:rPr>
            </w:pPr>
            <w:r w:rsidRPr="00793C24">
              <w:rPr>
                <w:rFonts w:ascii="Times New Roman" w:hAnsi="Times New Roman"/>
              </w:rPr>
              <w:t>Материал: ПВХ</w:t>
            </w:r>
          </w:p>
          <w:p w:rsidR="00026B02" w:rsidRDefault="00026B02" w:rsidP="009C37E6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046" type="#_x0000_t75" alt="Снимок.PNG" style="width:147.75pt;height:130.5pt;visibility:visible">
                  <v:imagedata r:id="rId25" o:title="" grayscale="t"/>
                </v:shape>
              </w:pic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08"/>
              <w:gridCol w:w="1108"/>
              <w:gridCol w:w="1109"/>
              <w:gridCol w:w="1109"/>
              <w:gridCol w:w="1109"/>
              <w:gridCol w:w="1109"/>
              <w:gridCol w:w="1109"/>
            </w:tblGrid>
            <w:tr w:rsidR="00026B02" w:rsidTr="00303DAC">
              <w:trPr>
                <w:trHeight w:val="396"/>
              </w:trPr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d1</w:t>
                  </w:r>
                  <w:r w:rsidRPr="00303DAC">
                    <w:rPr>
                      <w:rFonts w:ascii="Times New Roman" w:hAnsi="Times New Roman"/>
                    </w:rPr>
                    <w:t>, мм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2,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3,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4,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5,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6,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L, мм</w:t>
                  </w:r>
                </w:p>
              </w:tc>
            </w:tr>
            <w:tr w:rsidR="00026B02" w:rsidTr="00303DAC">
              <w:trPr>
                <w:trHeight w:val="566"/>
              </w:trPr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15</w:t>
                  </w:r>
                  <w:r w:rsidRPr="00303DAC">
                    <w:rPr>
                      <w:rFonts w:ascii="Times New Roman" w:hAnsi="Times New Roman"/>
                    </w:rPr>
                    <w:t>,0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18</w:t>
                  </w:r>
                  <w:r w:rsidRPr="00303DAC">
                    <w:rPr>
                      <w:rFonts w:ascii="Times New Roman" w:hAnsi="Times New Roman"/>
                    </w:rPr>
                    <w:t>,</w:t>
                  </w:r>
                  <w:r w:rsidRPr="00303DAC">
                    <w:rPr>
                      <w:rFonts w:ascii="Times New Roman" w:hAnsi="Times New Roman"/>
                      <w:lang w:val="en-US"/>
                    </w:rPr>
                    <w:t>5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22,0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16,9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22,0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25,0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34</w:t>
                  </w:r>
                </w:p>
              </w:tc>
            </w:tr>
          </w:tbl>
          <w:p w:rsidR="00026B02" w:rsidRPr="00793C24" w:rsidRDefault="00026B02" w:rsidP="009C37E6">
            <w:pPr>
              <w:rPr>
                <w:rFonts w:ascii="Times New Roman" w:hAnsi="Times New Roman"/>
              </w:rPr>
            </w:pPr>
          </w:p>
        </w:tc>
        <w:tc>
          <w:tcPr>
            <w:tcW w:w="797" w:type="dxa"/>
          </w:tcPr>
          <w:p w:rsidR="00026B02" w:rsidRPr="00016116" w:rsidRDefault="00026B02" w:rsidP="009C37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9C37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9C37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6E50E6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6E50E6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Зажим </w:t>
            </w:r>
          </w:p>
          <w:p w:rsidR="00026B02" w:rsidRPr="0022516C" w:rsidRDefault="00026B02" w:rsidP="006E50E6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САС-240-2</w:t>
            </w:r>
          </w:p>
          <w:p w:rsidR="00026B02" w:rsidRPr="0022516C" w:rsidRDefault="00026B02" w:rsidP="006E50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Pr="00E44A43" w:rsidRDefault="00026B02" w:rsidP="006E50E6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312B94" w:rsidRDefault="00026B02" w:rsidP="006E50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Зажим п</w:t>
            </w:r>
            <w:r w:rsidRPr="00C42FA7">
              <w:rPr>
                <w:rFonts w:ascii="Times New Roman" w:hAnsi="Times New Roman"/>
              </w:rPr>
              <w:t xml:space="preserve">редназначен </w:t>
            </w:r>
            <w:r w:rsidRPr="00A04EDA">
              <w:rPr>
                <w:rFonts w:ascii="Times New Roman" w:hAnsi="Times New Roman"/>
              </w:rPr>
              <w:t xml:space="preserve">для соединения сталеалюминиевых проводов сечением </w:t>
            </w:r>
          </w:p>
          <w:p w:rsidR="00026B02" w:rsidRDefault="00026B02" w:rsidP="006E50E6">
            <w:pPr>
              <w:rPr>
                <w:rFonts w:ascii="Times New Roman" w:hAnsi="Times New Roman"/>
              </w:rPr>
            </w:pPr>
            <w:r w:rsidRPr="00A04EDA">
              <w:rPr>
                <w:rFonts w:ascii="Times New Roman" w:hAnsi="Times New Roman"/>
              </w:rPr>
              <w:t>185 мм2 и выше. Корпус зажимов изготавливается из труб специального профиля. Сердечник, предназначенный для соединения стальной части проводов, имеет профиль сечения, аналогичный профилю корпуса. Соединение стальной части проводов производится врасплет. Корпус соединительного зажима и сердечник монтируются опрессованием круглыми матрицами на гидравлических прессах</w:t>
            </w:r>
            <w:r>
              <w:rPr>
                <w:rFonts w:ascii="Times New Roman" w:hAnsi="Times New Roman"/>
              </w:rPr>
              <w:t>.</w:t>
            </w:r>
            <w:r w:rsidRPr="00A04EDA">
              <w:rPr>
                <w:rFonts w:ascii="Times New Roman" w:hAnsi="Times New Roman"/>
              </w:rPr>
              <w:t xml:space="preserve"> </w:t>
            </w:r>
          </w:p>
          <w:p w:rsidR="00026B02" w:rsidRDefault="00026B02" w:rsidP="006E50E6">
            <w:pPr>
              <w:rPr>
                <w:rFonts w:ascii="Times New Roman" w:hAnsi="Times New Roman"/>
              </w:rPr>
            </w:pPr>
          </w:p>
          <w:p w:rsidR="00026B02" w:rsidRDefault="00026B02" w:rsidP="006E50E6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CA0C99" w:rsidRDefault="00026B02" w:rsidP="006E50E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XSpec="center" w:tblpY="57"/>
              <w:tblW w:w="736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271"/>
              <w:gridCol w:w="992"/>
              <w:gridCol w:w="993"/>
              <w:gridCol w:w="708"/>
              <w:gridCol w:w="567"/>
              <w:gridCol w:w="567"/>
              <w:gridCol w:w="709"/>
              <w:gridCol w:w="567"/>
              <w:gridCol w:w="992"/>
            </w:tblGrid>
            <w:tr w:rsidR="00026B02" w:rsidRPr="004E156D" w:rsidTr="0011432C">
              <w:trPr>
                <w:trHeight w:val="412"/>
              </w:trPr>
              <w:tc>
                <w:tcPr>
                  <w:tcW w:w="12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52D87">
                    <w:rPr>
                      <w:rFonts w:ascii="Times New Roman" w:hAnsi="Times New Roman"/>
                      <w:b/>
                    </w:rPr>
                    <w:t>Марка провода по ГОСТ 839-80</w:t>
                  </w:r>
                </w:p>
                <w:p w:rsidR="00026B02" w:rsidRPr="00452D87" w:rsidRDefault="00026B02" w:rsidP="006E50E6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Детали зажима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52D87">
                    <w:rPr>
                      <w:rFonts w:ascii="Times New Roman" w:hAnsi="Times New Roman"/>
                      <w:b/>
                    </w:rPr>
                    <w:t>Матрица опрессования</w:t>
                  </w:r>
                </w:p>
                <w:p w:rsidR="00026B02" w:rsidRPr="00452D87" w:rsidRDefault="00026B02" w:rsidP="006E50E6">
                  <w:pPr>
                    <w:rPr>
                      <w:rFonts w:ascii="Times New Roman" w:hAnsi="Times New Roman"/>
                      <w:b/>
                    </w:rPr>
                  </w:pPr>
                </w:p>
                <w:p w:rsidR="00026B02" w:rsidRPr="00452D87" w:rsidRDefault="00026B02" w:rsidP="006E50E6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3118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52D8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52D87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4E156D" w:rsidTr="0011432C">
              <w:trPr>
                <w:trHeight w:val="590"/>
              </w:trPr>
              <w:tc>
                <w:tcPr>
                  <w:tcW w:w="12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lang w:val="en-US"/>
                    </w:rPr>
                    <w:t>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</w:p>
                <w:p w:rsidR="00026B02" w:rsidRPr="00223525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  <w:r w:rsidRPr="00312B94">
                    <w:rPr>
                      <w:rFonts w:ascii="Times New Roman" w:hAnsi="Times New Roman"/>
                      <w:b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6E50E6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4E156D" w:rsidTr="0011432C">
              <w:trPr>
                <w:trHeight w:val="743"/>
              </w:trPr>
              <w:tc>
                <w:tcPr>
                  <w:tcW w:w="127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B6D5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5B6D54">
                    <w:rPr>
                      <w:rFonts w:ascii="Times New Roman" w:hAnsi="Times New Roman"/>
                    </w:rPr>
                    <w:t>АС185/</w:t>
                  </w:r>
                  <w:r>
                    <w:rPr>
                      <w:rFonts w:ascii="Times New Roman" w:hAnsi="Times New Roman"/>
                    </w:rPr>
                    <w:t>43</w:t>
                  </w:r>
                  <w:r w:rsidRPr="005B6D54">
                    <w:rPr>
                      <w:rFonts w:ascii="Times New Roman" w:hAnsi="Times New Roman"/>
                    </w:rPr>
                    <w:br/>
                  </w:r>
                  <w:r w:rsidRPr="005B6D54">
                    <w:rPr>
                      <w:rFonts w:ascii="Times New Roman" w:hAnsi="Times New Roman"/>
                    </w:rPr>
                    <w:br/>
                    <w:t xml:space="preserve"> АС240/</w:t>
                  </w:r>
                  <w:r>
                    <w:rPr>
                      <w:rFonts w:ascii="Times New Roman" w:hAnsi="Times New Roman"/>
                    </w:rPr>
                    <w:t>43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B6D5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5B6D54">
                    <w:rPr>
                      <w:rFonts w:ascii="Times New Roman" w:hAnsi="Times New Roman"/>
                    </w:rPr>
                    <w:t>корпус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B6D5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5B6D54">
                    <w:rPr>
                      <w:rFonts w:ascii="Times New Roman" w:hAnsi="Times New Roman"/>
                      <w:color w:val="111111"/>
                      <w:sz w:val="20"/>
                      <w:szCs w:val="20"/>
                      <w:shd w:val="clear" w:color="auto" w:fill="FFFFFF"/>
                    </w:rPr>
                    <w:t>А-44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44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215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540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2.3</w:t>
                  </w:r>
                  <w:r>
                    <w:rPr>
                      <w:rFonts w:ascii="Times New Roman" w:hAnsi="Times New Roman"/>
                    </w:rPr>
                    <w:t>38</w:t>
                  </w:r>
                </w:p>
              </w:tc>
            </w:tr>
            <w:tr w:rsidR="00026B02" w:rsidRPr="004E156D" w:rsidTr="0011432C">
              <w:trPr>
                <w:trHeight w:val="743"/>
              </w:trPr>
              <w:tc>
                <w:tcPr>
                  <w:tcW w:w="127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сердечник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2D87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С-22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</w:t>
                  </w:r>
                  <w:r>
                    <w:rPr>
                      <w:rFonts w:ascii="Times New Roman" w:hAnsi="Times New Roman"/>
                    </w:rPr>
                    <w:t>4</w:t>
                  </w:r>
                  <w:r w:rsidRPr="00312B94">
                    <w:rPr>
                      <w:rFonts w:ascii="Times New Roman" w:hAnsi="Times New Roman"/>
                    </w:rPr>
                    <w:t>.5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</w:t>
                  </w:r>
                  <w:r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</w:t>
                  </w:r>
                  <w:r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23525" w:rsidRDefault="00026B02" w:rsidP="006E50E6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026B02" w:rsidRPr="00CA0C99" w:rsidRDefault="00026B02" w:rsidP="006E50E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6E50E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В</w:t>
            </w:r>
            <w:r w:rsidRPr="00277F63">
              <w:rPr>
                <w:rFonts w:ascii="Times New Roman" w:hAnsi="Times New Roman"/>
                <w:b/>
              </w:rPr>
              <w:t>нешний вид:</w:t>
            </w:r>
          </w:p>
          <w:p w:rsidR="00026B02" w:rsidRDefault="00026B02" w:rsidP="006E50E6">
            <w:pPr>
              <w:rPr>
                <w:rFonts w:ascii="Times New Roman" w:hAnsi="Times New Roman"/>
                <w:b/>
              </w:rPr>
            </w:pPr>
          </w:p>
          <w:p w:rsidR="00026B02" w:rsidRPr="008215E9" w:rsidRDefault="00026B02" w:rsidP="006E50E6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_x0000_i1047" type="#_x0000_t75" style="width:360.75pt;height:210pt;visibility:visible">
                  <v:imagedata r:id="rId9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6E50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6E50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6E50E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96230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96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Изолятор опорный </w:t>
            </w:r>
          </w:p>
          <w:p w:rsidR="00026B02" w:rsidRPr="0022516C" w:rsidRDefault="00026B02" w:rsidP="00962308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ИО-10-3,75 УЗ</w:t>
            </w:r>
          </w:p>
        </w:tc>
        <w:tc>
          <w:tcPr>
            <w:tcW w:w="7850" w:type="dxa"/>
            <w:vAlign w:val="center"/>
          </w:tcPr>
          <w:p w:rsidR="00026B02" w:rsidRDefault="00026B02" w:rsidP="00962308">
            <w:pPr>
              <w:spacing w:before="100" w:beforeAutospacing="1"/>
              <w:rPr>
                <w:rFonts w:ascii="Times New Roman" w:hAnsi="Times New Roman"/>
                <w:sz w:val="24"/>
                <w:szCs w:val="24"/>
              </w:rPr>
            </w:pPr>
            <w:r w:rsidRPr="0003632E">
              <w:rPr>
                <w:rFonts w:ascii="Times New Roman" w:hAnsi="Times New Roman"/>
                <w:sz w:val="24"/>
                <w:szCs w:val="24"/>
              </w:rPr>
              <w:t>Изолятор опорный керамический внутренней установки ИО-10-3,75  У3 предназначен для изоляции и крепления токоведущих частей в электрических аппаратах и распределительных устройствах электрических станций и подстанций, комплектных распределительных устройствах, токопроводах в сетях трехфазного переменного тока частоты 50 Гц номинальным напряжением до 10 кВ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включительно</w:t>
            </w:r>
            <w:r w:rsidRPr="000363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Pr="0067173E" w:rsidRDefault="00026B02" w:rsidP="0067173E">
            <w:pPr>
              <w:rPr>
                <w:rFonts w:ascii="Times New Roman" w:hAnsi="Times New Roman"/>
                <w:sz w:val="24"/>
                <w:szCs w:val="24"/>
              </w:rPr>
            </w:pPr>
            <w:r w:rsidRPr="0067173E">
              <w:rPr>
                <w:rFonts w:ascii="Times New Roman" w:hAnsi="Times New Roman"/>
                <w:sz w:val="24"/>
                <w:szCs w:val="24"/>
              </w:rPr>
              <w:t xml:space="preserve">Установочные размеры, верх: </w:t>
            </w:r>
            <w:r>
              <w:rPr>
                <w:rFonts w:ascii="Times New Roman" w:hAnsi="Times New Roman"/>
                <w:sz w:val="24"/>
                <w:szCs w:val="24"/>
              </w:rPr>
              <w:t>болт</w:t>
            </w:r>
            <w:r w:rsidRPr="0067173E">
              <w:rPr>
                <w:rFonts w:ascii="Times New Roman" w:hAnsi="Times New Roman"/>
                <w:sz w:val="24"/>
                <w:szCs w:val="24"/>
              </w:rPr>
              <w:t xml:space="preserve"> М10</w:t>
            </w:r>
          </w:p>
          <w:p w:rsidR="00026B02" w:rsidRPr="0067173E" w:rsidRDefault="00026B02" w:rsidP="0067173E">
            <w:pPr>
              <w:rPr>
                <w:rFonts w:ascii="Times New Roman" w:hAnsi="Times New Roman"/>
                <w:sz w:val="24"/>
                <w:szCs w:val="24"/>
              </w:rPr>
            </w:pPr>
            <w:r w:rsidRPr="0067173E">
              <w:rPr>
                <w:rFonts w:ascii="Times New Roman" w:hAnsi="Times New Roman"/>
                <w:sz w:val="24"/>
                <w:szCs w:val="24"/>
              </w:rPr>
              <w:t xml:space="preserve">Установочные размеры, низ: </w:t>
            </w:r>
            <w:r>
              <w:rPr>
                <w:rFonts w:ascii="Times New Roman" w:hAnsi="Times New Roman"/>
                <w:sz w:val="24"/>
                <w:szCs w:val="24"/>
              </w:rPr>
              <w:t>болт</w:t>
            </w:r>
            <w:r w:rsidRPr="0067173E">
              <w:rPr>
                <w:rFonts w:ascii="Times New Roman" w:hAnsi="Times New Roman"/>
                <w:sz w:val="24"/>
                <w:szCs w:val="24"/>
              </w:rPr>
              <w:t xml:space="preserve"> М10</w:t>
            </w:r>
          </w:p>
          <w:p w:rsidR="00026B02" w:rsidRPr="0067173E" w:rsidRDefault="00026B02" w:rsidP="0067173E">
            <w:pPr>
              <w:rPr>
                <w:rFonts w:ascii="Times New Roman" w:hAnsi="Times New Roman"/>
                <w:sz w:val="24"/>
                <w:szCs w:val="24"/>
              </w:rPr>
            </w:pPr>
            <w:r w:rsidRPr="0067173E">
              <w:rPr>
                <w:rFonts w:ascii="Times New Roman" w:hAnsi="Times New Roman"/>
                <w:sz w:val="24"/>
                <w:szCs w:val="24"/>
              </w:rPr>
              <w:t>Номинальное напряжение: 10 кВ</w:t>
            </w:r>
          </w:p>
          <w:p w:rsidR="00026B02" w:rsidRPr="0067173E" w:rsidRDefault="00026B02" w:rsidP="0067173E">
            <w:pPr>
              <w:rPr>
                <w:rFonts w:ascii="Times New Roman" w:hAnsi="Times New Roman"/>
                <w:sz w:val="24"/>
                <w:szCs w:val="24"/>
              </w:rPr>
            </w:pPr>
            <w:r w:rsidRPr="0067173E">
              <w:rPr>
                <w:rFonts w:ascii="Times New Roman" w:hAnsi="Times New Roman"/>
                <w:sz w:val="24"/>
                <w:szCs w:val="24"/>
              </w:rPr>
              <w:t xml:space="preserve">Минимальная механическая разрушающая сила на изгиб: </w:t>
            </w:r>
            <w:r>
              <w:rPr>
                <w:rFonts w:ascii="Times New Roman" w:hAnsi="Times New Roman"/>
                <w:sz w:val="24"/>
                <w:szCs w:val="24"/>
              </w:rPr>
              <w:t>3,</w:t>
            </w:r>
            <w:r w:rsidRPr="0067173E">
              <w:rPr>
                <w:rFonts w:ascii="Times New Roman" w:hAnsi="Times New Roman"/>
                <w:sz w:val="24"/>
                <w:szCs w:val="24"/>
              </w:rPr>
              <w:t>75 кH</w:t>
            </w:r>
          </w:p>
          <w:p w:rsidR="00026B02" w:rsidRPr="0067173E" w:rsidRDefault="00026B02" w:rsidP="0067173E">
            <w:pPr>
              <w:rPr>
                <w:rFonts w:ascii="Times New Roman" w:hAnsi="Times New Roman"/>
                <w:sz w:val="24"/>
                <w:szCs w:val="24"/>
              </w:rPr>
            </w:pPr>
            <w:r w:rsidRPr="0067173E">
              <w:rPr>
                <w:rFonts w:ascii="Times New Roman" w:hAnsi="Times New Roman"/>
                <w:sz w:val="24"/>
                <w:szCs w:val="24"/>
              </w:rPr>
              <w:t>Климатическое исполнение: У</w:t>
            </w:r>
          </w:p>
          <w:p w:rsidR="00026B02" w:rsidRPr="0067173E" w:rsidRDefault="00026B02" w:rsidP="0067173E">
            <w:pPr>
              <w:rPr>
                <w:rFonts w:ascii="Times New Roman" w:hAnsi="Times New Roman"/>
                <w:sz w:val="24"/>
                <w:szCs w:val="24"/>
              </w:rPr>
            </w:pPr>
            <w:r w:rsidRPr="0067173E">
              <w:rPr>
                <w:rFonts w:ascii="Times New Roman" w:hAnsi="Times New Roman"/>
                <w:sz w:val="24"/>
                <w:szCs w:val="24"/>
              </w:rPr>
              <w:t>Категория размещения: 3</w:t>
            </w:r>
          </w:p>
          <w:p w:rsidR="00026B02" w:rsidRPr="0067173E" w:rsidRDefault="00026B02" w:rsidP="0067173E">
            <w:pPr>
              <w:rPr>
                <w:rFonts w:ascii="Times New Roman" w:hAnsi="Times New Roman"/>
                <w:sz w:val="24"/>
                <w:szCs w:val="24"/>
              </w:rPr>
            </w:pPr>
            <w:r w:rsidRPr="0067173E">
              <w:rPr>
                <w:rFonts w:ascii="Times New Roman" w:hAnsi="Times New Roman"/>
                <w:sz w:val="24"/>
                <w:szCs w:val="24"/>
              </w:rPr>
              <w:t>Масса</w:t>
            </w:r>
            <w:r>
              <w:rPr>
                <w:rFonts w:ascii="Times New Roman" w:hAnsi="Times New Roman"/>
                <w:sz w:val="24"/>
                <w:szCs w:val="24"/>
              </w:rPr>
              <w:t>, не менее</w:t>
            </w:r>
            <w:r w:rsidRPr="0067173E">
              <w:rPr>
                <w:rFonts w:ascii="Times New Roman" w:hAnsi="Times New Roman"/>
                <w:sz w:val="24"/>
                <w:szCs w:val="24"/>
              </w:rPr>
              <w:t>: 1,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7173E">
              <w:rPr>
                <w:rFonts w:ascii="Times New Roman" w:hAnsi="Times New Roman"/>
                <w:sz w:val="24"/>
                <w:szCs w:val="24"/>
              </w:rPr>
              <w:t xml:space="preserve"> кг</w:t>
            </w:r>
          </w:p>
          <w:p w:rsidR="00026B02" w:rsidRPr="0003632E" w:rsidRDefault="00026B02" w:rsidP="0096230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E44A43" w:rsidRDefault="00026B02" w:rsidP="00962308">
            <w:pPr>
              <w:rPr>
                <w:rFonts w:ascii="Times New Roman" w:hAnsi="Times New Roman"/>
                <w:b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_x0000_i1048" type="#_x0000_t75" style="width:111.75pt;height:188.25pt;visibility:visible">
                  <v:imagedata r:id="rId26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96230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96230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96230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D50F1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D50F1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Изолятор опорный </w:t>
            </w:r>
          </w:p>
          <w:p w:rsidR="00026B02" w:rsidRPr="0022516C" w:rsidRDefault="00026B02" w:rsidP="00D50F1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ИО-10-7,5 II У3</w:t>
            </w:r>
          </w:p>
        </w:tc>
        <w:tc>
          <w:tcPr>
            <w:tcW w:w="7850" w:type="dxa"/>
            <w:vAlign w:val="center"/>
          </w:tcPr>
          <w:p w:rsidR="00026B02" w:rsidRDefault="00026B02" w:rsidP="00D50F1B">
            <w:pPr>
              <w:rPr>
                <w:rFonts w:ascii="Times New Roman" w:hAnsi="Times New Roman"/>
                <w:sz w:val="24"/>
                <w:szCs w:val="24"/>
              </w:rPr>
            </w:pPr>
            <w:r w:rsidRPr="0003632E">
              <w:rPr>
                <w:rFonts w:ascii="Times New Roman" w:hAnsi="Times New Roman"/>
                <w:sz w:val="24"/>
                <w:szCs w:val="24"/>
              </w:rPr>
              <w:t>Изолятор опорный керамический внутренней установки предназначен для изоляции и крепления токоведущих частей в электрических аппаратах и распределительных устройствах электрических станций и подстанций, комплектных распределительных устройствах, токопроводах в сетях трехфазного переменного тока частоты 50 Гц номинальным напряжением до 10 кВ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включительно.</w:t>
            </w:r>
          </w:p>
          <w:p w:rsidR="00026B02" w:rsidRPr="00D50F1B" w:rsidRDefault="00026B02" w:rsidP="00D50F1B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Установочные размеры, верх: 2 отв</w:t>
            </w:r>
            <w:r>
              <w:rPr>
                <w:rFonts w:ascii="Times New Roman" w:hAnsi="Times New Roman"/>
              </w:rPr>
              <w:t>ерстия</w:t>
            </w:r>
            <w:r w:rsidRPr="00D50F1B">
              <w:rPr>
                <w:rFonts w:ascii="Times New Roman" w:hAnsi="Times New Roman"/>
              </w:rPr>
              <w:t xml:space="preserve"> М10</w:t>
            </w:r>
          </w:p>
          <w:p w:rsidR="00026B02" w:rsidRPr="00D50F1B" w:rsidRDefault="00026B02" w:rsidP="00D50F1B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Установочные размеры, низ:</w:t>
            </w:r>
            <w:r>
              <w:rPr>
                <w:rFonts w:ascii="Times New Roman" w:hAnsi="Times New Roman"/>
              </w:rPr>
              <w:t xml:space="preserve"> 1 </w:t>
            </w:r>
            <w:r w:rsidRPr="00D50F1B">
              <w:rPr>
                <w:rFonts w:ascii="Times New Roman" w:hAnsi="Times New Roman"/>
              </w:rPr>
              <w:t>отв</w:t>
            </w:r>
            <w:r>
              <w:rPr>
                <w:rFonts w:ascii="Times New Roman" w:hAnsi="Times New Roman"/>
              </w:rPr>
              <w:t>ерстие</w:t>
            </w:r>
            <w:r w:rsidRPr="00D50F1B">
              <w:rPr>
                <w:rFonts w:ascii="Times New Roman" w:hAnsi="Times New Roman"/>
              </w:rPr>
              <w:t xml:space="preserve"> М16</w:t>
            </w:r>
          </w:p>
          <w:p w:rsidR="00026B02" w:rsidRPr="00D50F1B" w:rsidRDefault="00026B02" w:rsidP="00D50F1B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Номинальное напряжение: 10 кВ</w:t>
            </w:r>
          </w:p>
          <w:p w:rsidR="00026B02" w:rsidRPr="00D50F1B" w:rsidRDefault="00026B02" w:rsidP="00D50F1B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Минимальная механическая разрушающая сила на изгиб: 7,5 кH</w:t>
            </w:r>
          </w:p>
          <w:p w:rsidR="00026B02" w:rsidRPr="00D50F1B" w:rsidRDefault="00026B02" w:rsidP="00D50F1B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Вариант исполнения: II</w:t>
            </w:r>
          </w:p>
          <w:p w:rsidR="00026B02" w:rsidRPr="00D50F1B" w:rsidRDefault="00026B02" w:rsidP="00D50F1B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Климатическое исполнение: У</w:t>
            </w:r>
          </w:p>
          <w:p w:rsidR="00026B02" w:rsidRPr="00D50F1B" w:rsidRDefault="00026B02" w:rsidP="00D50F1B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Категория размещения: 3</w:t>
            </w:r>
          </w:p>
          <w:p w:rsidR="00026B02" w:rsidRDefault="00026B02" w:rsidP="00D50F1B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Масса: 1,9 кг</w:t>
            </w:r>
          </w:p>
          <w:p w:rsidR="00026B02" w:rsidRPr="00E44A43" w:rsidRDefault="00026B02" w:rsidP="00D50F1B">
            <w:pPr>
              <w:rPr>
                <w:rFonts w:ascii="Times New Roman" w:hAnsi="Times New Roman"/>
                <w:b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_x0000_i1049" type="#_x0000_t75" style="width:121.5pt;height:3in;visibility:visible">
                  <v:imagedata r:id="rId27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D50F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D50F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D50F1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2A026D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2A02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 xml:space="preserve">Изолятор опорный </w:t>
            </w:r>
          </w:p>
          <w:p w:rsidR="00026B02" w:rsidRPr="0022516C" w:rsidRDefault="00026B02" w:rsidP="002A026D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ИОР-10-3,75 II УХЛ2</w:t>
            </w:r>
          </w:p>
        </w:tc>
        <w:tc>
          <w:tcPr>
            <w:tcW w:w="7850" w:type="dxa"/>
            <w:vAlign w:val="center"/>
          </w:tcPr>
          <w:p w:rsidR="00026B02" w:rsidRDefault="00026B02" w:rsidP="002A026D">
            <w:pPr>
              <w:rPr>
                <w:rFonts w:ascii="Times New Roman" w:hAnsi="Times New Roman"/>
                <w:sz w:val="24"/>
                <w:szCs w:val="24"/>
              </w:rPr>
            </w:pPr>
            <w:r w:rsidRPr="0003632E">
              <w:rPr>
                <w:rFonts w:ascii="Times New Roman" w:hAnsi="Times New Roman"/>
                <w:sz w:val="24"/>
                <w:szCs w:val="24"/>
              </w:rPr>
              <w:t>Изолятор опорный керамический внутренней установки предназначен для изоляции и крепления токоведущих частей в электрических аппаратах и распределительных устройствах электрических станций и подстанций, комплектных распределительных устройствах, токопроводах в сетях трехфазного переменного тока частоты 50 Гц номинальным напряжением до 10 кВ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включительно.</w:t>
            </w:r>
          </w:p>
          <w:p w:rsidR="00026B02" w:rsidRPr="00D50F1B" w:rsidRDefault="00026B02" w:rsidP="002A026D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Установочные размеры, верх: 2 отв</w:t>
            </w:r>
            <w:r>
              <w:rPr>
                <w:rFonts w:ascii="Times New Roman" w:hAnsi="Times New Roman"/>
              </w:rPr>
              <w:t>ерстия</w:t>
            </w:r>
            <w:r w:rsidRPr="00D50F1B">
              <w:rPr>
                <w:rFonts w:ascii="Times New Roman" w:hAnsi="Times New Roman"/>
              </w:rPr>
              <w:t xml:space="preserve"> М</w:t>
            </w:r>
            <w:r>
              <w:rPr>
                <w:rFonts w:ascii="Times New Roman" w:hAnsi="Times New Roman"/>
              </w:rPr>
              <w:t>8</w:t>
            </w:r>
          </w:p>
          <w:p w:rsidR="00026B02" w:rsidRPr="00D50F1B" w:rsidRDefault="00026B02" w:rsidP="002A026D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Установочные размеры, низ:</w:t>
            </w:r>
            <w:r>
              <w:rPr>
                <w:rFonts w:ascii="Times New Roman" w:hAnsi="Times New Roman"/>
              </w:rPr>
              <w:t xml:space="preserve"> 1 </w:t>
            </w:r>
            <w:r w:rsidRPr="00D50F1B">
              <w:rPr>
                <w:rFonts w:ascii="Times New Roman" w:hAnsi="Times New Roman"/>
              </w:rPr>
              <w:t>отв</w:t>
            </w:r>
            <w:r>
              <w:rPr>
                <w:rFonts w:ascii="Times New Roman" w:hAnsi="Times New Roman"/>
              </w:rPr>
              <w:t>ерстие</w:t>
            </w:r>
            <w:r w:rsidRPr="00D50F1B">
              <w:rPr>
                <w:rFonts w:ascii="Times New Roman" w:hAnsi="Times New Roman"/>
              </w:rPr>
              <w:t xml:space="preserve"> М</w:t>
            </w:r>
            <w:r>
              <w:rPr>
                <w:rFonts w:ascii="Times New Roman" w:hAnsi="Times New Roman"/>
              </w:rPr>
              <w:t>12</w:t>
            </w:r>
          </w:p>
          <w:p w:rsidR="00026B02" w:rsidRPr="00D50F1B" w:rsidRDefault="00026B02" w:rsidP="002A026D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Номинальное напряжение: 10 кВ</w:t>
            </w:r>
          </w:p>
          <w:p w:rsidR="00026B02" w:rsidRPr="00D50F1B" w:rsidRDefault="00026B02" w:rsidP="002A026D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 xml:space="preserve">Минимальная механическая разрушающая сила на изгиб: </w:t>
            </w:r>
            <w:r>
              <w:rPr>
                <w:rFonts w:ascii="Times New Roman" w:hAnsi="Times New Roman"/>
              </w:rPr>
              <w:t>3,</w:t>
            </w:r>
            <w:r w:rsidRPr="00D50F1B">
              <w:rPr>
                <w:rFonts w:ascii="Times New Roman" w:hAnsi="Times New Roman"/>
              </w:rPr>
              <w:t>75 кH</w:t>
            </w:r>
          </w:p>
          <w:p w:rsidR="00026B02" w:rsidRPr="00D50F1B" w:rsidRDefault="00026B02" w:rsidP="002A026D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Вариант исполнения: II</w:t>
            </w:r>
          </w:p>
          <w:p w:rsidR="00026B02" w:rsidRPr="00D50F1B" w:rsidRDefault="00026B02" w:rsidP="002A026D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Климатическое исполнение: У</w:t>
            </w:r>
            <w:r>
              <w:rPr>
                <w:rFonts w:ascii="Times New Roman" w:hAnsi="Times New Roman"/>
              </w:rPr>
              <w:t>ХЛ</w:t>
            </w:r>
          </w:p>
          <w:p w:rsidR="00026B02" w:rsidRPr="00D50F1B" w:rsidRDefault="00026B02" w:rsidP="002A02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Категория размещения: 2</w:t>
            </w:r>
          </w:p>
          <w:p w:rsidR="00026B02" w:rsidRDefault="00026B02" w:rsidP="002A026D">
            <w:pPr>
              <w:rPr>
                <w:rFonts w:ascii="Times New Roman" w:hAnsi="Times New Roman"/>
              </w:rPr>
            </w:pPr>
            <w:r w:rsidRPr="00D50F1B">
              <w:rPr>
                <w:rFonts w:ascii="Times New Roman" w:hAnsi="Times New Roman"/>
              </w:rPr>
              <w:t>Масса: 1,</w:t>
            </w:r>
            <w:r>
              <w:rPr>
                <w:rFonts w:ascii="Times New Roman" w:hAnsi="Times New Roman"/>
              </w:rPr>
              <w:t>5</w:t>
            </w:r>
            <w:r w:rsidRPr="00D50F1B">
              <w:rPr>
                <w:rFonts w:ascii="Times New Roman" w:hAnsi="Times New Roman"/>
              </w:rPr>
              <w:t xml:space="preserve"> кг</w:t>
            </w:r>
          </w:p>
          <w:p w:rsidR="00026B02" w:rsidRPr="0003632E" w:rsidRDefault="00026B02" w:rsidP="002A026D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i1050" type="#_x0000_t75" style="width:165pt;height:231.75pt;visibility:visible">
                  <v:imagedata r:id="rId28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2A02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2A02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2A026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9E33D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9E33D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Анкерный зажим Н3 (д)</w:t>
            </w:r>
          </w:p>
        </w:tc>
        <w:tc>
          <w:tcPr>
            <w:tcW w:w="7850" w:type="dxa"/>
            <w:vAlign w:val="center"/>
          </w:tcPr>
          <w:p w:rsidR="00026B02" w:rsidRPr="009E33D2" w:rsidRDefault="00026B02" w:rsidP="009E33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Зажим п</w:t>
            </w:r>
            <w:r w:rsidRPr="009E33D2">
              <w:rPr>
                <w:rFonts w:ascii="Times New Roman" w:hAnsi="Times New Roman"/>
                <w:sz w:val="24"/>
                <w:szCs w:val="24"/>
              </w:rPr>
              <w:t>редназначен для быстрого закрепления самонесущих оптических</w:t>
            </w:r>
          </w:p>
          <w:p w:rsidR="00026B02" w:rsidRPr="009E33D2" w:rsidRDefault="00026B02" w:rsidP="009E33D2">
            <w:pPr>
              <w:rPr>
                <w:rFonts w:ascii="Times New Roman" w:hAnsi="Times New Roman"/>
                <w:sz w:val="24"/>
                <w:szCs w:val="24"/>
              </w:rPr>
            </w:pPr>
            <w:r w:rsidRPr="009E33D2">
              <w:rPr>
                <w:rFonts w:ascii="Times New Roman" w:hAnsi="Times New Roman"/>
                <w:sz w:val="24"/>
                <w:szCs w:val="24"/>
              </w:rPr>
              <w:t>кабелей круглого сечения диамет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ром </w:t>
            </w:r>
            <w:r w:rsidRPr="009E33D2">
              <w:rPr>
                <w:rFonts w:ascii="Times New Roman" w:hAnsi="Times New Roman"/>
                <w:sz w:val="24"/>
                <w:szCs w:val="24"/>
              </w:rPr>
              <w:t>до 7мм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включительно</w:t>
            </w:r>
            <w:r w:rsidRPr="009E33D2">
              <w:rPr>
                <w:rFonts w:ascii="Times New Roman" w:hAnsi="Times New Roman"/>
                <w:sz w:val="24"/>
                <w:szCs w:val="24"/>
              </w:rPr>
              <w:t>, кабелей с</w:t>
            </w:r>
          </w:p>
          <w:p w:rsidR="00026B02" w:rsidRPr="009E33D2" w:rsidRDefault="00026B02" w:rsidP="009E33D2">
            <w:pPr>
              <w:rPr>
                <w:rFonts w:ascii="Times New Roman" w:hAnsi="Times New Roman"/>
                <w:sz w:val="24"/>
                <w:szCs w:val="24"/>
              </w:rPr>
            </w:pPr>
            <w:r w:rsidRPr="009E33D2">
              <w:rPr>
                <w:rFonts w:ascii="Times New Roman" w:hAnsi="Times New Roman"/>
                <w:sz w:val="24"/>
                <w:szCs w:val="24"/>
              </w:rPr>
              <w:t>вынесенным сило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вым элементом (проволока, трос, </w:t>
            </w:r>
            <w:r w:rsidRPr="009E33D2">
              <w:rPr>
                <w:rFonts w:ascii="Times New Roman" w:hAnsi="Times New Roman"/>
                <w:sz w:val="24"/>
                <w:szCs w:val="24"/>
              </w:rPr>
              <w:t>стеклопруток). Пролет межу точками крепления до 50м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включительно</w:t>
            </w:r>
            <w:r w:rsidRPr="009E33D2">
              <w:rPr>
                <w:rFonts w:ascii="Times New Roman" w:hAnsi="Times New Roman"/>
                <w:sz w:val="24"/>
                <w:szCs w:val="24"/>
              </w:rPr>
              <w:t>.Состоит из пластикового корпуса, устойчивого к морозам,</w:t>
            </w:r>
          </w:p>
          <w:p w:rsidR="00026B02" w:rsidRDefault="00026B02" w:rsidP="009E33D2">
            <w:pPr>
              <w:rPr>
                <w:rFonts w:ascii="Times New Roman" w:hAnsi="Times New Roman"/>
                <w:sz w:val="24"/>
                <w:szCs w:val="24"/>
              </w:rPr>
            </w:pPr>
            <w:r w:rsidRPr="009E33D2">
              <w:rPr>
                <w:rFonts w:ascii="Times New Roman" w:hAnsi="Times New Roman"/>
                <w:sz w:val="24"/>
                <w:szCs w:val="24"/>
              </w:rPr>
              <w:t>полимерных клиньев и стальной оцинкованной петли.</w:t>
            </w:r>
          </w:p>
          <w:p w:rsidR="00026B02" w:rsidRDefault="00026B02" w:rsidP="009E33D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 зажима, не более 200г.</w:t>
            </w:r>
          </w:p>
          <w:p w:rsidR="00026B02" w:rsidRPr="0003632E" w:rsidRDefault="00026B02" w:rsidP="009E33D2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i1051" type="#_x0000_t75" style="width:105.75pt;height:93.75pt;visibility:visible">
                  <v:imagedata r:id="rId29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9E33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9E33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9E33D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92F4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A92F47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Зажим соединительный СВС-50-3</w:t>
            </w:r>
          </w:p>
        </w:tc>
        <w:tc>
          <w:tcPr>
            <w:tcW w:w="7850" w:type="dxa"/>
            <w:vAlign w:val="center"/>
          </w:tcPr>
          <w:p w:rsidR="00026B02" w:rsidRDefault="00026B02" w:rsidP="00A92F47">
            <w:pPr>
              <w:rPr>
                <w:rFonts w:ascii="Times New Roman" w:hAnsi="Times New Roman"/>
                <w:sz w:val="24"/>
                <w:szCs w:val="24"/>
              </w:rPr>
            </w:pPr>
            <w:r w:rsidRPr="00A92F47">
              <w:rPr>
                <w:rFonts w:ascii="Times New Roman" w:hAnsi="Times New Roman"/>
                <w:sz w:val="24"/>
                <w:szCs w:val="24"/>
              </w:rPr>
              <w:t>Зажим соединительный СВС-50-3 применяется на линиях электропередачи для соединения стальных канатов (сечением 50 кв.мм) . Зажимы соединительные типа СВС обеспечивают прочность заделки провода не менее 90% разрывного усилия каната.</w:t>
            </w:r>
          </w:p>
          <w:p w:rsidR="00026B02" w:rsidRDefault="00026B02" w:rsidP="00A92F4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Диаметр каната, мм, в диапазоне 9,1-9,2</w:t>
            </w:r>
          </w:p>
          <w:p w:rsidR="00026B02" w:rsidRDefault="00026B02" w:rsidP="00A92F47">
            <w:pPr>
              <w:rPr>
                <w:rFonts w:ascii="Times New Roman" w:hAnsi="Times New Roman"/>
                <w:sz w:val="24"/>
                <w:szCs w:val="24"/>
              </w:rPr>
            </w:pPr>
            <w:r w:rsidRPr="006C761C">
              <w:rPr>
                <w:rFonts w:ascii="Times New Roman" w:hAnsi="Times New Roman"/>
                <w:sz w:val="24"/>
                <w:szCs w:val="24"/>
              </w:rPr>
              <w:t>Матрица прессования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761C">
              <w:rPr>
                <w:rFonts w:ascii="Times New Roman" w:hAnsi="Times New Roman"/>
                <w:sz w:val="24"/>
                <w:szCs w:val="24"/>
              </w:rPr>
              <w:t>МШ-22,5</w:t>
            </w:r>
          </w:p>
          <w:p w:rsidR="00026B02" w:rsidRPr="006C761C" w:rsidRDefault="00026B02" w:rsidP="006C76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</w:t>
            </w:r>
            <w:r w:rsidRPr="006C761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26B02" w:rsidRDefault="00026B02" w:rsidP="006C76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 =14,5мм</w:t>
            </w:r>
          </w:p>
          <w:p w:rsidR="00026B02" w:rsidRPr="006C761C" w:rsidRDefault="00026B02" w:rsidP="006C76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761C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761C">
              <w:rPr>
                <w:rFonts w:ascii="Times New Roman" w:hAnsi="Times New Roman"/>
                <w:sz w:val="24"/>
                <w:szCs w:val="24"/>
              </w:rPr>
              <w:t>26мм</w:t>
            </w:r>
          </w:p>
          <w:p w:rsidR="00026B02" w:rsidRPr="006C761C" w:rsidRDefault="00026B02" w:rsidP="006C76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761C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761C">
              <w:rPr>
                <w:rFonts w:ascii="Times New Roman" w:hAnsi="Times New Roman"/>
                <w:sz w:val="24"/>
                <w:szCs w:val="24"/>
              </w:rPr>
              <w:t>80мм</w:t>
            </w:r>
          </w:p>
          <w:p w:rsidR="00026B02" w:rsidRDefault="00026B02" w:rsidP="006C761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Масса, кг = 0,22</w:t>
            </w:r>
          </w:p>
          <w:p w:rsidR="00026B02" w:rsidRPr="006C761C" w:rsidRDefault="00026B02" w:rsidP="006C761C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Рисунок 6" o:spid="_x0000_i1052" type="#_x0000_t75" style="width:214.5pt;height:111.75pt;visibility:visible">
                  <v:imagedata r:id="rId30" o:title="" cropleft="5944f" gain="93623f" grayscale="t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A92F4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A92F4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A92F4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2149"/>
        </w:trPr>
        <w:tc>
          <w:tcPr>
            <w:tcW w:w="675" w:type="dxa"/>
            <w:vAlign w:val="center"/>
          </w:tcPr>
          <w:p w:rsidR="00026B02" w:rsidRPr="00306206" w:rsidRDefault="00026B02" w:rsidP="00721EB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721E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Контактный блок IEK LAY5 NC (или эквивалент)</w:t>
            </w:r>
          </w:p>
        </w:tc>
        <w:tc>
          <w:tcPr>
            <w:tcW w:w="7850" w:type="dxa"/>
            <w:vAlign w:val="center"/>
          </w:tcPr>
          <w:p w:rsidR="00026B02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блок предназначен для оперативного управления контакторами (магнитными пускателями) и реле автоматики в электрических цепях переменного тока частотой 50Гц, напряжением до 660В включительно</w:t>
            </w:r>
            <w:r w:rsidRPr="006B09EC">
              <w:rPr>
                <w:rFonts w:ascii="Times New Roman" w:hAnsi="Times New Roman"/>
                <w:sz w:val="24"/>
                <w:szCs w:val="24"/>
              </w:rPr>
              <w:t xml:space="preserve"> 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постоянного тока напряжением до 400В включительно. </w:t>
            </w:r>
          </w:p>
          <w:p w:rsidR="00026B02" w:rsidRPr="006B09EC" w:rsidRDefault="00026B02" w:rsidP="006B09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B09EC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Конструкция прибора: встраиваемый блок</w:t>
            </w:r>
          </w:p>
          <w:p w:rsidR="00026B02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Совместимость: IEK LAY5</w:t>
            </w:r>
          </w:p>
          <w:p w:rsidR="00026B02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Форма: прямоугольная</w:t>
            </w:r>
          </w:p>
          <w:p w:rsidR="00026B02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корпуса: пластик</w:t>
            </w:r>
          </w:p>
          <w:p w:rsidR="00026B02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электрических комплектующих: контактный блок NC</w:t>
            </w:r>
          </w:p>
          <w:p w:rsidR="00026B02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встроенной лампой: нет</w:t>
            </w:r>
          </w:p>
          <w:p w:rsidR="00026B02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Цвет: зеленый</w:t>
            </w:r>
          </w:p>
          <w:p w:rsidR="00026B02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встроенным трансформатором: нет</w:t>
            </w:r>
          </w:p>
          <w:p w:rsidR="00026B02" w:rsidRPr="006B09EC" w:rsidRDefault="00026B02" w:rsidP="006B09E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 лампы: не применимо</w:t>
            </w:r>
          </w:p>
        </w:tc>
        <w:tc>
          <w:tcPr>
            <w:tcW w:w="797" w:type="dxa"/>
          </w:tcPr>
          <w:p w:rsidR="00026B02" w:rsidRPr="00016116" w:rsidRDefault="00026B02" w:rsidP="00721E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721E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721E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BE3CCE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BE3CCE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Контактный блок IEK LAY5 NО (или эквивалент)</w:t>
            </w:r>
          </w:p>
        </w:tc>
        <w:tc>
          <w:tcPr>
            <w:tcW w:w="7850" w:type="dxa"/>
            <w:vAlign w:val="center"/>
          </w:tcPr>
          <w:p w:rsidR="00026B02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блок предназначен для оперативного управления контакторами (магнитными пускателями) и реле автоматики в электрических цепях переменного тока частотой 50Гц, напряжением до 660В включительно</w:t>
            </w:r>
            <w:r w:rsidRPr="006B09EC">
              <w:rPr>
                <w:rFonts w:ascii="Times New Roman" w:hAnsi="Times New Roman"/>
                <w:sz w:val="24"/>
                <w:szCs w:val="24"/>
              </w:rPr>
              <w:t xml:space="preserve"> 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постоянного тока напряжением до 400В включительно. </w:t>
            </w:r>
          </w:p>
          <w:p w:rsidR="00026B02" w:rsidRPr="006B09EC" w:rsidRDefault="00026B02" w:rsidP="00BE3CC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B09EC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Конструкция прибора: встраиваемый блок</w:t>
            </w:r>
          </w:p>
          <w:p w:rsidR="00026B02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Совместимость: IEK LAY5</w:t>
            </w:r>
          </w:p>
          <w:p w:rsidR="00026B02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Форма: прямоугольная</w:t>
            </w:r>
          </w:p>
          <w:p w:rsidR="00026B02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 корпуса: пластик</w:t>
            </w:r>
          </w:p>
          <w:p w:rsidR="00026B02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электрических комплектующих: контактный блок NО</w:t>
            </w:r>
          </w:p>
          <w:p w:rsidR="00026B02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встроенной лампой: нет</w:t>
            </w:r>
          </w:p>
          <w:p w:rsidR="00026B02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Цвет: зеленый</w:t>
            </w:r>
          </w:p>
          <w:p w:rsidR="00026B02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встроенным трансформатором: нет</w:t>
            </w:r>
          </w:p>
          <w:p w:rsidR="00026B02" w:rsidRPr="00A92F47" w:rsidRDefault="00026B02" w:rsidP="00BE3C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Цвет лампы: не применимо</w:t>
            </w:r>
          </w:p>
        </w:tc>
        <w:tc>
          <w:tcPr>
            <w:tcW w:w="797" w:type="dxa"/>
          </w:tcPr>
          <w:p w:rsidR="00026B02" w:rsidRPr="00016116" w:rsidRDefault="00026B02" w:rsidP="00BE3C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BE3C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BE3CC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20E9A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A20E9A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Переключатель на 3 положения без фиксации</w:t>
            </w:r>
          </w:p>
          <w:p w:rsidR="00026B02" w:rsidRPr="0022516C" w:rsidRDefault="00026B02" w:rsidP="00A20E9A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  <w:lang w:val="en-US"/>
              </w:rPr>
              <w:t>IEK</w:t>
            </w:r>
            <w:r w:rsidRPr="0022516C">
              <w:rPr>
                <w:rFonts w:ascii="Times New Roman" w:hAnsi="Times New Roman"/>
                <w:color w:val="000000"/>
              </w:rPr>
              <w:t xml:space="preserve"> </w:t>
            </w:r>
            <w:r w:rsidRPr="0022516C">
              <w:rPr>
                <w:rFonts w:ascii="Times New Roman" w:hAnsi="Times New Roman"/>
                <w:color w:val="000000"/>
                <w:lang w:val="en-US"/>
              </w:rPr>
              <w:t>LAY</w:t>
            </w:r>
            <w:r w:rsidRPr="0022516C">
              <w:rPr>
                <w:rFonts w:ascii="Times New Roman" w:hAnsi="Times New Roman"/>
                <w:color w:val="000000"/>
              </w:rPr>
              <w:t>5 (или эквивалент)</w:t>
            </w:r>
          </w:p>
        </w:tc>
        <w:tc>
          <w:tcPr>
            <w:tcW w:w="7850" w:type="dxa"/>
            <w:vAlign w:val="center"/>
          </w:tcPr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Переключатель предназначен для оперативного управления контакторами (магнитными пускателями) и реле автоматики в электрических цепях переменного тока частотой 50Гц, напряжением до 660В включительно или постоянного тока напряжением до 400В включительно.</w:t>
            </w:r>
          </w:p>
          <w:p w:rsidR="00026B02" w:rsidRDefault="00026B02" w:rsidP="00A20E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B09EC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Конструкция переключателя: встраиваемый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Диаметр отверстия, мм: 22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Количество позиций переключения: 3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Количество полюсов: 1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Количество вспомогательных нормально разомкнутых НО контактов: 2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Количество вспомогательных нормально замкнутых НЗ контактов: 1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 xml:space="preserve">Номинальный продолжительный ток </w:t>
            </w:r>
            <w:r w:rsidRPr="00A20E9A">
              <w:rPr>
                <w:rFonts w:ascii="Times New Roman" w:hAnsi="Times New Roman"/>
                <w:sz w:val="24"/>
                <w:szCs w:val="24"/>
                <w:lang w:val="en-US"/>
              </w:rPr>
              <w:t>Iu</w:t>
            </w:r>
            <w:r w:rsidRPr="00A20E9A">
              <w:rPr>
                <w:rFonts w:ascii="Times New Roman" w:hAnsi="Times New Roman"/>
                <w:sz w:val="24"/>
                <w:szCs w:val="24"/>
              </w:rPr>
              <w:t>, А: 7.5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Тип ручки: длинная ручка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Цвет: черный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Тип выключателя: многоступенчатый переключатель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Функции переключателя: многоступенчатый переключатель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Тип изделия/компонента: пакетный переключатель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С возвратом в нейтральное положение: да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Степень защиты IP передняя сторона: IP40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Номинальное рабочее напряжении DC контактов, В: 24, 48, 110, 220, 400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Подходит для промежуточного монтажа: Да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Температура эксплуатации, С: -10…40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Подходит для напольного монтажа: нет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Номинальный тепловой ток Ith, А: 10</w:t>
            </w:r>
          </w:p>
          <w:p w:rsidR="00026B02" w:rsidRPr="00345089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Степень защиты IP сторона контактов: IP20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защиты от поражения электрическим током: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Номинальная способность к присоединению, кв.мм – 2х2,5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Максимально допустимое рабочее напряжение Ue AC, В: 600</w:t>
            </w:r>
          </w:p>
          <w:p w:rsidR="00026B02" w:rsidRPr="00A20E9A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 xml:space="preserve">Номинальный рабочий ток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Ie</w:t>
            </w:r>
            <w:r w:rsidRPr="00A20E9A">
              <w:rPr>
                <w:rFonts w:ascii="Times New Roman" w:hAnsi="Times New Roman"/>
                <w:sz w:val="24"/>
                <w:szCs w:val="24"/>
              </w:rPr>
              <w:t xml:space="preserve"> при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FC</w:t>
            </w:r>
            <w:r w:rsidRPr="00A20E9A">
              <w:rPr>
                <w:rFonts w:ascii="Times New Roman" w:hAnsi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20E9A">
              <w:rPr>
                <w:rFonts w:ascii="Times New Roman" w:hAnsi="Times New Roman"/>
                <w:sz w:val="24"/>
                <w:szCs w:val="24"/>
              </w:rPr>
              <w:t>230 В,А: 3,0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Высота, мм: 29.5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Ширина, мм: 39.5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подключения силовой электрической цепи: винтовое соединение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Номинальное рабочее напряжение АС контактов, В: 110; 230; 400; 600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Номинальное напряжение постоянного тока DC, В: 400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элемента управления: удлинённая поворотная ручка (широкий хват)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Номинальный рабочий ток Ie при AC-15 400В, А: 1,5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Подходит для установки в распределительные платы: Да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Фиксация положения переключателя: Нет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Обозначение положений: I-0-II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Глубина, мм: 68</w:t>
            </w:r>
          </w:p>
          <w:p w:rsidR="00026B02" w:rsidRPr="005D7D1F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5D7D1F">
              <w:rPr>
                <w:rFonts w:ascii="Times New Roman" w:hAnsi="Times New Roman"/>
                <w:sz w:val="24"/>
                <w:szCs w:val="24"/>
              </w:rPr>
              <w:t xml:space="preserve">Номинальное напряжение изоляции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Ui</w:t>
            </w:r>
            <w:r w:rsidRPr="005D7D1F">
              <w:rPr>
                <w:rFonts w:ascii="Times New Roman" w:hAnsi="Times New Roman"/>
                <w:sz w:val="24"/>
                <w:szCs w:val="24"/>
              </w:rPr>
              <w:t>, В: 600</w:t>
            </w:r>
          </w:p>
          <w:p w:rsidR="00026B02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5D7D1F">
              <w:rPr>
                <w:rFonts w:ascii="Times New Roman" w:hAnsi="Times New Roman"/>
                <w:sz w:val="24"/>
                <w:szCs w:val="24"/>
              </w:rPr>
              <w:t>Подходит для монтажа на передней стенке: Да</w:t>
            </w:r>
          </w:p>
          <w:p w:rsidR="00026B02" w:rsidRPr="005D7D1F" w:rsidRDefault="00026B02" w:rsidP="00A20E9A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i1053" type="#_x0000_t75" style="width:96pt;height:116.25pt;visibility:visible">
                  <v:imagedata r:id="rId31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A20E9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A20E9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A20E9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D7D1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5D7D1F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</w:rPr>
              <w:t>Переключатель на 3 положения с фиксацией</w:t>
            </w:r>
          </w:p>
          <w:p w:rsidR="00026B02" w:rsidRPr="0022516C" w:rsidRDefault="00026B02" w:rsidP="005D7D1F">
            <w:pPr>
              <w:jc w:val="center"/>
              <w:rPr>
                <w:rFonts w:ascii="Times New Roman" w:hAnsi="Times New Roman"/>
                <w:color w:val="000000"/>
              </w:rPr>
            </w:pPr>
            <w:r w:rsidRPr="0022516C">
              <w:rPr>
                <w:rFonts w:ascii="Times New Roman" w:hAnsi="Times New Roman"/>
                <w:color w:val="000000"/>
                <w:lang w:val="en-US"/>
              </w:rPr>
              <w:t>IEK</w:t>
            </w:r>
            <w:r w:rsidRPr="0022516C">
              <w:rPr>
                <w:rFonts w:ascii="Times New Roman" w:hAnsi="Times New Roman"/>
                <w:color w:val="000000"/>
              </w:rPr>
              <w:t xml:space="preserve"> </w:t>
            </w:r>
            <w:r w:rsidRPr="0022516C">
              <w:rPr>
                <w:rFonts w:ascii="Times New Roman" w:hAnsi="Times New Roman"/>
                <w:color w:val="000000"/>
                <w:lang w:val="en-US"/>
              </w:rPr>
              <w:t>LAY</w:t>
            </w:r>
            <w:r w:rsidRPr="0022516C">
              <w:rPr>
                <w:rFonts w:ascii="Times New Roman" w:hAnsi="Times New Roman"/>
                <w:color w:val="000000"/>
              </w:rPr>
              <w:t>5 (или эквивалент)</w:t>
            </w:r>
          </w:p>
        </w:tc>
        <w:tc>
          <w:tcPr>
            <w:tcW w:w="7850" w:type="dxa"/>
            <w:vAlign w:val="center"/>
          </w:tcPr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Переключатель предназначен для оперативного управления контакторами (магнитными пускателями) и реле автоматики в электрических цепях переменного тока частотой 50Гц, напряжением до 660В включительно или постоянного тока напряжением до 400В включительно.</w:t>
            </w:r>
          </w:p>
          <w:p w:rsidR="00026B02" w:rsidRDefault="00026B02" w:rsidP="005D7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B09EC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Конструкция переключателя: встраиваемый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Диаметр отверстия, мм: 22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Количество позиций переключения: 3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Количество полюсов: 1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Количество вспомогательных нормально разомкнутых НО контактов: 2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Количество вспомогательных нормально замкнутых НЗ контактов: 1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 xml:space="preserve">Номинальный продолжительный ток </w:t>
            </w:r>
            <w:r w:rsidRPr="00A20E9A">
              <w:rPr>
                <w:rFonts w:ascii="Times New Roman" w:hAnsi="Times New Roman"/>
                <w:sz w:val="24"/>
                <w:szCs w:val="24"/>
                <w:lang w:val="en-US"/>
              </w:rPr>
              <w:t>Iu</w:t>
            </w:r>
            <w:r w:rsidRPr="00A20E9A">
              <w:rPr>
                <w:rFonts w:ascii="Times New Roman" w:hAnsi="Times New Roman"/>
                <w:sz w:val="24"/>
                <w:szCs w:val="24"/>
              </w:rPr>
              <w:t>, А: 7.5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Тип ручки: длинная ручка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Цвет: черный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Тип выключателя: многоступенчатый переключатель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Функции переключателя: многоступенчатый переключатель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Тип изделия/компонента: пакетный переключатель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 xml:space="preserve">С возвратом в нейтральное положение: </w:t>
            </w:r>
            <w:r>
              <w:rPr>
                <w:rFonts w:ascii="Times New Roman" w:hAnsi="Times New Roman"/>
                <w:sz w:val="24"/>
                <w:szCs w:val="24"/>
              </w:rPr>
              <w:t>нет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Степень защиты IP передняя сторона: IP40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Номинальное рабочее напряжении DC контактов, В: 24, 48, 110, 220, 400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Подходит для промежуточного монтажа: Да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Температура эксплуатации, С: -10…40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Подходит для напольного монтажа: нет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Номинальный тепловой ток Ith, А: 10</w:t>
            </w:r>
          </w:p>
          <w:p w:rsidR="00026B02" w:rsidRPr="005D7D1F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>Степень защиты IP сторона контактов: IP20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Класс защиты от поражения электрическим током: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Номинальная способность к присоединению, кв.мм – 2х2,5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Максимально допустимое рабочее напряжение Ue AC, В: 600</w:t>
            </w:r>
          </w:p>
          <w:p w:rsidR="00026B02" w:rsidRPr="00A20E9A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A20E9A">
              <w:rPr>
                <w:rFonts w:ascii="Times New Roman" w:hAnsi="Times New Roman"/>
                <w:sz w:val="24"/>
                <w:szCs w:val="24"/>
              </w:rPr>
              <w:t xml:space="preserve">Номинальный рабочий ток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Ie</w:t>
            </w:r>
            <w:r w:rsidRPr="00A20E9A">
              <w:rPr>
                <w:rFonts w:ascii="Times New Roman" w:hAnsi="Times New Roman"/>
                <w:sz w:val="24"/>
                <w:szCs w:val="24"/>
              </w:rPr>
              <w:t xml:space="preserve"> при 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A20E9A">
              <w:rPr>
                <w:rFonts w:ascii="Times New Roman" w:hAnsi="Times New Roman"/>
                <w:sz w:val="24"/>
                <w:szCs w:val="24"/>
              </w:rPr>
              <w:t>-15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20E9A">
              <w:rPr>
                <w:rFonts w:ascii="Times New Roman" w:hAnsi="Times New Roman"/>
                <w:sz w:val="24"/>
                <w:szCs w:val="24"/>
              </w:rPr>
              <w:t>230 В,А: 3,0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Высота, мм: 29.5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Ширина, мм: 39.5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подключения силовой электрической цепи: винтовое соединение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Номинальное рабочее напряжение АС контактов, В: 110; 230; 400; 600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Номинальное напряжение постоянного тока DC, В: 400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Тип элемента управления: удлинённая поворотная ручка (широкий хват)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Номинальный рабочий ток Ie при AC-15 400В, А: 1,5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Подходит для установки в распределительные платы: Да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Фиксация положения переключателя: Нет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Обозначение положений: I-0-II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Глубина, мм: 68</w:t>
            </w:r>
          </w:p>
          <w:p w:rsidR="00026B02" w:rsidRPr="005D7D1F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5D7D1F">
              <w:rPr>
                <w:rFonts w:ascii="Times New Roman" w:hAnsi="Times New Roman"/>
                <w:sz w:val="24"/>
                <w:szCs w:val="24"/>
              </w:rPr>
              <w:t xml:space="preserve">Номинальное напряжение изоляции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Ui</w:t>
            </w:r>
            <w:r w:rsidRPr="005D7D1F">
              <w:rPr>
                <w:rFonts w:ascii="Times New Roman" w:hAnsi="Times New Roman"/>
                <w:sz w:val="24"/>
                <w:szCs w:val="24"/>
              </w:rPr>
              <w:t>, В: 600</w:t>
            </w:r>
          </w:p>
          <w:p w:rsidR="00026B02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5D7D1F">
              <w:rPr>
                <w:rFonts w:ascii="Times New Roman" w:hAnsi="Times New Roman"/>
                <w:sz w:val="24"/>
                <w:szCs w:val="24"/>
              </w:rPr>
              <w:t>Подходит для монтажа на передней стенке: Да</w:t>
            </w:r>
          </w:p>
          <w:p w:rsidR="00026B02" w:rsidRPr="00A92F47" w:rsidRDefault="00026B02" w:rsidP="005D7D1F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i1054" type="#_x0000_t75" style="width:96pt;height:116.25pt;visibility:visible">
                  <v:imagedata r:id="rId31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5D7D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D7D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D7D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D42B4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22516C" w:rsidRDefault="00026B02" w:rsidP="00ED42B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2516C">
              <w:rPr>
                <w:rFonts w:ascii="Times New Roman" w:hAnsi="Times New Roman"/>
                <w:bCs/>
                <w:color w:val="000000"/>
              </w:rPr>
              <w:t>Наконечник </w:t>
            </w:r>
          </w:p>
          <w:p w:rsidR="00026B02" w:rsidRPr="0022516C" w:rsidRDefault="00026B02" w:rsidP="00ED42B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2516C">
              <w:rPr>
                <w:rFonts w:ascii="Times New Roman" w:hAnsi="Times New Roman"/>
                <w:bCs/>
                <w:color w:val="000000"/>
              </w:rPr>
              <w:t xml:space="preserve">винтовой  </w:t>
            </w:r>
          </w:p>
          <w:p w:rsidR="00026B02" w:rsidRPr="0022516C" w:rsidRDefault="00026B02" w:rsidP="00ED42B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22516C">
              <w:rPr>
                <w:rFonts w:ascii="Times New Roman" w:hAnsi="Times New Roman"/>
                <w:bCs/>
                <w:color w:val="000000"/>
              </w:rPr>
              <w:t>2НБ-25/50</w:t>
            </w:r>
          </w:p>
          <w:p w:rsidR="00026B02" w:rsidRPr="0022516C" w:rsidRDefault="00026B02" w:rsidP="00ED42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ED42B4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ED42B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813D47">
              <w:rPr>
                <w:rFonts w:ascii="Times New Roman" w:hAnsi="Times New Roman"/>
                <w:sz w:val="24"/>
                <w:szCs w:val="24"/>
              </w:rPr>
              <w:t>оконцевания любого типа кабельных жил: алюминиевых и медных, круглых и секторных, моножильных и многопроволочных.</w:t>
            </w:r>
          </w:p>
          <w:p w:rsidR="00026B02" w:rsidRDefault="00026B02" w:rsidP="00ED42B4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D42B4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tbl>
            <w:tblPr>
              <w:tblpPr w:leftFromText="180" w:rightFromText="180" w:vertAnchor="page" w:horzAnchor="margin" w:tblpY="1846"/>
              <w:tblOverlap w:val="never"/>
              <w:tblW w:w="75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223"/>
              <w:gridCol w:w="697"/>
              <w:gridCol w:w="697"/>
              <w:gridCol w:w="697"/>
              <w:gridCol w:w="697"/>
              <w:gridCol w:w="759"/>
              <w:gridCol w:w="696"/>
              <w:gridCol w:w="696"/>
              <w:gridCol w:w="696"/>
              <w:gridCol w:w="696"/>
            </w:tblGrid>
            <w:tr w:rsidR="00026B02" w:rsidRPr="009764C6" w:rsidTr="008B03CB">
              <w:trPr>
                <w:trHeight w:val="694"/>
              </w:trPr>
              <w:tc>
                <w:tcPr>
                  <w:tcW w:w="8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Сечение мм²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 в диапазоне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066F9B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066F9B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L</w:t>
                  </w:r>
                  <w:r w:rsidRPr="00DA611F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>₁</w:t>
                  </w:r>
                  <w:r w:rsidRPr="00066F9B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L</w:t>
                  </w:r>
                  <w:r w:rsidRPr="00DA611F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>₂</w:t>
                  </w:r>
                  <w:r w:rsidRPr="00066F9B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5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ED42B4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F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</w:p>
                <w:p w:rsidR="00026B02" w:rsidRPr="00DA611F" w:rsidRDefault="00026B02" w:rsidP="00ED42B4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066F9B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S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066F9B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  <w:lang w:val="en-US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066F9B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d</w:t>
                  </w:r>
                  <w:r w:rsidRPr="00DA611F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>₁</w:t>
                  </w:r>
                  <w:r w:rsidRPr="00066F9B">
                    <w:rPr>
                      <w:rFonts w:ascii="Cambria Math" w:hAnsi="Cambria Math"/>
                      <w:b/>
                      <w:bCs/>
                      <w:color w:val="222222"/>
                      <w:sz w:val="21"/>
                      <w:szCs w:val="21"/>
                    </w:rPr>
                    <w:t xml:space="preserve">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N</w:t>
                  </w:r>
                  <w:r w:rsidRPr="00066F9B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, </w:t>
                  </w:r>
                  <w:r w:rsidRPr="00DA611F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мм</w:t>
                  </w:r>
                </w:p>
              </w:tc>
            </w:tr>
            <w:tr w:rsidR="00026B02" w:rsidRPr="009764C6" w:rsidTr="008B03CB">
              <w:trPr>
                <w:trHeight w:val="425"/>
              </w:trPr>
              <w:tc>
                <w:tcPr>
                  <w:tcW w:w="8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A611F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25-50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764C6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10,5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764C6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764C6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21,5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764C6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5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764C6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9,5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764C6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764C6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764C6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46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764C6" w:rsidRDefault="00026B02" w:rsidP="00ED42B4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10</w:t>
                  </w:r>
                </w:p>
              </w:tc>
            </w:tr>
          </w:tbl>
          <w:p w:rsidR="00026B02" w:rsidRDefault="00026B02" w:rsidP="00ED42B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D42B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13D47">
              <w:rPr>
                <w:rFonts w:ascii="Times New Roman" w:hAnsi="Times New Roman"/>
                <w:sz w:val="24"/>
                <w:szCs w:val="24"/>
              </w:rPr>
              <w:t>Рабочее напряжение</w:t>
            </w:r>
            <w:r>
              <w:rPr>
                <w:rFonts w:ascii="Times New Roman" w:hAnsi="Times New Roman"/>
                <w:sz w:val="24"/>
                <w:szCs w:val="24"/>
              </w:rPr>
              <w:t>, кВ, не более</w:t>
            </w:r>
            <w:r w:rsidRPr="00813D47">
              <w:rPr>
                <w:rFonts w:ascii="Times New Roman" w:hAnsi="Times New Roman"/>
                <w:sz w:val="24"/>
                <w:szCs w:val="24"/>
              </w:rPr>
              <w:t>: 10</w:t>
            </w:r>
          </w:p>
          <w:p w:rsidR="00026B02" w:rsidRDefault="00026B02" w:rsidP="00ED42B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13D47">
              <w:rPr>
                <w:rFonts w:ascii="Times New Roman" w:hAnsi="Times New Roman"/>
                <w:sz w:val="24"/>
                <w:szCs w:val="24"/>
              </w:rPr>
              <w:t>Материал корпуса и болтов: специальный алюминиевый сплав.</w:t>
            </w:r>
          </w:p>
          <w:p w:rsidR="00026B02" w:rsidRPr="002F17AF" w:rsidRDefault="00026B02" w:rsidP="00ED42B4">
            <w:pPr>
              <w:pStyle w:val="ListParagraph"/>
              <w:spacing w:after="0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pict>
                <v:shape id="_x0000_s1030" type="#_x0000_t75" style="position:absolute;margin-left:-3.65pt;margin-top:103.5pt;width:279.75pt;height:80.25pt;z-index:251644416;visibility:visible;mso-position-horizontal-relative:margin;mso-position-vertical-relative:margin">
                  <v:imagedata r:id="rId12" o:title=""/>
                  <w10:wrap type="square" anchorx="margin" anchory="margin"/>
                </v:shape>
              </w:pict>
            </w:r>
            <w:r>
              <w:rPr>
                <w:rFonts w:ascii="Times New Roman" w:hAnsi="Times New Roman"/>
                <w:sz w:val="24"/>
                <w:szCs w:val="24"/>
              </w:rPr>
              <w:t>Количество болтов, шт: 2</w:t>
            </w:r>
          </w:p>
        </w:tc>
        <w:tc>
          <w:tcPr>
            <w:tcW w:w="797" w:type="dxa"/>
          </w:tcPr>
          <w:p w:rsidR="00026B02" w:rsidRPr="00016116" w:rsidRDefault="00026B02" w:rsidP="00ED42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ED42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ED42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FD652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Default="00026B02" w:rsidP="00FD6527">
            <w:pPr>
              <w:jc w:val="center"/>
              <w:rPr>
                <w:rFonts w:ascii="Times New Roman" w:hAnsi="Times New Roman"/>
              </w:rPr>
            </w:pPr>
            <w:r w:rsidRPr="00FD6527">
              <w:rPr>
                <w:rFonts w:ascii="Times New Roman" w:hAnsi="Times New Roman"/>
              </w:rPr>
              <w:t xml:space="preserve">Зажим ответвительный ZP 95М </w:t>
            </w:r>
          </w:p>
          <w:p w:rsidR="00026B02" w:rsidRDefault="00026B02" w:rsidP="00FD6527">
            <w:pPr>
              <w:jc w:val="center"/>
              <w:rPr>
                <w:rFonts w:ascii="Times New Roman" w:hAnsi="Times New Roman"/>
              </w:rPr>
            </w:pPr>
            <w:r w:rsidRPr="00FD6527">
              <w:rPr>
                <w:rFonts w:ascii="Times New Roman" w:hAnsi="Times New Roman"/>
              </w:rPr>
              <w:t>(25-150/25-95)</w:t>
            </w:r>
          </w:p>
        </w:tc>
        <w:tc>
          <w:tcPr>
            <w:tcW w:w="7850" w:type="dxa"/>
            <w:vAlign w:val="center"/>
          </w:tcPr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Зажим применяется для соединения магистральной линии СИП.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Корпус выполнен из полимера стойкого к погодно-климатическим условиям. Контактные пластины выполнены из алюминиевого сплава.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Зажим поставляется в комплекте с изолирующим колпачком СЕ 150.</w:t>
            </w:r>
          </w:p>
          <w:p w:rsidR="00026B02" w:rsidRPr="00FD6527" w:rsidRDefault="00026B02" w:rsidP="00FD652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D6527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 w:rsidRPr="00FD6527">
              <w:rPr>
                <w:rFonts w:ascii="Times New Roman" w:hAnsi="Times New Roman"/>
                <w:sz w:val="24"/>
                <w:szCs w:val="24"/>
              </w:rPr>
              <w:t>Сечение провода магистрали, мм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 в диапазоне 25-150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 w:rsidRPr="00FD6527">
              <w:rPr>
                <w:rFonts w:ascii="Times New Roman" w:hAnsi="Times New Roman"/>
                <w:sz w:val="24"/>
                <w:szCs w:val="24"/>
              </w:rPr>
              <w:t xml:space="preserve">Сечение провода </w:t>
            </w:r>
            <w:r>
              <w:rPr>
                <w:rFonts w:ascii="Times New Roman" w:hAnsi="Times New Roman"/>
                <w:sz w:val="24"/>
                <w:szCs w:val="24"/>
              </w:rPr>
              <w:t>ответвления</w:t>
            </w:r>
            <w:r w:rsidRPr="00FD6527">
              <w:rPr>
                <w:rFonts w:ascii="Times New Roman" w:hAnsi="Times New Roman"/>
                <w:sz w:val="24"/>
                <w:szCs w:val="24"/>
              </w:rPr>
              <w:t>, мм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 в диапазоне 25-95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Срывная гайка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Усилие затяжки, Нм - 13±10%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Размер головки, мм: 13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контактных пластин – 4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Масса, кг, не более 0,138</w:t>
            </w:r>
          </w:p>
          <w:p w:rsidR="00026B02" w:rsidRDefault="00026B02" w:rsidP="00FD6527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i1055" type="#_x0000_t75" style="width:109.5pt;height:114.75pt;visibility:visible">
                  <v:imagedata r:id="rId32" o:title="" grayscale="t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FD652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FD652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FD652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2F6E36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Default="00026B02" w:rsidP="002F6E36">
            <w:pPr>
              <w:rPr>
                <w:rFonts w:ascii="Times New Roman" w:hAnsi="Times New Roman"/>
              </w:rPr>
            </w:pPr>
            <w:r w:rsidRPr="002F6E36">
              <w:rPr>
                <w:rFonts w:ascii="Times New Roman" w:hAnsi="Times New Roman"/>
              </w:rPr>
              <w:t xml:space="preserve">Зажим плашечный </w:t>
            </w:r>
          </w:p>
          <w:p w:rsidR="00026B02" w:rsidRDefault="00026B02" w:rsidP="002F6E36">
            <w:pPr>
              <w:rPr>
                <w:rFonts w:ascii="Times New Roman" w:hAnsi="Times New Roman"/>
              </w:rPr>
            </w:pPr>
            <w:r w:rsidRPr="002F6E36">
              <w:rPr>
                <w:rFonts w:ascii="Times New Roman" w:hAnsi="Times New Roman"/>
              </w:rPr>
              <w:t>ПА-5-1</w:t>
            </w:r>
          </w:p>
        </w:tc>
        <w:tc>
          <w:tcPr>
            <w:tcW w:w="7850" w:type="dxa"/>
            <w:vAlign w:val="center"/>
          </w:tcPr>
          <w:p w:rsidR="00026B02" w:rsidRPr="00E44A43" w:rsidRDefault="00026B02" w:rsidP="0014474D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447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Зажим предназначен для соединения алюминиевых токоприемников воздушной линии электропередачи. </w:t>
            </w:r>
          </w:p>
          <w:p w:rsidR="00026B02" w:rsidRDefault="00026B02" w:rsidP="0014474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194"/>
              <w:tblOverlap w:val="never"/>
              <w:tblW w:w="72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46"/>
              <w:gridCol w:w="850"/>
              <w:gridCol w:w="850"/>
              <w:gridCol w:w="851"/>
              <w:gridCol w:w="1349"/>
              <w:gridCol w:w="2552"/>
            </w:tblGrid>
            <w:tr w:rsidR="00026B02" w:rsidRPr="00811623" w:rsidTr="008B03CB">
              <w:trPr>
                <w:trHeight w:val="311"/>
              </w:trPr>
              <w:tc>
                <w:tcPr>
                  <w:tcW w:w="3397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14474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3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4474D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>Масса,</w:t>
                  </w:r>
                </w:p>
                <w:p w:rsidR="00026B02" w:rsidRPr="00094348" w:rsidRDefault="00026B02" w:rsidP="0014474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>кг</w:t>
                  </w:r>
                  <w:r w:rsidRPr="00723585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 xml:space="preserve">, не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>менее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CE1603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Диаметр провода</w:t>
                  </w:r>
                  <w:r w:rsidRPr="00CF66FC">
                    <w:rPr>
                      <w:rFonts w:ascii="Times New Roman" w:hAnsi="Times New Roman"/>
                      <w:b/>
                    </w:rPr>
                    <w:t>, мм</w:t>
                  </w:r>
                  <w:r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CF66FC">
                    <w:rPr>
                      <w:rFonts w:ascii="Times New Roman" w:hAnsi="Times New Roman"/>
                      <w:b/>
                    </w:rPr>
                    <w:t>по ГОСТ 839-80</w:t>
                  </w:r>
                  <w:r>
                    <w:rPr>
                      <w:rFonts w:ascii="Times New Roman" w:hAnsi="Times New Roman"/>
                      <w:b/>
                    </w:rPr>
                    <w:t>, в диапазоне</w:t>
                  </w:r>
                </w:p>
              </w:tc>
            </w:tr>
            <w:tr w:rsidR="00026B02" w:rsidRPr="00811623" w:rsidTr="008B03CB">
              <w:trPr>
                <w:trHeight w:val="193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84143" w:rsidRDefault="00026B02" w:rsidP="0014474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L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84143" w:rsidRDefault="00026B02" w:rsidP="0014474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A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4474D" w:rsidRDefault="00026B02" w:rsidP="0014474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  <w:t>В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84143" w:rsidRDefault="00026B02" w:rsidP="0014474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H</w:t>
                  </w:r>
                </w:p>
              </w:tc>
              <w:tc>
                <w:tcPr>
                  <w:tcW w:w="13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14474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14474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</w:p>
              </w:tc>
            </w:tr>
            <w:tr w:rsidR="00026B02" w:rsidRPr="008C4114" w:rsidTr="008B03CB">
              <w:trPr>
                <w:trHeight w:val="414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17E0" w:rsidRDefault="00026B02" w:rsidP="008B03CB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17E0" w:rsidRDefault="00026B02" w:rsidP="008B03CB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17E0" w:rsidRDefault="00026B02" w:rsidP="0014474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B03CB" w:rsidRDefault="00026B02" w:rsidP="0014474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67,5</w:t>
                  </w:r>
                </w:p>
              </w:tc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14474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  <w:r w:rsidRPr="00F42132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,</w:t>
                  </w: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17E0" w:rsidRDefault="00026B02" w:rsidP="0014474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20,0-24,8</w:t>
                  </w:r>
                </w:p>
              </w:tc>
            </w:tr>
          </w:tbl>
          <w:p w:rsidR="00026B02" w:rsidRDefault="00026B02" w:rsidP="0014474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277F63">
              <w:rPr>
                <w:rFonts w:ascii="Times New Roman" w:hAnsi="Times New Roman"/>
                <w:b/>
              </w:rPr>
              <w:t>нешний вид:</w:t>
            </w:r>
          </w:p>
          <w:p w:rsidR="00026B02" w:rsidRDefault="00026B02" w:rsidP="002F6E36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i1056" type="#_x0000_t75" style="width:246pt;height:122.25pt;visibility:visible">
                  <v:imagedata r:id="rId33" o:title="" gain="72818f" grayscale="t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2F6E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2F6E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2F6E3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D42B4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 xml:space="preserve">Микропроцессорное устройство защиты 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>БЭМП РУ-ТН-0-220Д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  <w:sz w:val="20"/>
                <w:szCs w:val="20"/>
              </w:rPr>
            </w:pPr>
            <w:r w:rsidRPr="00BD6CD4">
              <w:rPr>
                <w:rFonts w:ascii="Times New Roman" w:hAnsi="Times New Roman"/>
                <w:sz w:val="20"/>
                <w:szCs w:val="20"/>
              </w:rPr>
              <w:t>БКЖИ.656316.004 ТУ</w:t>
            </w:r>
          </w:p>
        </w:tc>
        <w:tc>
          <w:tcPr>
            <w:tcW w:w="7850" w:type="dxa"/>
          </w:tcPr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>- Электропитание: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 xml:space="preserve">     - напряжение оперативного постоянного тока</w:t>
            </w:r>
            <w:r>
              <w:rPr>
                <w:rFonts w:ascii="Times New Roman" w:hAnsi="Times New Roman"/>
              </w:rPr>
              <w:t>, В, в диапазоне</w:t>
            </w:r>
            <w:r w:rsidRPr="00BD6CD4">
              <w:rPr>
                <w:rFonts w:ascii="Times New Roman" w:hAnsi="Times New Roman"/>
              </w:rPr>
              <w:t>: 88-242;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 xml:space="preserve">     - напряжение переменного тока частотой 50 Гц</w:t>
            </w:r>
            <w:r>
              <w:rPr>
                <w:rFonts w:ascii="Times New Roman" w:hAnsi="Times New Roman"/>
              </w:rPr>
              <w:t>, В, в диапазоне</w:t>
            </w:r>
            <w:r w:rsidRPr="00BD6CD4">
              <w:rPr>
                <w:rFonts w:ascii="Times New Roman" w:hAnsi="Times New Roman"/>
              </w:rPr>
              <w:t>: 88-242;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>- Максимальная потребляемая мощность по цепи электропитания: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 xml:space="preserve">     - в дежурном режиме: не более 3 Вт;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 xml:space="preserve">     - в режиме выдачи команд: не более 7 Вт;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>- Функциональность устройства не нарушается при кратковременных, до 500 мс</w:t>
            </w:r>
            <w:r>
              <w:rPr>
                <w:rFonts w:ascii="Times New Roman" w:hAnsi="Times New Roman"/>
              </w:rPr>
              <w:t xml:space="preserve"> включительно</w:t>
            </w:r>
            <w:r w:rsidRPr="00BD6CD4">
              <w:rPr>
                <w:rFonts w:ascii="Times New Roman" w:hAnsi="Times New Roman"/>
              </w:rPr>
              <w:t>, провалах напряжения питания до нуля;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>- Время установки рабочего режима не более 0,2 с после включения электропитания;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>- Коэффициент возврата защиты: не менее 0,9;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 xml:space="preserve">- Габариты устройства(ВхШхГ): 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>207х187х103 мм;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>- Конструкция: переднее присоединение</w:t>
            </w:r>
          </w:p>
          <w:p w:rsidR="00026B02" w:rsidRPr="00BD6CD4" w:rsidRDefault="00026B02" w:rsidP="00BD6CD4">
            <w:pPr>
              <w:rPr>
                <w:rFonts w:ascii="Times New Roman" w:hAnsi="Times New Roman"/>
              </w:rPr>
            </w:pPr>
            <w:r w:rsidRPr="00BD6CD4">
              <w:rPr>
                <w:rFonts w:ascii="Times New Roman" w:hAnsi="Times New Roman"/>
              </w:rPr>
              <w:t>(комплект крепежа для переднего подключения проводников).</w:t>
            </w:r>
          </w:p>
        </w:tc>
        <w:tc>
          <w:tcPr>
            <w:tcW w:w="797" w:type="dxa"/>
          </w:tcPr>
          <w:p w:rsidR="00026B02" w:rsidRPr="00B509E4" w:rsidRDefault="00026B02" w:rsidP="00BD6CD4"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ED42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ED42B4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09345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402758" w:rsidRDefault="00026B02" w:rsidP="0009345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Колпачок К-10</w:t>
            </w:r>
          </w:p>
        </w:tc>
        <w:tc>
          <w:tcPr>
            <w:tcW w:w="7850" w:type="dxa"/>
            <w:vAlign w:val="bottom"/>
          </w:tcPr>
          <w:p w:rsidR="00026B02" w:rsidRDefault="00026B02" w:rsidP="0009345B">
            <w:pPr>
              <w:rPr>
                <w:rFonts w:ascii="Times New Roman" w:hAnsi="Times New Roman"/>
              </w:rPr>
            </w:pPr>
            <w:r w:rsidRPr="00793C24">
              <w:rPr>
                <w:rFonts w:ascii="Times New Roman" w:hAnsi="Times New Roman"/>
              </w:rPr>
              <w:t>Материал: ПВХ</w:t>
            </w:r>
          </w:p>
          <w:p w:rsidR="00026B02" w:rsidRDefault="00026B02" w:rsidP="0009345B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057" type="#_x0000_t75" alt="Снимок.PNG" style="width:147.75pt;height:130.5pt;visibility:visible">
                  <v:imagedata r:id="rId25" o:title="" grayscale="t"/>
                </v:shape>
              </w:pic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08"/>
              <w:gridCol w:w="1108"/>
              <w:gridCol w:w="1109"/>
              <w:gridCol w:w="1109"/>
              <w:gridCol w:w="1109"/>
              <w:gridCol w:w="1109"/>
              <w:gridCol w:w="1109"/>
            </w:tblGrid>
            <w:tr w:rsidR="00026B02" w:rsidTr="00303DAC">
              <w:trPr>
                <w:trHeight w:val="396"/>
              </w:trPr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d1</w:t>
                  </w:r>
                  <w:r w:rsidRPr="00303DAC">
                    <w:rPr>
                      <w:rFonts w:ascii="Times New Roman" w:hAnsi="Times New Roman"/>
                    </w:rPr>
                    <w:t>, мм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2,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3,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4,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5,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</w:rPr>
                    <w:t>6, мм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L, мм</w:t>
                  </w:r>
                </w:p>
              </w:tc>
            </w:tr>
            <w:tr w:rsidR="00026B02" w:rsidTr="00303DAC">
              <w:trPr>
                <w:trHeight w:val="566"/>
              </w:trPr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21,0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lang w:val="en-US"/>
                    </w:rPr>
                  </w:pPr>
                  <w:r w:rsidRPr="00303DAC">
                    <w:rPr>
                      <w:rFonts w:ascii="Times New Roman" w:hAnsi="Times New Roman"/>
                    </w:rPr>
                    <w:t>27,</w:t>
                  </w:r>
                  <w:r w:rsidRPr="00303DAC">
                    <w:rPr>
                      <w:rFonts w:ascii="Times New Roman" w:hAnsi="Times New Roman"/>
                      <w:lang w:val="en-US"/>
                    </w:rPr>
                    <w:t>5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31,5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25,0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35,0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37,0</w:t>
                  </w:r>
                </w:p>
              </w:tc>
              <w:tc>
                <w:tcPr>
                  <w:tcW w:w="11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71,0</w:t>
                  </w:r>
                </w:p>
              </w:tc>
            </w:tr>
          </w:tbl>
          <w:p w:rsidR="00026B02" w:rsidRPr="00E44A43" w:rsidRDefault="00026B02" w:rsidP="0009345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0934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0934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09345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4952"/>
        </w:trPr>
        <w:tc>
          <w:tcPr>
            <w:tcW w:w="675" w:type="dxa"/>
            <w:vAlign w:val="center"/>
          </w:tcPr>
          <w:p w:rsidR="00026B02" w:rsidRPr="00306206" w:rsidRDefault="00026B02" w:rsidP="00DE06B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Default="00026B02" w:rsidP="00DE06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Электродвигатель</w:t>
            </w:r>
            <w:r w:rsidRPr="00DE06B2">
              <w:rPr>
                <w:rFonts w:ascii="Times New Roman" w:hAnsi="Times New Roman"/>
              </w:rPr>
              <w:t xml:space="preserve"> обдува с крыльчаткой полиамидной и защитной сеткой</w:t>
            </w:r>
          </w:p>
        </w:tc>
        <w:tc>
          <w:tcPr>
            <w:tcW w:w="7850" w:type="dxa"/>
          </w:tcPr>
          <w:p w:rsidR="00026B02" w:rsidRPr="003C78D0" w:rsidRDefault="00026B02" w:rsidP="00DE06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Назначение: </w:t>
            </w:r>
            <w:r w:rsidRPr="00DE06B2">
              <w:rPr>
                <w:rFonts w:ascii="Times New Roman" w:hAnsi="Times New Roman"/>
              </w:rPr>
              <w:t>Охлаждение трансформаторов</w:t>
            </w:r>
          </w:p>
          <w:p w:rsidR="00026B02" w:rsidRPr="003C78D0" w:rsidRDefault="00026B02" w:rsidP="00DE06B2">
            <w:pPr>
              <w:rPr>
                <w:rFonts w:ascii="Times New Roman" w:hAnsi="Times New Roman"/>
              </w:rPr>
            </w:pPr>
            <w:r w:rsidRPr="003C78D0">
              <w:rPr>
                <w:rFonts w:ascii="Times New Roman" w:hAnsi="Times New Roman"/>
              </w:rPr>
              <w:t>Тип: Переменного тока асинхронный</w:t>
            </w:r>
          </w:p>
          <w:p w:rsidR="00026B02" w:rsidRPr="002A5393" w:rsidRDefault="00026B02" w:rsidP="00DE06B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Напряжение питания</w:t>
            </w:r>
            <w:r w:rsidRPr="00DE06B2">
              <w:rPr>
                <w:rFonts w:ascii="Times New Roman" w:hAnsi="Times New Roman"/>
              </w:rPr>
              <w:t xml:space="preserve">: </w:t>
            </w:r>
            <w:r w:rsidRPr="002A5393">
              <w:rPr>
                <w:rFonts w:ascii="Times New Roman" w:hAnsi="Times New Roman"/>
              </w:rPr>
              <w:t>220/380 В переменного тока</w:t>
            </w:r>
          </w:p>
          <w:p w:rsidR="00026B02" w:rsidRPr="002A5393" w:rsidRDefault="00026B02" w:rsidP="00DE06B2">
            <w:pPr>
              <w:rPr>
                <w:rFonts w:ascii="Times New Roman" w:hAnsi="Times New Roman"/>
              </w:rPr>
            </w:pPr>
            <w:r w:rsidRPr="002A5393">
              <w:rPr>
                <w:rFonts w:ascii="Times New Roman" w:hAnsi="Times New Roman"/>
              </w:rPr>
              <w:t>Номинальная мощность: 0,25 кВт</w:t>
            </w:r>
          </w:p>
          <w:p w:rsidR="00026B02" w:rsidRDefault="00026B02" w:rsidP="00DE06B2">
            <w:pPr>
              <w:rPr>
                <w:rFonts w:ascii="Times New Roman" w:hAnsi="Times New Roman"/>
              </w:rPr>
            </w:pPr>
            <w:r w:rsidRPr="00DE06B2">
              <w:rPr>
                <w:rFonts w:ascii="Times New Roman" w:hAnsi="Times New Roman"/>
              </w:rPr>
              <w:t>Номинальная частота вращения: 1</w:t>
            </w:r>
            <w:r>
              <w:rPr>
                <w:rFonts w:ascii="Times New Roman" w:hAnsi="Times New Roman"/>
              </w:rPr>
              <w:t>380</w:t>
            </w:r>
            <w:r w:rsidRPr="00DE06B2">
              <w:rPr>
                <w:rFonts w:ascii="Times New Roman" w:hAnsi="Times New Roman"/>
              </w:rPr>
              <w:t xml:space="preserve"> об/мин</w:t>
            </w:r>
          </w:p>
          <w:p w:rsidR="00026B02" w:rsidRPr="002A5393" w:rsidRDefault="00026B02" w:rsidP="002A5393">
            <w:pPr>
              <w:rPr>
                <w:rFonts w:ascii="Times New Roman" w:hAnsi="Times New Roman"/>
              </w:rPr>
            </w:pPr>
            <w:r w:rsidRPr="002A5393">
              <w:rPr>
                <w:rFonts w:ascii="Times New Roman" w:hAnsi="Times New Roman"/>
              </w:rPr>
              <w:t>Синхронная</w:t>
            </w:r>
            <w:r>
              <w:rPr>
                <w:rFonts w:ascii="Times New Roman" w:hAnsi="Times New Roman"/>
              </w:rPr>
              <w:t xml:space="preserve"> </w:t>
            </w:r>
            <w:r w:rsidRPr="00DE06B2">
              <w:rPr>
                <w:rFonts w:ascii="Times New Roman" w:hAnsi="Times New Roman"/>
              </w:rPr>
              <w:t xml:space="preserve">частота вращения: </w:t>
            </w:r>
            <w:r>
              <w:rPr>
                <w:rFonts w:ascii="Times New Roman" w:hAnsi="Times New Roman"/>
              </w:rPr>
              <w:t>1500</w:t>
            </w:r>
            <w:r w:rsidRPr="00DE06B2">
              <w:rPr>
                <w:rFonts w:ascii="Times New Roman" w:hAnsi="Times New Roman"/>
              </w:rPr>
              <w:t xml:space="preserve"> об/мин</w:t>
            </w:r>
          </w:p>
          <w:p w:rsidR="00026B02" w:rsidRPr="003C78D0" w:rsidRDefault="00026B02" w:rsidP="00DE06B2">
            <w:pPr>
              <w:rPr>
                <w:rFonts w:ascii="Times New Roman" w:hAnsi="Times New Roman"/>
              </w:rPr>
            </w:pPr>
            <w:r w:rsidRPr="00BB36E6">
              <w:rPr>
                <w:rFonts w:ascii="Times New Roman" w:hAnsi="Times New Roman"/>
              </w:rPr>
              <w:t>Направление вращения</w:t>
            </w:r>
            <w:r w:rsidRPr="003C78D0">
              <w:rPr>
                <w:rFonts w:ascii="Times New Roman" w:hAnsi="Times New Roman"/>
              </w:rPr>
              <w:t xml:space="preserve">: </w:t>
            </w:r>
            <w:r>
              <w:t xml:space="preserve"> </w:t>
            </w:r>
            <w:r w:rsidRPr="003C78D0">
              <w:rPr>
                <w:rFonts w:ascii="Times New Roman" w:hAnsi="Times New Roman"/>
              </w:rPr>
              <w:t>реверсивное</w:t>
            </w:r>
          </w:p>
          <w:p w:rsidR="00026B02" w:rsidRDefault="00026B02" w:rsidP="00DE06B2">
            <w:pPr>
              <w:rPr>
                <w:rFonts w:ascii="Times New Roman" w:hAnsi="Times New Roman"/>
              </w:rPr>
            </w:pPr>
            <w:r w:rsidRPr="003C78D0">
              <w:rPr>
                <w:rFonts w:ascii="Times New Roman" w:hAnsi="Times New Roman"/>
              </w:rPr>
              <w:t>Двигатель состоит из следующих основных деталей: статора, ротора, переднего и заднего подшипниковых узлов, выводного устройства.</w:t>
            </w:r>
          </w:p>
          <w:p w:rsidR="00026B02" w:rsidRPr="003C78D0" w:rsidRDefault="00026B02" w:rsidP="00DE06B2">
            <w:pPr>
              <w:rPr>
                <w:rFonts w:ascii="Times New Roman" w:hAnsi="Times New Roman"/>
              </w:rPr>
            </w:pPr>
            <w:r w:rsidRPr="00DE06B2">
              <w:rPr>
                <w:rFonts w:ascii="Times New Roman" w:hAnsi="Times New Roman"/>
              </w:rPr>
              <w:t>Номинальный режим работы</w:t>
            </w:r>
            <w:r>
              <w:rPr>
                <w:rFonts w:ascii="Times New Roman" w:hAnsi="Times New Roman"/>
              </w:rPr>
              <w:t xml:space="preserve">: </w:t>
            </w:r>
            <w:r w:rsidRPr="00DE06B2">
              <w:rPr>
                <w:rFonts w:ascii="Times New Roman" w:hAnsi="Times New Roman"/>
              </w:rPr>
              <w:t>S1 - Продолжительный номинальный режим</w:t>
            </w:r>
          </w:p>
          <w:p w:rsidR="00026B02" w:rsidRPr="00DE06B2" w:rsidRDefault="00026B02" w:rsidP="00DE06B2">
            <w:pPr>
              <w:rPr>
                <w:rFonts w:ascii="Times New Roman" w:hAnsi="Times New Roman"/>
              </w:rPr>
            </w:pPr>
            <w:r w:rsidRPr="00DE06B2">
              <w:rPr>
                <w:rFonts w:ascii="Times New Roman" w:hAnsi="Times New Roman"/>
              </w:rPr>
              <w:t>Число полюсов: 4</w:t>
            </w:r>
          </w:p>
          <w:p w:rsidR="00026B02" w:rsidRPr="00DE06B2" w:rsidRDefault="00026B02" w:rsidP="00DE06B2">
            <w:pPr>
              <w:rPr>
                <w:rFonts w:ascii="Times New Roman" w:hAnsi="Times New Roman"/>
              </w:rPr>
            </w:pPr>
            <w:r w:rsidRPr="00DE06B2">
              <w:rPr>
                <w:rFonts w:ascii="Times New Roman" w:hAnsi="Times New Roman"/>
              </w:rPr>
              <w:t>Потребляемая мощность: 300 Вт</w:t>
            </w:r>
          </w:p>
          <w:p w:rsidR="00026B02" w:rsidRPr="003C78D0" w:rsidRDefault="00026B02" w:rsidP="00DE06B2">
            <w:pPr>
              <w:rPr>
                <w:rFonts w:ascii="Times New Roman" w:hAnsi="Times New Roman"/>
              </w:rPr>
            </w:pPr>
            <w:r w:rsidRPr="00DE06B2">
              <w:rPr>
                <w:rFonts w:ascii="Times New Roman" w:hAnsi="Times New Roman"/>
              </w:rPr>
              <w:t>Исполнение по степени защиты: IP54</w:t>
            </w:r>
          </w:p>
          <w:p w:rsidR="00026B02" w:rsidRPr="00E21D10" w:rsidRDefault="00026B02" w:rsidP="00DE06B2">
            <w:pPr>
              <w:rPr>
                <w:rFonts w:ascii="Times New Roman" w:hAnsi="Times New Roman"/>
              </w:rPr>
            </w:pPr>
            <w:r w:rsidRPr="00E21D10">
              <w:rPr>
                <w:rFonts w:ascii="Times New Roman" w:hAnsi="Times New Roman"/>
              </w:rPr>
              <w:t>Высота оси вращения: 63</w:t>
            </w:r>
          </w:p>
          <w:p w:rsidR="00026B02" w:rsidRPr="003C78D0" w:rsidRDefault="00026B02" w:rsidP="002A5393">
            <w:pPr>
              <w:rPr>
                <w:rFonts w:ascii="Times New Roman" w:hAnsi="Times New Roman"/>
              </w:rPr>
            </w:pPr>
            <w:r w:rsidRPr="00E21D10">
              <w:rPr>
                <w:rFonts w:ascii="Times New Roman" w:hAnsi="Times New Roman"/>
              </w:rPr>
              <w:t>Вес, не менее: 5,3кг</w:t>
            </w:r>
          </w:p>
          <w:p w:rsidR="00026B02" w:rsidRPr="003C78D0" w:rsidRDefault="00026B02" w:rsidP="002A5393">
            <w:pPr>
              <w:rPr>
                <w:rFonts w:ascii="Times New Roman" w:hAnsi="Times New Roman"/>
              </w:rPr>
            </w:pPr>
            <w:r w:rsidRPr="00BB36E6">
              <w:rPr>
                <w:rFonts w:ascii="Times New Roman" w:hAnsi="Times New Roman"/>
              </w:rPr>
              <w:t xml:space="preserve">Способ монтажа: </w:t>
            </w:r>
            <w:r>
              <w:t xml:space="preserve"> </w:t>
            </w:r>
            <w:r w:rsidRPr="00BB36E6">
              <w:rPr>
                <w:rFonts w:ascii="Times New Roman" w:hAnsi="Times New Roman"/>
              </w:rPr>
              <w:t>IМ3281 по ГОСТ 247</w:t>
            </w:r>
          </w:p>
          <w:p w:rsidR="00026B02" w:rsidRPr="003C78D0" w:rsidRDefault="00026B02" w:rsidP="002A5393">
            <w:pPr>
              <w:rPr>
                <w:rFonts w:ascii="Times New Roman" w:hAnsi="Times New Roman"/>
              </w:rPr>
            </w:pPr>
            <w:r w:rsidRPr="003C78D0">
              <w:rPr>
                <w:rFonts w:ascii="Times New Roman" w:hAnsi="Times New Roman"/>
              </w:rPr>
              <w:t xml:space="preserve">Комплект поставки: </w:t>
            </w:r>
          </w:p>
          <w:p w:rsidR="00026B02" w:rsidRDefault="00026B02" w:rsidP="00BB36E6">
            <w:pPr>
              <w:rPr>
                <w:rFonts w:ascii="Times New Roman" w:hAnsi="Times New Roman"/>
              </w:rPr>
            </w:pPr>
            <w:r w:rsidRPr="003C78D0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Электродвигатель </w:t>
            </w:r>
          </w:p>
          <w:p w:rsidR="00026B02" w:rsidRDefault="00026B02" w:rsidP="00BB36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Крыльчатка</w:t>
            </w:r>
          </w:p>
          <w:p w:rsidR="00026B02" w:rsidRDefault="00026B02" w:rsidP="00BB36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Защитная сетка</w:t>
            </w:r>
          </w:p>
          <w:p w:rsidR="00026B02" w:rsidRDefault="00026B02" w:rsidP="00BB36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Паспорт</w:t>
            </w:r>
          </w:p>
          <w:p w:rsidR="00026B02" w:rsidRPr="00BB36E6" w:rsidRDefault="00026B02" w:rsidP="00BB36E6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058" type="#_x0000_t75" style="width:333.75pt;height:224.25pt;visibility:visible">
                  <v:imagedata r:id="rId34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DE06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DE06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DE06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Серьга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СРС-7-16</w:t>
            </w:r>
          </w:p>
        </w:tc>
        <w:tc>
          <w:tcPr>
            <w:tcW w:w="7850" w:type="dxa"/>
            <w:vAlign w:val="bottom"/>
          </w:tcPr>
          <w:p w:rsidR="00026B02" w:rsidRPr="00E44A43" w:rsidRDefault="00026B02" w:rsidP="00110A6B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Серьга предназначена</w:t>
            </w:r>
            <w:r w:rsidRPr="00415C8E">
              <w:rPr>
                <w:rFonts w:ascii="Times New Roman" w:hAnsi="Times New Roman"/>
              </w:rPr>
              <w:t xml:space="preserve"> для комплектации изолирующих подвесок проводов и молниезащитных тросов воздушных линий электропередачи; для непосредственного соединения с шапка</w:t>
            </w:r>
            <w:r>
              <w:rPr>
                <w:rFonts w:ascii="Times New Roman" w:hAnsi="Times New Roman"/>
              </w:rPr>
              <w:t xml:space="preserve">ми подвесных изоляторов, реже с </w:t>
            </w:r>
            <w:r w:rsidRPr="00415C8E">
              <w:rPr>
                <w:rFonts w:ascii="Times New Roman" w:hAnsi="Times New Roman"/>
              </w:rPr>
              <w:t>головками ушек.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167"/>
              <w:tblOverlap w:val="never"/>
              <w:tblW w:w="70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04"/>
              <w:gridCol w:w="567"/>
              <w:gridCol w:w="567"/>
              <w:gridCol w:w="709"/>
              <w:gridCol w:w="709"/>
              <w:gridCol w:w="992"/>
              <w:gridCol w:w="1843"/>
              <w:gridCol w:w="992"/>
            </w:tblGrid>
            <w:tr w:rsidR="00026B02" w:rsidRPr="004554F9" w:rsidTr="002761A4">
              <w:trPr>
                <w:trHeight w:val="699"/>
              </w:trPr>
              <w:tc>
                <w:tcPr>
                  <w:tcW w:w="424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B41B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B41B1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B41B1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4554F9" w:rsidTr="002761A4">
              <w:trPr>
                <w:trHeight w:val="272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B41B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B41B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B41B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  <w:r w:rsidRPr="009B41B1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B41B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B41B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B41B1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9B41B1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54F9" w:rsidRDefault="00026B02" w:rsidP="00110A6B"/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54F9" w:rsidRDefault="00026B02" w:rsidP="00110A6B"/>
              </w:tc>
            </w:tr>
            <w:tr w:rsidR="00026B02" w:rsidTr="002761A4">
              <w:trPr>
                <w:trHeight w:val="284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B41B1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B41B1">
                    <w:rPr>
                      <w:rFonts w:ascii="Times New Roman" w:hAnsi="Times New Roman"/>
                    </w:rPr>
                    <w:t>57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B41B1"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B41B1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B41B1">
                    <w:rPr>
                      <w:rFonts w:ascii="Times New Roman" w:hAnsi="Times New Roman"/>
                    </w:rPr>
                    <w:t>76,5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B41B1">
                    <w:rPr>
                      <w:rFonts w:ascii="Times New Roman" w:hAnsi="Times New Roman"/>
                    </w:rPr>
                    <w:t>106,6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B41B1">
                    <w:rPr>
                      <w:rFonts w:ascii="Times New Roman" w:hAnsi="Times New Roman"/>
                    </w:rPr>
                    <w:t>70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B41B1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B41B1">
                    <w:rPr>
                      <w:rFonts w:ascii="Times New Roman" w:hAnsi="Times New Roman"/>
                    </w:rPr>
                    <w:t>0,32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Рисунок 6" o:spid="_x0000_s1031" type="#_x0000_t75" style="position:absolute;margin-left:1.35pt;margin-top:180.8pt;width:166.75pt;height:134.75pt;z-index:251645440;visibility:visible;mso-position-horizontal-relative:margin;mso-position-vertical-relative:margin">
                  <v:imagedata r:id="rId35" o:title=""/>
                  <w10:wrap type="square" anchorx="margin" anchory="margin"/>
                </v:shape>
              </w:pic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E00ED1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Узел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крепления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КГП-12-1</w:t>
            </w:r>
          </w:p>
        </w:tc>
        <w:tc>
          <w:tcPr>
            <w:tcW w:w="7850" w:type="dxa"/>
            <w:vAlign w:val="bottom"/>
          </w:tcPr>
          <w:p w:rsidR="00026B02" w:rsidRPr="00E44A43" w:rsidRDefault="00026B02" w:rsidP="00110A6B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Узел предназначен </w:t>
            </w:r>
            <w:r w:rsidRPr="00AF3B69">
              <w:rPr>
                <w:rFonts w:ascii="Times New Roman" w:hAnsi="Times New Roman"/>
              </w:rPr>
              <w:t>для крепления с подвижностью в двух взаимно перпендикулярных плоскостях поддерживающих изолирующих подвесок проводов и креплений молниезащитного троса к металлическим траверсам опор.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XSpec="center" w:tblpY="71"/>
              <w:tblW w:w="58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62"/>
              <w:gridCol w:w="709"/>
              <w:gridCol w:w="567"/>
              <w:gridCol w:w="709"/>
              <w:gridCol w:w="709"/>
              <w:gridCol w:w="713"/>
              <w:gridCol w:w="709"/>
              <w:gridCol w:w="567"/>
              <w:gridCol w:w="567"/>
            </w:tblGrid>
            <w:tr w:rsidR="00026B02" w:rsidRPr="00F06CDF" w:rsidTr="002761A4">
              <w:trPr>
                <w:trHeight w:val="372"/>
                <w:jc w:val="center"/>
              </w:trPr>
              <w:tc>
                <w:tcPr>
                  <w:tcW w:w="5812" w:type="dxa"/>
                  <w:gridSpan w:val="9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</w:tr>
            <w:tr w:rsidR="00026B02" w:rsidRPr="00312B94" w:rsidTr="002761A4">
              <w:trPr>
                <w:trHeight w:val="338"/>
                <w:jc w:val="center"/>
              </w:trPr>
              <w:tc>
                <w:tcPr>
                  <w:tcW w:w="5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D </w:t>
                  </w: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H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7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13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S</w:t>
                  </w:r>
                </w:p>
              </w:tc>
            </w:tr>
            <w:tr w:rsidR="00026B02" w:rsidRPr="00312B94" w:rsidTr="002761A4">
              <w:trPr>
                <w:trHeight w:val="349"/>
                <w:jc w:val="center"/>
              </w:trPr>
              <w:tc>
                <w:tcPr>
                  <w:tcW w:w="5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06CDF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1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min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06CDF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max</w:t>
                  </w:r>
                </w:p>
              </w:tc>
            </w:tr>
            <w:tr w:rsidR="00026B02" w:rsidRPr="00312B94" w:rsidTr="002761A4">
              <w:trPr>
                <w:trHeight w:val="320"/>
                <w:jc w:val="center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21.5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174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117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16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Масса, кг, не более</w:t>
            </w:r>
            <w:r w:rsidRPr="00F06CDF">
              <w:rPr>
                <w:rFonts w:ascii="Times New Roman" w:hAnsi="Times New Roman"/>
              </w:rPr>
              <w:t>:</w:t>
            </w:r>
            <w:r w:rsidRPr="00AF3B69">
              <w:rPr>
                <w:rFonts w:ascii="Times New Roman" w:hAnsi="Times New Roman"/>
              </w:rPr>
              <w:t xml:space="preserve"> 1,72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AF3B69">
              <w:rPr>
                <w:rFonts w:ascii="Times New Roman" w:hAnsi="Times New Roman"/>
              </w:rPr>
              <w:t>Разрушающая нагрузка, кН, не</w:t>
            </w:r>
            <w:r>
              <w:rPr>
                <w:rFonts w:ascii="Times New Roman" w:hAnsi="Times New Roman"/>
              </w:rPr>
              <w:t xml:space="preserve"> менее</w:t>
            </w:r>
            <w:r w:rsidRPr="00F06CDF">
              <w:rPr>
                <w:rFonts w:ascii="Times New Roman" w:hAnsi="Times New Roman"/>
              </w:rPr>
              <w:t>:</w:t>
            </w:r>
            <w:r>
              <w:rPr>
                <w:rFonts w:ascii="Times New Roman" w:hAnsi="Times New Roman"/>
              </w:rPr>
              <w:t xml:space="preserve"> </w:t>
            </w:r>
            <w:r w:rsidRPr="00AF3B69">
              <w:rPr>
                <w:rFonts w:ascii="Times New Roman" w:hAnsi="Times New Roman"/>
              </w:rPr>
              <w:t>120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8215E9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5" o:spid="_x0000_i1059" type="#_x0000_t75" style="width:255pt;height:145.5pt;visibility:visible">
                  <v:imagedata r:id="rId36" o:title="" croptop="2580f" cropbottom="9746f" cropleft="1706f" cropright="1429f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Зажим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ПГН 3-5</w:t>
            </w:r>
          </w:p>
        </w:tc>
        <w:tc>
          <w:tcPr>
            <w:tcW w:w="7850" w:type="dxa"/>
            <w:vAlign w:val="bottom"/>
          </w:tcPr>
          <w:p w:rsidR="00026B02" w:rsidRPr="00E44A43" w:rsidRDefault="00026B02" w:rsidP="00110A6B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Зажим</w:t>
            </w:r>
            <w:r w:rsidRPr="00A77FE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</w:t>
            </w:r>
            <w:r w:rsidRPr="00A7259F">
              <w:rPr>
                <w:rFonts w:ascii="Times New Roman" w:hAnsi="Times New Roman"/>
              </w:rPr>
              <w:t>редназначен для крепления проводов и молниезащитных тросов к изолирующим подвескам, а также для крепления молниезащитных тросов непосредственно к промежуточным опорам.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– сталь.</w:t>
            </w:r>
            <w:r w:rsidRPr="00603DC5">
              <w:rPr>
                <w:rFonts w:ascii="Times New Roman" w:hAnsi="Times New Roman"/>
                <w:b/>
              </w:rPr>
              <w:t xml:space="preserve"> 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2F5B3E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XSpec="center" w:tblpY="-206"/>
              <w:tblOverlap w:val="never"/>
              <w:tblW w:w="6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29"/>
              <w:gridCol w:w="709"/>
              <w:gridCol w:w="550"/>
              <w:gridCol w:w="595"/>
              <w:gridCol w:w="708"/>
              <w:gridCol w:w="567"/>
              <w:gridCol w:w="1276"/>
              <w:gridCol w:w="992"/>
            </w:tblGrid>
            <w:tr w:rsidR="00026B02" w:rsidRPr="004554F9" w:rsidTr="002761A4">
              <w:trPr>
                <w:trHeight w:val="330"/>
              </w:trPr>
              <w:tc>
                <w:tcPr>
                  <w:tcW w:w="11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C2C2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C2C2B">
                    <w:rPr>
                      <w:rFonts w:ascii="Times New Roman" w:hAnsi="Times New Roman"/>
                      <w:b/>
                    </w:rPr>
                    <w:t>Диаметр проводов и канатов, мм</w:t>
                  </w:r>
                </w:p>
              </w:tc>
              <w:tc>
                <w:tcPr>
                  <w:tcW w:w="312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C2C2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7C2C2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C2C2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C2C2B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C2C2B" w:rsidRDefault="00026B02" w:rsidP="008A642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7C2C2B">
                    <w:rPr>
                      <w:rFonts w:ascii="Times New Roman" w:hAnsi="Times New Roman"/>
                      <w:b/>
                    </w:rPr>
                    <w:t xml:space="preserve">Масса, кг, не </w:t>
                  </w:r>
                  <w:r>
                    <w:rPr>
                      <w:rFonts w:ascii="Times New Roman" w:hAnsi="Times New Roman"/>
                      <w:b/>
                    </w:rPr>
                    <w:t>менее</w:t>
                  </w:r>
                </w:p>
              </w:tc>
            </w:tr>
            <w:tr w:rsidR="00026B02" w:rsidRPr="004554F9" w:rsidTr="002761A4">
              <w:trPr>
                <w:trHeight w:val="226"/>
              </w:trPr>
              <w:tc>
                <w:tcPr>
                  <w:tcW w:w="112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54F9" w:rsidRDefault="00026B02" w:rsidP="00110A6B"/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7C2C2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B</w:t>
                  </w:r>
                </w:p>
              </w:tc>
              <w:tc>
                <w:tcPr>
                  <w:tcW w:w="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C2C2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7C2C2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  <w:r w:rsidRPr="007C2C2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7C2C2B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C2C2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7C2C2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C2C2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7C2C2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7C2C2B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54F9" w:rsidRDefault="00026B02" w:rsidP="00110A6B"/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54F9" w:rsidRDefault="00026B02" w:rsidP="00110A6B"/>
              </w:tc>
            </w:tr>
            <w:tr w:rsidR="00026B02" w:rsidRPr="008C36D6" w:rsidTr="002761A4">
              <w:trPr>
                <w:trHeight w:val="190"/>
              </w:trPr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C2C2B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7C2C2B">
                    <w:rPr>
                      <w:rFonts w:ascii="Times New Roman" w:hAnsi="Times New Roman"/>
                    </w:rPr>
                    <w:t>13,5-19,6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22.7</w:t>
                  </w:r>
                </w:p>
              </w:tc>
              <w:tc>
                <w:tcPr>
                  <w:tcW w:w="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66</w:t>
                  </w:r>
                </w:p>
              </w:tc>
              <w:tc>
                <w:tcPr>
                  <w:tcW w:w="5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190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67.5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111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8A6420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0.6</w:t>
                  </w: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</w:tr>
          </w:tbl>
          <w:p w:rsidR="00026B02" w:rsidRPr="002F5B3E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F5B3E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noProof/>
              </w:rPr>
            </w:pPr>
            <w:r>
              <w:rPr>
                <w:rFonts w:ascii="Times New Roman" w:hAnsi="Times New Roman"/>
                <w:b/>
              </w:rPr>
              <w:t>В</w:t>
            </w:r>
            <w:r w:rsidRPr="00277F63">
              <w:rPr>
                <w:rFonts w:ascii="Times New Roman" w:hAnsi="Times New Roman"/>
                <w:b/>
              </w:rPr>
              <w:t>нешний вид:</w:t>
            </w:r>
          </w:p>
          <w:p w:rsidR="00026B02" w:rsidRPr="002210B0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8" o:spid="_x0000_s1032" type="#_x0000_t75" style="position:absolute;margin-left:13.7pt;margin-top:209.55pt;width:175.5pt;height:75pt;z-index:251668992;visibility:visible;mso-position-horizontal-relative:margin;mso-position-vertical-relative:margin">
                  <v:imagedata r:id="rId37" o:title=""/>
                  <w10:wrap type="square" anchorx="margin" anchory="margin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Зажим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PA4/35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0" w:type="dxa"/>
            <w:vAlign w:val="bottom"/>
          </w:tcPr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 w:rsidRPr="00F137C6">
              <w:rPr>
                <w:rFonts w:ascii="Times New Roman" w:hAnsi="Times New Roman"/>
              </w:rPr>
              <w:t xml:space="preserve">Зажим </w:t>
            </w:r>
            <w:r w:rsidRPr="00FF74F1">
              <w:rPr>
                <w:rFonts w:ascii="Times New Roman" w:hAnsi="Times New Roman"/>
              </w:rPr>
              <w:t>применя</w:t>
            </w:r>
            <w:r>
              <w:rPr>
                <w:rFonts w:ascii="Times New Roman" w:hAnsi="Times New Roman"/>
              </w:rPr>
              <w:t>е</w:t>
            </w:r>
            <w:r w:rsidRPr="00FF74F1">
              <w:rPr>
                <w:rFonts w:ascii="Times New Roman" w:hAnsi="Times New Roman"/>
              </w:rPr>
              <w:t xml:space="preserve">тся для </w:t>
            </w:r>
            <w:r>
              <w:rPr>
                <w:rFonts w:ascii="Times New Roman" w:hAnsi="Times New Roman"/>
              </w:rPr>
              <w:t>анкерного крепления 4-х жильного СИП сечений в диапазоне</w:t>
            </w:r>
            <w:r w:rsidRPr="00FF74F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от 16</w:t>
            </w:r>
            <w:r w:rsidRPr="00FF74F1">
              <w:rPr>
                <w:rFonts w:ascii="Times New Roman" w:hAnsi="Times New Roman"/>
              </w:rPr>
              <w:t xml:space="preserve"> мм</w:t>
            </w:r>
            <w:r>
              <w:rPr>
                <w:rFonts w:ascii="Times New Roman" w:hAnsi="Times New Roman"/>
              </w:rPr>
              <w:t>² до</w:t>
            </w:r>
            <w:r w:rsidRPr="00E15764">
              <w:rPr>
                <w:rFonts w:ascii="Times New Roman" w:hAnsi="Times New Roman"/>
              </w:rPr>
              <w:t xml:space="preserve"> 35</w:t>
            </w:r>
            <w:r w:rsidRPr="00FF74F1">
              <w:rPr>
                <w:rFonts w:ascii="Times New Roman" w:hAnsi="Times New Roman"/>
              </w:rPr>
              <w:t xml:space="preserve"> мм</w:t>
            </w:r>
            <w:r>
              <w:rPr>
                <w:rFonts w:ascii="Times New Roman" w:hAnsi="Times New Roman"/>
              </w:rPr>
              <w:t xml:space="preserve">² </w:t>
            </w:r>
            <w:r w:rsidRPr="00FF74F1">
              <w:rPr>
                <w:rFonts w:ascii="Times New Roman" w:hAnsi="Times New Roman"/>
              </w:rPr>
              <w:t>.Зажимы крепятся посредствам стандартных крюков на опорах и стенах зданий.</w:t>
            </w:r>
            <w:r w:rsidRPr="00FF74F1">
              <w:rPr>
                <w:rFonts w:ascii="Times New Roman" w:hAnsi="Times New Roman"/>
              </w:rPr>
              <w:br/>
              <w:t>Корпус зажима выполнен из антикоррозийного алюминиевого сплава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114"/>
              <w:tblOverlap w:val="never"/>
              <w:tblW w:w="72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2844"/>
              <w:gridCol w:w="3003"/>
              <w:gridCol w:w="1415"/>
            </w:tblGrid>
            <w:tr w:rsidR="00026B02" w:rsidRPr="00932E97" w:rsidTr="002761A4">
              <w:trPr>
                <w:trHeight w:val="354"/>
              </w:trPr>
              <w:tc>
                <w:tcPr>
                  <w:tcW w:w="2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110A6B">
                  <w:pPr>
                    <w:spacing w:beforeAutospacing="1" w:afterAutospacing="1"/>
                    <w:jc w:val="center"/>
                    <w:rPr>
                      <w:rFonts w:ascii="Times New Roman" w:hAnsi="Times New Roman"/>
                      <w:b/>
                      <w:bCs/>
                      <w:color w:val="212529"/>
                    </w:rPr>
                  </w:pP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>Сечение провода, мм</w:t>
                  </w: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  <w:vertAlign w:val="superscript"/>
                    </w:rPr>
                    <w:t>2</w:t>
                  </w: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>, в диапазоне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110A6B">
                  <w:pPr>
                    <w:spacing w:beforeAutospacing="1" w:afterAutospacing="1"/>
                    <w:jc w:val="center"/>
                    <w:rPr>
                      <w:rFonts w:ascii="Times New Roman" w:hAnsi="Times New Roman"/>
                      <w:b/>
                      <w:bCs/>
                      <w:color w:val="212529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12529"/>
                    </w:rPr>
                    <w:t>Разрушающая</w:t>
                  </w: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 xml:space="preserve"> нагрузка, </w:t>
                  </w:r>
                  <w:r>
                    <w:rPr>
                      <w:rFonts w:ascii="Times New Roman" w:hAnsi="Times New Roman"/>
                      <w:b/>
                      <w:bCs/>
                      <w:color w:val="212529"/>
                    </w:rPr>
                    <w:t>да</w:t>
                  </w: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>Н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110A6B">
                  <w:pPr>
                    <w:spacing w:beforeAutospacing="1" w:afterAutospacing="1"/>
                    <w:jc w:val="center"/>
                    <w:rPr>
                      <w:rFonts w:ascii="Times New Roman" w:hAnsi="Times New Roman"/>
                      <w:b/>
                      <w:bCs/>
                      <w:color w:val="212529"/>
                    </w:rPr>
                  </w:pPr>
                  <w:r w:rsidRPr="00932E97">
                    <w:rPr>
                      <w:rFonts w:ascii="Times New Roman" w:hAnsi="Times New Roman"/>
                      <w:b/>
                      <w:bCs/>
                      <w:color w:val="212529"/>
                    </w:rPr>
                    <w:t>Масса, г</w:t>
                  </w:r>
                </w:p>
              </w:tc>
            </w:tr>
            <w:tr w:rsidR="00026B02" w:rsidRPr="00932E97" w:rsidTr="002761A4">
              <w:trPr>
                <w:trHeight w:val="172"/>
              </w:trPr>
              <w:tc>
                <w:tcPr>
                  <w:tcW w:w="28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110A6B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212529"/>
                    </w:rPr>
                  </w:pPr>
                  <w:r w:rsidRPr="00932E97">
                    <w:rPr>
                      <w:rFonts w:ascii="Times New Roman" w:hAnsi="Times New Roman"/>
                      <w:color w:val="212529"/>
                    </w:rPr>
                    <w:t>2×16 - 4×35</w:t>
                  </w:r>
                </w:p>
              </w:tc>
              <w:tc>
                <w:tcPr>
                  <w:tcW w:w="30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110A6B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212529"/>
                    </w:rPr>
                  </w:pPr>
                  <w:r w:rsidRPr="00932E97">
                    <w:rPr>
                      <w:rFonts w:ascii="Times New Roman" w:hAnsi="Times New Roman"/>
                      <w:color w:val="212529"/>
                    </w:rPr>
                    <w:t>7</w:t>
                  </w:r>
                  <w:r>
                    <w:rPr>
                      <w:rFonts w:ascii="Times New Roman" w:hAnsi="Times New Roman"/>
                      <w:color w:val="212529"/>
                    </w:rPr>
                    <w:t>00</w:t>
                  </w:r>
                </w:p>
              </w:tc>
              <w:tc>
                <w:tcPr>
                  <w:tcW w:w="1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026B02" w:rsidRPr="00932E97" w:rsidRDefault="00026B02" w:rsidP="00110A6B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/>
                      <w:color w:val="212529"/>
                    </w:rPr>
                  </w:pPr>
                  <w:r w:rsidRPr="00932E97">
                    <w:rPr>
                      <w:rFonts w:ascii="Times New Roman" w:hAnsi="Times New Roman"/>
                      <w:color w:val="212529"/>
                    </w:rPr>
                    <w:t>103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Pr="00D7665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F67BB7">
              <w:rPr>
                <w:rFonts w:ascii="Times New Roman" w:hAnsi="Times New Roman"/>
                <w:b/>
                <w:noProof/>
                <w:color w:val="000000"/>
              </w:rPr>
              <w:pict>
                <v:shape id="Рисунок 28" o:spid="_x0000_i1060" type="#_x0000_t75" alt="5ca518eff6c46ae2b1ffe09f9694ad7e" style="width:93.75pt;height:84pt;visibility:visible">
                  <v:imagedata r:id="rId38" o:title="" croptop="8399f" cropbottom="8733f" cropleft="3024f" cropright="334f"/>
                </v:shape>
              </w:pict>
            </w:r>
          </w:p>
          <w:p w:rsidR="00026B02" w:rsidRPr="008215E9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Зажим Р 645</w:t>
            </w:r>
          </w:p>
        </w:tc>
        <w:tc>
          <w:tcPr>
            <w:tcW w:w="7850" w:type="dxa"/>
            <w:vAlign w:val="center"/>
          </w:tcPr>
          <w:p w:rsidR="00026B02" w:rsidRPr="001F31A0" w:rsidRDefault="00026B02" w:rsidP="00110A6B">
            <w:pPr>
              <w:rPr>
                <w:rFonts w:ascii="Times New Roman" w:hAnsi="Times New Roman"/>
                <w:b/>
              </w:rPr>
            </w:pPr>
            <w:r w:rsidRPr="001F31A0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1F31A0" w:rsidRDefault="00026B02" w:rsidP="00110A6B">
            <w:pPr>
              <w:rPr>
                <w:rFonts w:ascii="Times New Roman" w:hAnsi="Times New Roman"/>
              </w:rPr>
            </w:pPr>
            <w:r w:rsidRPr="001F31A0">
              <w:rPr>
                <w:rFonts w:ascii="Times New Roman" w:hAnsi="Times New Roman"/>
              </w:rPr>
              <w:t>Применяется для соединения СИП магистрали сечением</w:t>
            </w:r>
          </w:p>
          <w:p w:rsidR="00026B02" w:rsidRPr="001F31A0" w:rsidRDefault="00026B02" w:rsidP="00110A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16—150 мм2</w:t>
            </w:r>
            <w:r w:rsidRPr="001F31A0">
              <w:rPr>
                <w:rFonts w:ascii="Times New Roman" w:hAnsi="Times New Roman"/>
              </w:rPr>
              <w:t xml:space="preserve"> с изолированными жилами ответвлений сечением</w:t>
            </w:r>
          </w:p>
          <w:p w:rsidR="00026B02" w:rsidRPr="001F31A0" w:rsidRDefault="00026B02" w:rsidP="00110A6B">
            <w:pPr>
              <w:rPr>
                <w:rFonts w:ascii="Times New Roman" w:hAnsi="Times New Roman"/>
              </w:rPr>
            </w:pPr>
            <w:r w:rsidRPr="001F31A0">
              <w:rPr>
                <w:rFonts w:ascii="Times New Roman" w:hAnsi="Times New Roman"/>
              </w:rPr>
              <w:t>6—35 мм</w:t>
            </w:r>
            <w:r>
              <w:rPr>
                <w:rFonts w:ascii="Times New Roman" w:hAnsi="Times New Roman"/>
              </w:rPr>
              <w:t>2</w:t>
            </w:r>
            <w:r w:rsidRPr="001F31A0">
              <w:rPr>
                <w:rFonts w:ascii="Times New Roman" w:hAnsi="Times New Roman"/>
              </w:rPr>
              <w:t xml:space="preserve"> (медь или алюминий).</w:t>
            </w:r>
          </w:p>
          <w:p w:rsidR="00026B02" w:rsidRPr="001F31A0" w:rsidRDefault="00026B02" w:rsidP="00110A6B">
            <w:pPr>
              <w:rPr>
                <w:rFonts w:ascii="Times New Roman" w:hAnsi="Times New Roman"/>
              </w:rPr>
            </w:pPr>
          </w:p>
          <w:p w:rsidR="00026B02" w:rsidRPr="001F31A0" w:rsidRDefault="00026B02" w:rsidP="00110A6B">
            <w:pPr>
              <w:rPr>
                <w:rFonts w:ascii="Times New Roman" w:hAnsi="Times New Roman"/>
                <w:b/>
              </w:rPr>
            </w:pPr>
            <w:r w:rsidRPr="001F31A0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76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293"/>
              <w:gridCol w:w="1053"/>
              <w:gridCol w:w="1528"/>
              <w:gridCol w:w="1058"/>
              <w:gridCol w:w="1726"/>
              <w:gridCol w:w="992"/>
            </w:tblGrid>
            <w:tr w:rsidR="00026B02" w:rsidRPr="001F31A0" w:rsidTr="002761A4">
              <w:trPr>
                <w:trHeight w:val="230"/>
              </w:trPr>
              <w:tc>
                <w:tcPr>
                  <w:tcW w:w="12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F31A0">
                    <w:rPr>
                      <w:rFonts w:ascii="Times New Roman" w:hAnsi="Times New Roman"/>
                      <w:b/>
                    </w:rPr>
                    <w:t>С</w:t>
                  </w:r>
                  <w:r>
                    <w:rPr>
                      <w:rFonts w:ascii="Times New Roman" w:hAnsi="Times New Roman"/>
                      <w:b/>
                    </w:rPr>
                    <w:t>ечение магистрали мм2</w:t>
                  </w:r>
                </w:p>
              </w:tc>
              <w:tc>
                <w:tcPr>
                  <w:tcW w:w="105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Сечение ответвления, мм2</w:t>
                  </w:r>
                </w:p>
              </w:tc>
              <w:tc>
                <w:tcPr>
                  <w:tcW w:w="15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pStyle w:val="ListParagraph"/>
                    <w:framePr w:hSpace="180" w:wrap="around" w:vAnchor="text" w:hAnchor="text" w:x="145" w:y="1"/>
                    <w:spacing w:after="0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F31A0">
                    <w:rPr>
                      <w:rFonts w:ascii="Times New Roman" w:hAnsi="Times New Roman"/>
                      <w:b/>
                    </w:rPr>
                    <w:t>М</w:t>
                  </w:r>
                  <w:r>
                    <w:rPr>
                      <w:rFonts w:ascii="Times New Roman" w:hAnsi="Times New Roman"/>
                      <w:b/>
                    </w:rPr>
                    <w:t xml:space="preserve">аксимальная нагрузка </w:t>
                  </w:r>
                  <w:r>
                    <w:rPr>
                      <w:rFonts w:ascii="Times New Roman" w:hAnsi="Times New Roman"/>
                      <w:b/>
                      <w:lang w:val="en-US"/>
                    </w:rPr>
                    <w:t>I</w:t>
                  </w:r>
                  <w:r w:rsidRPr="001F31A0">
                    <w:rPr>
                      <w:rFonts w:ascii="Times New Roman" w:hAnsi="Times New Roman"/>
                      <w:b/>
                    </w:rPr>
                    <w:t>, А</w:t>
                  </w:r>
                </w:p>
              </w:tc>
              <w:tc>
                <w:tcPr>
                  <w:tcW w:w="2784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F31A0">
                    <w:rPr>
                      <w:rFonts w:ascii="Times New Roman" w:hAnsi="Times New Roman"/>
                      <w:b/>
                    </w:rPr>
                    <w:t>С</w:t>
                  </w:r>
                  <w:r>
                    <w:rPr>
                      <w:rFonts w:ascii="Times New Roman" w:hAnsi="Times New Roman"/>
                      <w:b/>
                    </w:rPr>
                    <w:t>рывная головка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Масса, г, не менее</w:t>
                  </w:r>
                </w:p>
              </w:tc>
            </w:tr>
            <w:tr w:rsidR="00026B02" w:rsidRPr="001F31A0" w:rsidTr="002761A4">
              <w:trPr>
                <w:trHeight w:val="461"/>
              </w:trPr>
              <w:tc>
                <w:tcPr>
                  <w:tcW w:w="12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5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5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F31A0">
                    <w:rPr>
                      <w:rFonts w:ascii="Times New Roman" w:hAnsi="Times New Roman"/>
                      <w:b/>
                    </w:rPr>
                    <w:t>Момент срыва, Нм</w:t>
                  </w:r>
                </w:p>
              </w:tc>
              <w:tc>
                <w:tcPr>
                  <w:tcW w:w="1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F31A0">
                    <w:rPr>
                      <w:rFonts w:ascii="Times New Roman" w:hAnsi="Times New Roman"/>
                      <w:b/>
                    </w:rPr>
                    <w:t>Размер, мм</w:t>
                  </w: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1F31A0" w:rsidTr="002761A4">
              <w:trPr>
                <w:trHeight w:val="441"/>
              </w:trPr>
              <w:tc>
                <w:tcPr>
                  <w:tcW w:w="12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F31A0">
                    <w:rPr>
                      <w:rFonts w:ascii="Times New Roman" w:hAnsi="Times New Roman"/>
                    </w:rPr>
                    <w:t>16-</w:t>
                  </w:r>
                  <w:r>
                    <w:rPr>
                      <w:rFonts w:ascii="Times New Roman" w:hAnsi="Times New Roman"/>
                    </w:rPr>
                    <w:t>150</w:t>
                  </w:r>
                </w:p>
              </w:tc>
              <w:tc>
                <w:tcPr>
                  <w:tcW w:w="10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F31A0">
                    <w:rPr>
                      <w:rFonts w:ascii="Times New Roman" w:hAnsi="Times New Roman"/>
                    </w:rPr>
                    <w:t>6-35</w:t>
                  </w:r>
                </w:p>
              </w:tc>
              <w:tc>
                <w:tcPr>
                  <w:tcW w:w="15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52269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252269">
                    <w:rPr>
                      <w:rFonts w:ascii="Times New Roman" w:hAnsi="Times New Roman"/>
                    </w:rPr>
                    <w:t>115</w:t>
                  </w:r>
                </w:p>
              </w:tc>
              <w:tc>
                <w:tcPr>
                  <w:tcW w:w="10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17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F31A0">
                    <w:rPr>
                      <w:rFonts w:ascii="Times New Roman" w:hAnsi="Times New Roman"/>
                    </w:rPr>
                    <w:t>13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113</w:t>
                  </w:r>
                </w:p>
              </w:tc>
            </w:tr>
          </w:tbl>
          <w:p w:rsidR="00026B02" w:rsidRPr="00DC5B6D" w:rsidRDefault="00026B02" w:rsidP="00110A6B">
            <w:pPr>
              <w:rPr>
                <w:rFonts w:ascii="Times New Roman" w:hAnsi="Times New Roman"/>
                <w:b/>
                <w:highlight w:val="yellow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13115E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Рисунок 36" o:spid="_x0000_i1061" type="#_x0000_t75" alt="9" style="width:273.75pt;height:124.5pt;visibility:visible">
                  <v:imagedata r:id="rId39" o:title=""/>
                </v:shape>
              </w:pict>
            </w: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Зажим P 70</w:t>
            </w:r>
          </w:p>
        </w:tc>
        <w:tc>
          <w:tcPr>
            <w:tcW w:w="7850" w:type="dxa"/>
            <w:vAlign w:val="center"/>
          </w:tcPr>
          <w:p w:rsidR="00026B02" w:rsidRPr="004D78A0" w:rsidRDefault="00026B02" w:rsidP="00110A6B">
            <w:pPr>
              <w:rPr>
                <w:rFonts w:ascii="Times New Roman" w:hAnsi="Times New Roman"/>
                <w:b/>
              </w:rPr>
            </w:pPr>
            <w:r w:rsidRPr="004D78A0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4D78A0" w:rsidRDefault="00026B02" w:rsidP="00110A6B">
            <w:pPr>
              <w:rPr>
                <w:rFonts w:ascii="Times New Roman" w:hAnsi="Times New Roman"/>
              </w:rPr>
            </w:pPr>
            <w:r w:rsidRPr="004D78A0">
              <w:rPr>
                <w:rFonts w:ascii="Times New Roman" w:hAnsi="Times New Roman"/>
              </w:rPr>
              <w:t>Для соединения СИП-магистрали сечением 25</w:t>
            </w:r>
            <w:r>
              <w:rPr>
                <w:rFonts w:ascii="Times New Roman" w:hAnsi="Times New Roman"/>
              </w:rPr>
              <w:t>-</w:t>
            </w:r>
            <w:r w:rsidRPr="004D78A0">
              <w:rPr>
                <w:rFonts w:ascii="Times New Roman" w:hAnsi="Times New Roman"/>
              </w:rPr>
              <w:t>150 мм</w:t>
            </w:r>
            <w:r>
              <w:rPr>
                <w:rFonts w:ascii="Times New Roman" w:hAnsi="Times New Roman"/>
              </w:rPr>
              <w:t>2</w:t>
            </w:r>
            <w:r w:rsidRPr="004D78A0">
              <w:rPr>
                <w:rFonts w:ascii="Times New Roman" w:hAnsi="Times New Roman"/>
              </w:rPr>
              <w:t xml:space="preserve"> с жилами ответвлений сечением 25</w:t>
            </w:r>
            <w:r>
              <w:rPr>
                <w:rFonts w:ascii="Times New Roman" w:hAnsi="Times New Roman"/>
              </w:rPr>
              <w:t xml:space="preserve">-150 мм2. </w:t>
            </w:r>
            <w:r w:rsidRPr="004D78A0">
              <w:rPr>
                <w:rFonts w:ascii="HelveticaNeueLTW1G-Roman" w:hAnsi="HelveticaNeueLTW1G-Roman" w:cs="HelveticaNeueLTW1G-Roman"/>
                <w:sz w:val="16"/>
                <w:szCs w:val="16"/>
              </w:rPr>
              <w:t xml:space="preserve"> </w:t>
            </w:r>
            <w:r w:rsidRPr="004D78A0">
              <w:rPr>
                <w:rFonts w:ascii="Times New Roman" w:hAnsi="Times New Roman"/>
              </w:rPr>
              <w:t>Предназначены для алюминиевых или медных изоли-</w:t>
            </w:r>
          </w:p>
          <w:p w:rsidR="00026B02" w:rsidRPr="004D78A0" w:rsidRDefault="00026B02" w:rsidP="00110A6B">
            <w:pPr>
              <w:rPr>
                <w:rFonts w:ascii="Times New Roman" w:hAnsi="Times New Roman"/>
              </w:rPr>
            </w:pPr>
            <w:r w:rsidRPr="004D78A0">
              <w:rPr>
                <w:rFonts w:ascii="Times New Roman" w:hAnsi="Times New Roman"/>
              </w:rPr>
              <w:t>рованных жил.</w:t>
            </w:r>
          </w:p>
          <w:p w:rsidR="00026B02" w:rsidRPr="004D78A0" w:rsidRDefault="00026B02" w:rsidP="00110A6B">
            <w:pPr>
              <w:rPr>
                <w:rFonts w:ascii="Times New Roman" w:hAnsi="Times New Roman"/>
                <w:b/>
              </w:rPr>
            </w:pPr>
            <w:r w:rsidRPr="004D78A0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560"/>
              <w:gridCol w:w="1560"/>
              <w:gridCol w:w="1128"/>
              <w:gridCol w:w="1276"/>
              <w:gridCol w:w="992"/>
              <w:gridCol w:w="1073"/>
            </w:tblGrid>
            <w:tr w:rsidR="00026B02" w:rsidRPr="004D78A0" w:rsidTr="002761A4"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Сечение магистрали мм2</w:t>
                  </w:r>
                </w:p>
              </w:tc>
              <w:tc>
                <w:tcPr>
                  <w:tcW w:w="156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D78A0">
                    <w:rPr>
                      <w:rFonts w:ascii="Times New Roman" w:hAnsi="Times New Roman"/>
                      <w:b/>
                    </w:rPr>
                    <w:t>Сечение ответвления, мм2, в диапазоне</w:t>
                  </w:r>
                </w:p>
              </w:tc>
              <w:tc>
                <w:tcPr>
                  <w:tcW w:w="11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pStyle w:val="ListParagraph"/>
                    <w:framePr w:hSpace="180" w:wrap="around" w:vAnchor="text" w:hAnchor="text" w:x="145" w:y="1"/>
                    <w:spacing w:after="0"/>
                    <w:ind w:left="0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Максимальная нагрузка </w:t>
                  </w:r>
                  <w:r>
                    <w:rPr>
                      <w:rFonts w:ascii="Times New Roman" w:hAnsi="Times New Roman"/>
                      <w:b/>
                      <w:lang w:val="en-US"/>
                    </w:rPr>
                    <w:t>I</w:t>
                  </w:r>
                  <w:r w:rsidRPr="004D78A0">
                    <w:rPr>
                      <w:rFonts w:ascii="Times New Roman" w:hAnsi="Times New Roman"/>
                      <w:b/>
                    </w:rPr>
                    <w:t>, А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D78A0">
                    <w:rPr>
                      <w:rFonts w:ascii="Times New Roman" w:hAnsi="Times New Roman"/>
                      <w:b/>
                    </w:rPr>
                    <w:t>Срывной элемент</w:t>
                  </w:r>
                </w:p>
              </w:tc>
              <w:tc>
                <w:tcPr>
                  <w:tcW w:w="107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E55E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Масса, г</w:t>
                  </w:r>
                </w:p>
              </w:tc>
            </w:tr>
            <w:tr w:rsidR="00026B02" w:rsidRPr="004D78A0" w:rsidTr="002761A4"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56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12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Момент </w:t>
                  </w:r>
                  <w:r w:rsidRPr="004D78A0">
                    <w:rPr>
                      <w:rFonts w:ascii="Times New Roman" w:hAnsi="Times New Roman"/>
                      <w:b/>
                    </w:rPr>
                    <w:t>срыва, Нм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Размер</w:t>
                  </w:r>
                  <w:r w:rsidRPr="004D78A0">
                    <w:rPr>
                      <w:rFonts w:ascii="Times New Roman" w:hAnsi="Times New Roman"/>
                      <w:b/>
                    </w:rPr>
                    <w:t>, мм</w:t>
                  </w:r>
                </w:p>
              </w:tc>
              <w:tc>
                <w:tcPr>
                  <w:tcW w:w="107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4D78A0" w:rsidTr="002761A4">
              <w:trPr>
                <w:trHeight w:val="488"/>
              </w:trPr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35-15</w:t>
                  </w:r>
                  <w:r w:rsidRPr="004D78A0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D78A0">
                    <w:rPr>
                      <w:rFonts w:ascii="Times New Roman" w:hAnsi="Times New Roman"/>
                    </w:rPr>
                    <w:t>25-95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52269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52269">
                    <w:rPr>
                      <w:rFonts w:ascii="Times New Roman" w:hAnsi="Times New Roman"/>
                    </w:rPr>
                    <w:t>220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16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D78A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4D78A0">
                    <w:rPr>
                      <w:rFonts w:ascii="Times New Roman" w:hAnsi="Times New Roman"/>
                    </w:rPr>
                    <w:t>13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6E55E0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6E55E0">
                    <w:rPr>
                      <w:rFonts w:ascii="Times New Roman" w:hAnsi="Times New Roman"/>
                    </w:rPr>
                    <w:t>144</w:t>
                  </w:r>
                </w:p>
              </w:tc>
            </w:tr>
          </w:tbl>
          <w:p w:rsidR="00026B02" w:rsidRPr="004D78A0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 w:rsidRPr="004D78A0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37" o:spid="_x0000_i1062" type="#_x0000_t75" alt="10" style="width:235.5pt;height:171pt;visibility:visible">
                  <v:imagedata r:id="rId40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lang w:val="en-US"/>
              </w:rPr>
            </w:pPr>
            <w:r w:rsidRPr="00691D50">
              <w:rPr>
                <w:rFonts w:ascii="Times New Roman" w:hAnsi="Times New Roman"/>
              </w:rPr>
              <w:t>Зажим RPA 425/70</w:t>
            </w:r>
          </w:p>
        </w:tc>
        <w:tc>
          <w:tcPr>
            <w:tcW w:w="7850" w:type="dxa"/>
            <w:vAlign w:val="center"/>
          </w:tcPr>
          <w:p w:rsidR="00026B02" w:rsidRPr="0013115E" w:rsidRDefault="00026B02" w:rsidP="00110A6B">
            <w:pPr>
              <w:rPr>
                <w:rFonts w:ascii="Times New Roman" w:hAnsi="Times New Roman"/>
                <w:b/>
              </w:rPr>
            </w:pPr>
            <w:r w:rsidRPr="0013115E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HelveticaNeueLTW1G-Roman" w:hAnsi="HelveticaNeueLTW1G-Roman" w:cs="HelveticaNeueLTW1G-Roman"/>
                <w:sz w:val="16"/>
                <w:szCs w:val="16"/>
              </w:rPr>
            </w:pPr>
            <w:r w:rsidRPr="0013115E">
              <w:rPr>
                <w:rFonts w:ascii="Times New Roman" w:hAnsi="Times New Roman"/>
              </w:rPr>
              <w:t>Применяется для анкерного крепления СИП-4.</w:t>
            </w:r>
            <w:r w:rsidRPr="0013115E">
              <w:rPr>
                <w:rFonts w:ascii="HelveticaNeueLTW1G-Roman" w:hAnsi="HelveticaNeueLTW1G-Roman" w:cs="HelveticaNeueLTW1G-Roman"/>
                <w:sz w:val="16"/>
                <w:szCs w:val="16"/>
              </w:rPr>
              <w:t xml:space="preserve"> </w:t>
            </w:r>
          </w:p>
          <w:p w:rsidR="00026B02" w:rsidRPr="0013115E" w:rsidRDefault="00026B02" w:rsidP="00110A6B">
            <w:pPr>
              <w:rPr>
                <w:rFonts w:ascii="Times New Roman" w:hAnsi="Times New Roman"/>
              </w:rPr>
            </w:pPr>
            <w:r w:rsidRPr="0013115E">
              <w:rPr>
                <w:rFonts w:ascii="Times New Roman" w:hAnsi="Times New Roman"/>
              </w:rPr>
              <w:t>Щеки выполнены из жесткой пластмассы, что обеспечивает</w:t>
            </w:r>
          </w:p>
          <w:p w:rsidR="00026B02" w:rsidRPr="0013115E" w:rsidRDefault="00026B02" w:rsidP="00110A6B">
            <w:pPr>
              <w:rPr>
                <w:rFonts w:ascii="Times New Roman" w:hAnsi="Times New Roman"/>
              </w:rPr>
            </w:pPr>
            <w:r w:rsidRPr="0013115E">
              <w:rPr>
                <w:rFonts w:ascii="Times New Roman" w:hAnsi="Times New Roman"/>
              </w:rPr>
              <w:t>жесткое крепление проводов. Зажим выполняет роль изолятора.</w:t>
            </w:r>
          </w:p>
          <w:p w:rsidR="00026B02" w:rsidRPr="0013115E" w:rsidRDefault="00026B02" w:rsidP="00110A6B">
            <w:pPr>
              <w:rPr>
                <w:rFonts w:ascii="Times New Roman" w:hAnsi="Times New Roman"/>
              </w:rPr>
            </w:pPr>
            <w:r w:rsidRPr="0013115E">
              <w:rPr>
                <w:rFonts w:ascii="Times New Roman" w:hAnsi="Times New Roman"/>
              </w:rPr>
              <w:t>Основные элементы конструкции выполнены из оцинкованной</w:t>
            </w:r>
          </w:p>
          <w:p w:rsidR="00026B02" w:rsidRPr="0013115E" w:rsidRDefault="00026B02" w:rsidP="00110A6B">
            <w:pPr>
              <w:rPr>
                <w:rFonts w:ascii="Times New Roman" w:hAnsi="Times New Roman"/>
              </w:rPr>
            </w:pPr>
            <w:r w:rsidRPr="0013115E">
              <w:rPr>
                <w:rFonts w:ascii="Times New Roman" w:hAnsi="Times New Roman"/>
              </w:rPr>
              <w:t>закаленной стали.</w:t>
            </w:r>
          </w:p>
          <w:p w:rsidR="00026B02" w:rsidRPr="0013115E" w:rsidRDefault="00026B02" w:rsidP="00110A6B">
            <w:pPr>
              <w:rPr>
                <w:rFonts w:ascii="Times New Roman" w:hAnsi="Times New Roman"/>
              </w:rPr>
            </w:pPr>
          </w:p>
          <w:p w:rsidR="00026B02" w:rsidRPr="0013115E" w:rsidRDefault="00026B02" w:rsidP="00110A6B">
            <w:pPr>
              <w:rPr>
                <w:rFonts w:ascii="Times New Roman" w:hAnsi="Times New Roman"/>
                <w:b/>
              </w:rPr>
            </w:pPr>
            <w:r w:rsidRPr="0013115E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830"/>
              <w:gridCol w:w="2127"/>
              <w:gridCol w:w="2693"/>
            </w:tblGrid>
            <w:tr w:rsidR="00026B02" w:rsidRPr="0013115E" w:rsidTr="002761A4">
              <w:trPr>
                <w:trHeight w:val="567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13115E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3115E">
                    <w:rPr>
                      <w:rFonts w:ascii="Times New Roman" w:hAnsi="Times New Roman"/>
                      <w:b/>
                    </w:rPr>
                    <w:t xml:space="preserve">Сечение </w:t>
                  </w:r>
                  <w:r>
                    <w:rPr>
                      <w:rFonts w:ascii="Times New Roman" w:hAnsi="Times New Roman"/>
                      <w:b/>
                    </w:rPr>
                    <w:t>жилы</w:t>
                  </w:r>
                  <w:r w:rsidRPr="0013115E">
                    <w:rPr>
                      <w:rFonts w:ascii="Times New Roman" w:hAnsi="Times New Roman"/>
                      <w:b/>
                    </w:rPr>
                    <w:t>, мм2,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13115E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3115E">
                    <w:rPr>
                      <w:rFonts w:ascii="Times New Roman" w:hAnsi="Times New Roman"/>
                      <w:b/>
                    </w:rPr>
                    <w:t>Мин. разрушающая нагрузка, кН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13115E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Масса, г</w:t>
                  </w:r>
                </w:p>
              </w:tc>
            </w:tr>
            <w:tr w:rsidR="00026B02" w:rsidRPr="0013115E" w:rsidTr="002761A4">
              <w:trPr>
                <w:trHeight w:val="366"/>
              </w:trPr>
              <w:tc>
                <w:tcPr>
                  <w:tcW w:w="2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13115E">
                    <w:rPr>
                      <w:rFonts w:ascii="Times New Roman" w:hAnsi="Times New Roman"/>
                    </w:rPr>
                    <w:t>4х25-4х</w:t>
                  </w:r>
                  <w:r>
                    <w:rPr>
                      <w:rFonts w:ascii="Times New Roman" w:hAnsi="Times New Roman"/>
                    </w:rPr>
                    <w:t>7</w:t>
                  </w:r>
                  <w:r w:rsidRPr="0013115E">
                    <w:rPr>
                      <w:rFonts w:ascii="Times New Roman" w:hAnsi="Times New Roman"/>
                    </w:rPr>
                    <w:t>0</w:t>
                  </w:r>
                </w:p>
                <w:p w:rsidR="00026B02" w:rsidRPr="0013115E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115E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3115E">
                    <w:rPr>
                      <w:rFonts w:ascii="Times New Roman" w:hAnsi="Times New Roman"/>
                    </w:rPr>
                    <w:t>25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115E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900</w:t>
                  </w:r>
                </w:p>
              </w:tc>
            </w:tr>
          </w:tbl>
          <w:p w:rsidR="00026B02" w:rsidRPr="0013115E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312B94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13115E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Pr="00312B94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312B94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F67BB7">
              <w:rPr>
                <w:rFonts w:ascii="Times New Roman" w:hAnsi="Times New Roman"/>
                <w:b/>
                <w:noProof/>
                <w:color w:val="000000"/>
              </w:rPr>
              <w:pict>
                <v:shape id="Рисунок 38" o:spid="_x0000_i1063" type="#_x0000_t75" alt="1" style="width:384pt;height:111.75pt;visibility:visible">
                  <v:imagedata r:id="rId41" o:title=""/>
                </v:shape>
              </w:pict>
            </w:r>
          </w:p>
          <w:p w:rsidR="00026B02" w:rsidRPr="00312B94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Зажим RPA 470/120</w:t>
            </w:r>
          </w:p>
        </w:tc>
        <w:tc>
          <w:tcPr>
            <w:tcW w:w="7850" w:type="dxa"/>
            <w:vAlign w:val="center"/>
          </w:tcPr>
          <w:p w:rsidR="00026B02" w:rsidRPr="00E72403" w:rsidRDefault="00026B02" w:rsidP="00110A6B">
            <w:pPr>
              <w:rPr>
                <w:rFonts w:ascii="Times New Roman" w:hAnsi="Times New Roman"/>
                <w:b/>
              </w:rPr>
            </w:pPr>
            <w:r w:rsidRPr="00E7240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E72403" w:rsidRDefault="00026B02" w:rsidP="00110A6B">
            <w:pPr>
              <w:rPr>
                <w:rFonts w:ascii="Times New Roman" w:hAnsi="Times New Roman"/>
              </w:rPr>
            </w:pPr>
            <w:r w:rsidRPr="00E72403">
              <w:rPr>
                <w:rFonts w:ascii="Times New Roman" w:hAnsi="Times New Roman"/>
              </w:rPr>
              <w:t xml:space="preserve">Применяется для анкерного крепления СИП-4. </w:t>
            </w:r>
          </w:p>
          <w:p w:rsidR="00026B02" w:rsidRPr="00E72403" w:rsidRDefault="00026B02" w:rsidP="00110A6B">
            <w:pPr>
              <w:rPr>
                <w:rFonts w:ascii="Times New Roman" w:hAnsi="Times New Roman"/>
              </w:rPr>
            </w:pPr>
            <w:r w:rsidRPr="00E72403">
              <w:rPr>
                <w:rFonts w:ascii="Times New Roman" w:hAnsi="Times New Roman"/>
              </w:rPr>
              <w:t>Щеки выполнены из жесткой пластмассы, что обеспечивает</w:t>
            </w:r>
          </w:p>
          <w:p w:rsidR="00026B02" w:rsidRPr="00E72403" w:rsidRDefault="00026B02" w:rsidP="00110A6B">
            <w:pPr>
              <w:rPr>
                <w:rFonts w:ascii="Times New Roman" w:hAnsi="Times New Roman"/>
              </w:rPr>
            </w:pPr>
            <w:r w:rsidRPr="00E72403">
              <w:rPr>
                <w:rFonts w:ascii="Times New Roman" w:hAnsi="Times New Roman"/>
              </w:rPr>
              <w:t>жесткое крепление проводов. Зажим выполняет роль изолятора.</w:t>
            </w:r>
          </w:p>
          <w:p w:rsidR="00026B02" w:rsidRPr="00E72403" w:rsidRDefault="00026B02" w:rsidP="00110A6B">
            <w:pPr>
              <w:rPr>
                <w:rFonts w:ascii="Times New Roman" w:hAnsi="Times New Roman"/>
              </w:rPr>
            </w:pPr>
            <w:r w:rsidRPr="00E72403">
              <w:rPr>
                <w:rFonts w:ascii="Times New Roman" w:hAnsi="Times New Roman"/>
              </w:rPr>
              <w:t>Основные элементы конструкции выполнены из оцинкованной</w:t>
            </w:r>
          </w:p>
          <w:p w:rsidR="00026B02" w:rsidRPr="00E72403" w:rsidRDefault="00026B02" w:rsidP="00110A6B">
            <w:pPr>
              <w:rPr>
                <w:rFonts w:ascii="Times New Roman" w:hAnsi="Times New Roman"/>
              </w:rPr>
            </w:pPr>
            <w:r w:rsidRPr="00E72403">
              <w:rPr>
                <w:rFonts w:ascii="Times New Roman" w:hAnsi="Times New Roman"/>
              </w:rPr>
              <w:t>закаленной стали.</w:t>
            </w:r>
          </w:p>
          <w:p w:rsidR="00026B02" w:rsidRPr="00E72403" w:rsidRDefault="00026B02" w:rsidP="00110A6B">
            <w:pPr>
              <w:rPr>
                <w:rFonts w:ascii="Times New Roman" w:hAnsi="Times New Roman"/>
                <w:b/>
              </w:rPr>
            </w:pPr>
            <w:r w:rsidRPr="00E7240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477"/>
              <w:gridCol w:w="2477"/>
              <w:gridCol w:w="2554"/>
            </w:tblGrid>
            <w:tr w:rsidR="00026B02" w:rsidRPr="00E72403" w:rsidTr="002761A4">
              <w:trPr>
                <w:trHeight w:val="253"/>
              </w:trPr>
              <w:tc>
                <w:tcPr>
                  <w:tcW w:w="24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Сечение жилы, мм2</w:t>
                  </w:r>
                </w:p>
              </w:tc>
              <w:tc>
                <w:tcPr>
                  <w:tcW w:w="24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72403">
                    <w:rPr>
                      <w:rFonts w:ascii="Times New Roman" w:hAnsi="Times New Roman"/>
                      <w:b/>
                    </w:rPr>
                    <w:t>Мин. разрушающая нагрузка, кН</w:t>
                  </w:r>
                </w:p>
              </w:tc>
              <w:tc>
                <w:tcPr>
                  <w:tcW w:w="25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72403">
                    <w:rPr>
                      <w:rFonts w:ascii="Times New Roman" w:hAnsi="Times New Roman"/>
                      <w:b/>
                    </w:rPr>
                    <w:t>М</w:t>
                  </w:r>
                  <w:r>
                    <w:rPr>
                      <w:rFonts w:ascii="Times New Roman" w:hAnsi="Times New Roman"/>
                      <w:b/>
                    </w:rPr>
                    <w:t>асса</w:t>
                  </w:r>
                  <w:r w:rsidRPr="00E72403">
                    <w:rPr>
                      <w:rFonts w:ascii="Times New Roman" w:hAnsi="Times New Roman"/>
                      <w:b/>
                    </w:rPr>
                    <w:t>,</w:t>
                  </w:r>
                  <w:r>
                    <w:rPr>
                      <w:rFonts w:ascii="Times New Roman" w:hAnsi="Times New Roman"/>
                      <w:b/>
                    </w:rPr>
                    <w:t xml:space="preserve"> г</w:t>
                  </w:r>
                </w:p>
              </w:tc>
            </w:tr>
            <w:tr w:rsidR="00026B02" w:rsidRPr="00E72403" w:rsidTr="002761A4">
              <w:trPr>
                <w:trHeight w:val="253"/>
              </w:trPr>
              <w:tc>
                <w:tcPr>
                  <w:tcW w:w="247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47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5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E72403" w:rsidTr="002761A4">
              <w:trPr>
                <w:trHeight w:val="454"/>
              </w:trPr>
              <w:tc>
                <w:tcPr>
                  <w:tcW w:w="2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72403">
                    <w:rPr>
                      <w:rFonts w:ascii="Times New Roman" w:hAnsi="Times New Roman"/>
                    </w:rPr>
                    <w:t>4х70-4х120</w:t>
                  </w:r>
                </w:p>
              </w:tc>
              <w:tc>
                <w:tcPr>
                  <w:tcW w:w="2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E72403">
                    <w:rPr>
                      <w:rFonts w:ascii="Times New Roman" w:hAnsi="Times New Roman"/>
                    </w:rPr>
                    <w:t>40</w:t>
                  </w:r>
                </w:p>
              </w:tc>
              <w:tc>
                <w:tcPr>
                  <w:tcW w:w="25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1000</w:t>
                  </w:r>
                </w:p>
              </w:tc>
            </w:tr>
          </w:tbl>
          <w:p w:rsidR="00026B02" w:rsidRPr="00E72403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E72403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F67BB7">
              <w:rPr>
                <w:rFonts w:ascii="Times New Roman" w:hAnsi="Times New Roman"/>
                <w:b/>
                <w:noProof/>
                <w:color w:val="000000"/>
              </w:rPr>
              <w:pict>
                <v:shape id="Рисунок 39" o:spid="_x0000_i1064" type="#_x0000_t75" alt="2" style="width:387pt;height:108.75pt;visibility:visible">
                  <v:imagedata r:id="rId42" o:title=""/>
                </v:shape>
              </w:pict>
            </w: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Зажим PS 16/120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CC7328" w:rsidRDefault="00026B02" w:rsidP="00110A6B">
            <w:pPr>
              <w:rPr>
                <w:rFonts w:ascii="Times New Roman" w:hAnsi="Times New Roman"/>
              </w:rPr>
            </w:pPr>
            <w:r w:rsidRPr="00CC7328">
              <w:rPr>
                <w:rFonts w:ascii="Times New Roman" w:hAnsi="Times New Roman"/>
              </w:rPr>
              <w:t>Зажим PS</w:t>
            </w:r>
          </w:p>
          <w:p w:rsidR="00026B02" w:rsidRPr="00CC7328" w:rsidRDefault="00026B02" w:rsidP="00110A6B">
            <w:pPr>
              <w:rPr>
                <w:rFonts w:ascii="Times New Roman" w:hAnsi="Times New Roman"/>
              </w:rPr>
            </w:pPr>
            <w:r w:rsidRPr="00CC7328">
              <w:rPr>
                <w:rFonts w:ascii="Times New Roman" w:hAnsi="Times New Roman"/>
              </w:rPr>
              <w:t>16/120 выполнен полностью из пластика. Возможно применение</w:t>
            </w:r>
          </w:p>
          <w:p w:rsidR="00026B02" w:rsidRPr="00CC7328" w:rsidRDefault="00026B02" w:rsidP="00110A6B">
            <w:pPr>
              <w:rPr>
                <w:rFonts w:ascii="Times New Roman" w:hAnsi="Times New Roman"/>
              </w:rPr>
            </w:pPr>
            <w:r w:rsidRPr="00CC7328">
              <w:rPr>
                <w:rFonts w:ascii="Times New Roman" w:hAnsi="Times New Roman"/>
              </w:rPr>
              <w:t>на угловых опорах при повороте трассы на 30° для провода</w:t>
            </w:r>
          </w:p>
          <w:p w:rsidR="00026B02" w:rsidRPr="00E72403" w:rsidRDefault="00026B02" w:rsidP="00110A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2-4х25—120 мм2</w:t>
            </w:r>
          </w:p>
          <w:p w:rsidR="00026B02" w:rsidRPr="00E72403" w:rsidRDefault="00026B02" w:rsidP="00110A6B">
            <w:pPr>
              <w:rPr>
                <w:rFonts w:ascii="Times New Roman" w:hAnsi="Times New Roman"/>
              </w:rPr>
            </w:pPr>
          </w:p>
          <w:p w:rsidR="00026B02" w:rsidRPr="00E72403" w:rsidRDefault="00026B02" w:rsidP="00110A6B">
            <w:pPr>
              <w:rPr>
                <w:rFonts w:ascii="Times New Roman" w:hAnsi="Times New Roman"/>
                <w:b/>
              </w:rPr>
            </w:pPr>
            <w:r w:rsidRPr="00E7240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72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838"/>
              <w:gridCol w:w="1979"/>
              <w:gridCol w:w="1837"/>
              <w:gridCol w:w="735"/>
              <w:gridCol w:w="817"/>
            </w:tblGrid>
            <w:tr w:rsidR="00026B02" w:rsidRPr="00E72403" w:rsidTr="002761A4">
              <w:trPr>
                <w:trHeight w:val="600"/>
              </w:trPr>
              <w:tc>
                <w:tcPr>
                  <w:tcW w:w="183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72403">
                    <w:rPr>
                      <w:rFonts w:ascii="Times New Roman" w:hAnsi="Times New Roman"/>
                      <w:b/>
                    </w:rPr>
                    <w:t>Сечение провода, мм2</w:t>
                  </w:r>
                </w:p>
              </w:tc>
              <w:tc>
                <w:tcPr>
                  <w:tcW w:w="197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72403">
                    <w:rPr>
                      <w:rFonts w:ascii="Times New Roman" w:hAnsi="Times New Roman"/>
                      <w:b/>
                    </w:rPr>
                    <w:t>Мин. разрушающая нагрузка, кН</w:t>
                  </w:r>
                </w:p>
              </w:tc>
              <w:tc>
                <w:tcPr>
                  <w:tcW w:w="183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72403">
                    <w:rPr>
                      <w:rFonts w:ascii="Times New Roman" w:hAnsi="Times New Roman"/>
                      <w:b/>
                    </w:rPr>
                    <w:t>М</w:t>
                  </w:r>
                  <w:r>
                    <w:rPr>
                      <w:rFonts w:ascii="Times New Roman" w:hAnsi="Times New Roman"/>
                      <w:b/>
                    </w:rPr>
                    <w:t>асса</w:t>
                  </w:r>
                  <w:r w:rsidRPr="00E72403">
                    <w:rPr>
                      <w:rFonts w:ascii="Times New Roman" w:hAnsi="Times New Roman"/>
                      <w:b/>
                    </w:rPr>
                    <w:t xml:space="preserve">, </w:t>
                  </w:r>
                  <w:r>
                    <w:rPr>
                      <w:rFonts w:ascii="Times New Roman" w:hAnsi="Times New Roman"/>
                      <w:b/>
                    </w:rPr>
                    <w:t>г</w:t>
                  </w:r>
                </w:p>
              </w:tc>
              <w:tc>
                <w:tcPr>
                  <w:tcW w:w="1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72403">
                    <w:rPr>
                      <w:rFonts w:ascii="Times New Roman" w:hAnsi="Times New Roman"/>
                      <w:b/>
                    </w:rPr>
                    <w:t xml:space="preserve">Диаметр </w:t>
                  </w:r>
                  <w:r>
                    <w:rPr>
                      <w:rFonts w:ascii="Times New Roman" w:hAnsi="Times New Roman"/>
                      <w:b/>
                    </w:rPr>
                    <w:t>жгута, мм</w:t>
                  </w:r>
                </w:p>
              </w:tc>
            </w:tr>
            <w:tr w:rsidR="00026B02" w:rsidRPr="00E72403" w:rsidTr="002761A4">
              <w:trPr>
                <w:trHeight w:val="397"/>
              </w:trPr>
              <w:tc>
                <w:tcPr>
                  <w:tcW w:w="1838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97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83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мин.</w:t>
                  </w:r>
                </w:p>
              </w:tc>
              <w:tc>
                <w:tcPr>
                  <w:tcW w:w="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макс.</w:t>
                  </w:r>
                </w:p>
              </w:tc>
            </w:tr>
            <w:tr w:rsidR="00026B02" w:rsidRPr="00EE4ED9" w:rsidTr="002761A4">
              <w:trPr>
                <w:trHeight w:val="488"/>
              </w:trPr>
              <w:tc>
                <w:tcPr>
                  <w:tcW w:w="18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72403">
                    <w:rPr>
                      <w:rFonts w:ascii="Times New Roman" w:hAnsi="Times New Roman"/>
                    </w:rPr>
                    <w:t>2х16-4х120</w:t>
                  </w:r>
                </w:p>
              </w:tc>
              <w:tc>
                <w:tcPr>
                  <w:tcW w:w="19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8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72403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170</w:t>
                  </w:r>
                </w:p>
              </w:tc>
              <w:tc>
                <w:tcPr>
                  <w:tcW w:w="7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4D6A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</w:t>
                  </w:r>
                </w:p>
              </w:tc>
              <w:tc>
                <w:tcPr>
                  <w:tcW w:w="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4D6A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41</w:t>
                  </w:r>
                </w:p>
              </w:tc>
            </w:tr>
          </w:tbl>
          <w:p w:rsidR="00026B02" w:rsidRPr="00875650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42" o:spid="_x0000_i1065" type="#_x0000_t75" alt="3" style="width:67.5pt;height:94.5pt;visibility:visible">
                  <v:imagedata r:id="rId43" o:title=""/>
                </v:shape>
              </w:pict>
            </w: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43" o:spid="_x0000_i1066" type="#_x0000_t75" alt="4" style="width:94.5pt;height:98.25pt;visibility:visible">
                  <v:imagedata r:id="rId44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Лента бандажная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 w:rsidRPr="007C4413">
              <w:rPr>
                <w:rFonts w:ascii="Times New Roman" w:hAnsi="Times New Roman"/>
              </w:rPr>
              <w:t xml:space="preserve">Лента бандажная предназначена для совместного применения с бугель С20 при фиксации металлических узлов подвески самонесущих изолированных проводов (СИП) напряжением до 1 кВ и других конструкций различного назначения к опорам линий электропередач, контактным сетям железной дороги, элементам зданий и сооружений. 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7190" w:type="dxa"/>
              <w:tblInd w:w="42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275"/>
              <w:gridCol w:w="1276"/>
              <w:gridCol w:w="1418"/>
              <w:gridCol w:w="1418"/>
              <w:gridCol w:w="1803"/>
            </w:tblGrid>
            <w:tr w:rsidR="00026B02" w:rsidRPr="00EE4ED9" w:rsidTr="002761A4">
              <w:trPr>
                <w:trHeight w:val="1073"/>
              </w:trPr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277EC1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color w:val="231F20"/>
                      <w:shd w:val="clear" w:color="auto" w:fill="FFFFFF"/>
                    </w:rPr>
                    <w:t>Ширина</w:t>
                  </w:r>
                  <w:r w:rsidRPr="00277EC1">
                    <w:rPr>
                      <w:rFonts w:ascii="Times New Roman" w:hAnsi="Times New Roman"/>
                      <w:b/>
                      <w:color w:val="231F20"/>
                      <w:shd w:val="clear" w:color="auto" w:fill="FFFFFF"/>
                    </w:rPr>
                    <w:t>, мм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E4ED9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color w:val="231F20"/>
                      <w:shd w:val="clear" w:color="auto" w:fill="FFFFFF"/>
                    </w:rPr>
                    <w:t>Толщина</w:t>
                  </w:r>
                  <w:r w:rsidRPr="00277EC1">
                    <w:rPr>
                      <w:rFonts w:ascii="Times New Roman" w:hAnsi="Times New Roman"/>
                      <w:b/>
                      <w:color w:val="231F20"/>
                      <w:shd w:val="clear" w:color="auto" w:fill="FFFFFF"/>
                    </w:rPr>
                    <w:t>, мм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  <w:color w:val="231F20"/>
                      <w:shd w:val="clear" w:color="auto" w:fill="FFFFFF"/>
                    </w:rPr>
                    <w:t>Длина</w:t>
                  </w:r>
                  <w:r w:rsidRPr="00277EC1">
                    <w:rPr>
                      <w:rFonts w:ascii="Times New Roman" w:hAnsi="Times New Roman"/>
                      <w:b/>
                      <w:color w:val="231F20"/>
                      <w:shd w:val="clear" w:color="auto" w:fill="FFFFFF"/>
                    </w:rPr>
                    <w:t>, м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E4ED9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Материал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E4ED9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Рабочий диапазон температур</w:t>
                  </w:r>
                </w:p>
              </w:tc>
            </w:tr>
            <w:tr w:rsidR="00026B02" w:rsidRPr="00EE4ED9" w:rsidTr="002761A4">
              <w:trPr>
                <w:trHeight w:val="362"/>
              </w:trPr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E4ED9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277EC1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</w:t>
                  </w:r>
                  <w:r w:rsidRPr="00277EC1">
                    <w:rPr>
                      <w:rFonts w:ascii="Times New Roman" w:hAnsi="Times New Roman"/>
                    </w:rPr>
                    <w:t>,</w:t>
                  </w:r>
                  <w:r>
                    <w:rPr>
                      <w:rFonts w:ascii="Times New Roman" w:hAnsi="Times New Roman"/>
                    </w:rPr>
                    <w:t>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FF24F1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277EC1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FF24F1">
                    <w:rPr>
                      <w:rFonts w:ascii="Times New Roman" w:hAnsi="Times New Roman"/>
                      <w:sz w:val="24"/>
                      <w:szCs w:val="24"/>
                    </w:rPr>
                    <w:t>Сталь нержавеющая</w:t>
                  </w:r>
                </w:p>
              </w:tc>
              <w:tc>
                <w:tcPr>
                  <w:tcW w:w="1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134D6A" w:rsidRDefault="00026B02" w:rsidP="00110A6B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7C4413">
                    <w:rPr>
                      <w:rFonts w:ascii="Times New Roman" w:hAnsi="Times New Roman"/>
                    </w:rPr>
                    <w:t>от –50° C до +50° C</w:t>
                  </w:r>
                </w:p>
              </w:tc>
            </w:tr>
          </w:tbl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Бугель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С20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26611A" w:rsidRDefault="00026B02" w:rsidP="00110A6B">
            <w:pPr>
              <w:rPr>
                <w:rFonts w:ascii="Times New Roman" w:hAnsi="Times New Roman"/>
              </w:rPr>
            </w:pPr>
            <w:r w:rsidRPr="007C4413">
              <w:rPr>
                <w:rFonts w:ascii="Times New Roman" w:hAnsi="Times New Roman"/>
              </w:rPr>
              <w:t>Предназначен для фиксации монтажной ленты при креплении конструкций различного назначения к круглым железобетонным или металлическим опорам.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A222A1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A222A1">
              <w:rPr>
                <w:rFonts w:ascii="Times New Roman" w:hAnsi="Times New Roman"/>
                <w:color w:val="000000"/>
              </w:rPr>
              <w:t>Бугель С 20 выполнен из нержавеющей стали для более прочной фиксации.</w:t>
            </w:r>
          </w:p>
          <w:p w:rsidR="00026B02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A222A1">
              <w:rPr>
                <w:rFonts w:ascii="Times New Roman" w:hAnsi="Times New Roman"/>
                <w:color w:val="000000"/>
              </w:rPr>
              <w:t>Масса, кг: 0,018</w:t>
            </w:r>
          </w:p>
          <w:p w:rsidR="00026B02" w:rsidRPr="00A222A1" w:rsidRDefault="00026B02" w:rsidP="00110A6B">
            <w:pPr>
              <w:rPr>
                <w:rFonts w:ascii="Times New Roman" w:hAnsi="Times New Roman"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70" o:spid="_x0000_s1033" type="#_x0000_t75" style="position:absolute;margin-left:-22.7pt;margin-top:22.5pt;width:122.3pt;height:105.8pt;z-index:251646464;visibility:visible;mso-position-horizontal-relative:margin;mso-position-vertical-relative:margin">
                  <v:imagedata r:id="rId45" o:title="" cropbottom="7236f" cropright="4350f"/>
                  <w10:wrap type="square" anchorx="margin" anchory="margin"/>
                </v:shape>
              </w:pict>
            </w: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47" o:spid="_x0000_i1067" type="#_x0000_t75" alt="Снимок" style="width:102.75pt;height:91.5pt;visibility:visible">
                  <v:imagedata r:id="rId46" o:title="" croptop="5236f" cropbottom="7250f" cropleft="3877f" cropright="4328f"/>
                </v:shape>
              </w:pict>
            </w: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5482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Лебедка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ручная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ЛР-20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412BDA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Лебедка п</w:t>
            </w:r>
            <w:r w:rsidRPr="00412BDA">
              <w:rPr>
                <w:rFonts w:ascii="Times New Roman" w:hAnsi="Times New Roman"/>
                <w:sz w:val="24"/>
                <w:szCs w:val="24"/>
              </w:rPr>
              <w:t>рименяется для натяжения проводов СИП и оптоволоконных кабелей. Обеспечивает перестановку провода СИП с монтажного ролика на поддерживающие и анкерные зажимы.</w:t>
            </w:r>
          </w:p>
          <w:p w:rsidR="00026B02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86" o:spid="_x0000_s1034" type="#_x0000_t75" style="position:absolute;margin-left:2.35pt;margin-top:189.75pt;width:65.25pt;height:77pt;z-index:251647488;visibility:visible;mso-position-horizontal-relative:margin;mso-position-vertical-relative:margin">
                  <v:imagedata r:id="rId47" o:title=""/>
                  <w10:wrap type="square" anchorx="margin" anchory="margin"/>
                </v:shape>
              </w:pict>
            </w: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  <w:r w:rsidRPr="00E44A43">
              <w:rPr>
                <w:rFonts w:ascii="Times New Roman" w:hAnsi="Times New Roman"/>
                <w:b/>
              </w:rPr>
              <w:t xml:space="preserve"> 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text" w:horzAnchor="margin" w:tblpY="-18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846"/>
              <w:gridCol w:w="1001"/>
            </w:tblGrid>
            <w:tr w:rsidR="00026B02" w:rsidTr="002761A4">
              <w:trPr>
                <w:trHeight w:val="413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Рабочее тяговое усилие без блока, т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43A9" w:rsidRDefault="00026B02" w:rsidP="00110A6B">
                  <w:pPr>
                    <w:rPr>
                      <w:rFonts w:ascii="Times New Roman" w:hAnsi="Times New Roman"/>
                      <w:lang w:val="en-US"/>
                    </w:rPr>
                  </w:pPr>
                  <w:r>
                    <w:rPr>
                      <w:rFonts w:ascii="Times New Roman" w:hAnsi="Times New Roman"/>
                      <w:lang w:val="en-US"/>
                    </w:rPr>
                    <w:t>1</w:t>
                  </w:r>
                </w:p>
              </w:tc>
            </w:tr>
            <w:tr w:rsidR="00026B02" w:rsidTr="002761A4">
              <w:trPr>
                <w:trHeight w:val="230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Рабочее тяговое усилие с блоком, т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43A9" w:rsidRDefault="00026B02" w:rsidP="00110A6B">
                  <w:pPr>
                    <w:rPr>
                      <w:rFonts w:ascii="Times New Roman" w:hAnsi="Times New Roman"/>
                      <w:lang w:val="en-US"/>
                    </w:rPr>
                  </w:pPr>
                  <w:r>
                    <w:rPr>
                      <w:rFonts w:ascii="Times New Roman" w:hAnsi="Times New Roman"/>
                      <w:lang w:val="en-US"/>
                    </w:rPr>
                    <w:t>2</w:t>
                  </w:r>
                </w:p>
              </w:tc>
            </w:tr>
            <w:tr w:rsidR="00026B02" w:rsidTr="002761A4">
              <w:trPr>
                <w:trHeight w:val="208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>Длина стального троса без блока, м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>3</w:t>
                  </w:r>
                </w:p>
              </w:tc>
            </w:tr>
            <w:tr w:rsidR="00026B02" w:rsidTr="002761A4">
              <w:trPr>
                <w:trHeight w:val="173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 Длина стального троса с блоком, м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>1,6</w:t>
                  </w:r>
                </w:p>
              </w:tc>
            </w:tr>
            <w:tr w:rsidR="00026B02" w:rsidTr="002761A4">
              <w:trPr>
                <w:trHeight w:val="264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Диаметр стального троса, мм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43A9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6,2</w:t>
                  </w:r>
                </w:p>
              </w:tc>
            </w:tr>
            <w:tr w:rsidR="00026B02" w:rsidTr="002761A4">
              <w:trPr>
                <w:trHeight w:val="328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Фрикционно-храповой механизм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>+</w:t>
                  </w:r>
                </w:p>
              </w:tc>
            </w:tr>
            <w:tr w:rsidR="00026B02" w:rsidTr="002761A4">
              <w:trPr>
                <w:trHeight w:val="207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Вес</w:t>
                  </w:r>
                  <w:r w:rsidRPr="009539B6">
                    <w:rPr>
                      <w:rFonts w:ascii="Times New Roman" w:hAnsi="Times New Roman"/>
                    </w:rPr>
                    <w:t xml:space="preserve">, кг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4,35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Лебедка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ручная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ЛР-30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412BDA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Лебедка п</w:t>
            </w:r>
            <w:r w:rsidRPr="00412BDA">
              <w:rPr>
                <w:rFonts w:ascii="Times New Roman" w:hAnsi="Times New Roman"/>
                <w:sz w:val="24"/>
                <w:szCs w:val="24"/>
              </w:rPr>
              <w:t>рименяется для натяжения проводов СИП и оптоволоконных кабелей. Обеспечивает перестановку провода СИП с монтажного ролика на поддерживающие и анкерные зажимы.</w:t>
            </w:r>
          </w:p>
          <w:p w:rsidR="00026B02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  <w:r w:rsidRPr="00E44A43">
              <w:rPr>
                <w:rFonts w:ascii="Times New Roman" w:hAnsi="Times New Roman"/>
                <w:b/>
              </w:rPr>
              <w:t xml:space="preserve"> 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text" w:horzAnchor="margin" w:tblpY="-18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5846"/>
              <w:gridCol w:w="1001"/>
            </w:tblGrid>
            <w:tr w:rsidR="00026B02" w:rsidTr="002761A4">
              <w:trPr>
                <w:trHeight w:val="413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Рабочее тяговое усилие без блока, т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35475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lang w:val="en-US"/>
                    </w:rPr>
                    <w:t>1</w:t>
                  </w:r>
                  <w:r>
                    <w:rPr>
                      <w:rFonts w:ascii="Times New Roman" w:hAnsi="Times New Roman"/>
                    </w:rPr>
                    <w:t>,5</w:t>
                  </w:r>
                </w:p>
              </w:tc>
            </w:tr>
            <w:tr w:rsidR="00026B02" w:rsidTr="002761A4">
              <w:trPr>
                <w:trHeight w:val="230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Рабочее тяговое усилие с блоком, т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35475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</w:t>
                  </w:r>
                </w:p>
              </w:tc>
            </w:tr>
            <w:tr w:rsidR="00026B02" w:rsidTr="002761A4">
              <w:trPr>
                <w:trHeight w:val="208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>Длина стального троса без блока, м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>3</w:t>
                  </w:r>
                  <w:r>
                    <w:rPr>
                      <w:rFonts w:ascii="Times New Roman" w:hAnsi="Times New Roman"/>
                    </w:rPr>
                    <w:t>,2</w:t>
                  </w:r>
                </w:p>
              </w:tc>
            </w:tr>
            <w:tr w:rsidR="00026B02" w:rsidTr="002761A4">
              <w:trPr>
                <w:trHeight w:val="173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 Длина стального троса с блоком, м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>1,6</w:t>
                  </w:r>
                </w:p>
              </w:tc>
            </w:tr>
            <w:tr w:rsidR="00026B02" w:rsidTr="002761A4">
              <w:trPr>
                <w:trHeight w:val="264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Диаметр стального троса, мм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43A9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7,8</w:t>
                  </w:r>
                </w:p>
              </w:tc>
            </w:tr>
            <w:tr w:rsidR="00026B02" w:rsidTr="002761A4">
              <w:trPr>
                <w:trHeight w:val="328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 xml:space="preserve">Фрикционно-храповой механизм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>+</w:t>
                  </w:r>
                </w:p>
              </w:tc>
            </w:tr>
            <w:tr w:rsidR="00026B02" w:rsidTr="002761A4">
              <w:trPr>
                <w:trHeight w:val="207"/>
              </w:trPr>
              <w:tc>
                <w:tcPr>
                  <w:tcW w:w="5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Вес</w:t>
                  </w:r>
                  <w:r w:rsidRPr="009539B6">
                    <w:rPr>
                      <w:rFonts w:ascii="Times New Roman" w:hAnsi="Times New Roman"/>
                    </w:rPr>
                    <w:t xml:space="preserve">, кг </w:t>
                  </w:r>
                </w:p>
              </w:tc>
              <w:tc>
                <w:tcPr>
                  <w:tcW w:w="10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6,2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Клинья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отделительные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КО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3E604F">
              <w:rPr>
                <w:rFonts w:ascii="Times New Roman" w:hAnsi="Times New Roman"/>
                <w:sz w:val="24"/>
                <w:szCs w:val="24"/>
              </w:rPr>
              <w:t>Применяются при монтажных работах на проводниках СИП для отделения жилы от скрутки.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  <w:r w:rsidRPr="00E44A43">
              <w:rPr>
                <w:rFonts w:ascii="Times New Roman" w:hAnsi="Times New Roman"/>
                <w:b/>
              </w:rPr>
              <w:t xml:space="preserve"> 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text" w:horzAnchor="margin" w:tblpY="-18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4531"/>
              <w:gridCol w:w="2694"/>
            </w:tblGrid>
            <w:tr w:rsidR="00026B02" w:rsidTr="002761A4">
              <w:trPr>
                <w:trHeight w:val="279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Материал изделия</w:t>
                  </w:r>
                  <w:r w:rsidRPr="009539B6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73604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изолирующий материал</w:t>
                  </w:r>
                </w:p>
              </w:tc>
            </w:tr>
            <w:tr w:rsidR="00026B02" w:rsidTr="002761A4">
              <w:trPr>
                <w:trHeight w:val="230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Цвет</w:t>
                  </w:r>
                  <w:r w:rsidRPr="009539B6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73604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черный</w:t>
                  </w:r>
                </w:p>
              </w:tc>
            </w:tr>
            <w:tr w:rsidR="00026B02" w:rsidTr="002761A4">
              <w:trPr>
                <w:trHeight w:val="20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Масса</w:t>
                  </w:r>
                  <w:r w:rsidRPr="009539B6">
                    <w:rPr>
                      <w:rFonts w:ascii="Times New Roman" w:hAnsi="Times New Roman"/>
                    </w:rPr>
                    <w:t xml:space="preserve">, </w:t>
                  </w:r>
                  <w:r>
                    <w:rPr>
                      <w:rFonts w:ascii="Times New Roman" w:hAnsi="Times New Roman"/>
                    </w:rPr>
                    <w:t>кг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0,125</w:t>
                  </w:r>
                </w:p>
              </w:tc>
            </w:tr>
            <w:tr w:rsidR="00026B02" w:rsidTr="002761A4">
              <w:trPr>
                <w:trHeight w:val="173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Длина</w:t>
                  </w:r>
                  <w:r w:rsidRPr="009539B6">
                    <w:rPr>
                      <w:rFonts w:ascii="Times New Roman" w:hAnsi="Times New Roman"/>
                    </w:rPr>
                    <w:t xml:space="preserve">, </w:t>
                  </w:r>
                  <w:r>
                    <w:rPr>
                      <w:rFonts w:ascii="Times New Roman" w:hAnsi="Times New Roman"/>
                    </w:rPr>
                    <w:t>м</w:t>
                  </w:r>
                  <w:r w:rsidRPr="009539B6">
                    <w:rPr>
                      <w:rFonts w:ascii="Times New Roman" w:hAnsi="Times New Roman"/>
                    </w:rPr>
                    <w:t xml:space="preserve">м 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9539B6">
                    <w:rPr>
                      <w:rFonts w:ascii="Times New Roman" w:hAnsi="Times New Roman"/>
                    </w:rPr>
                    <w:t>1</w:t>
                  </w:r>
                  <w:r>
                    <w:rPr>
                      <w:rFonts w:ascii="Times New Roman" w:hAnsi="Times New Roman"/>
                    </w:rPr>
                    <w:t>00</w:t>
                  </w:r>
                </w:p>
              </w:tc>
            </w:tr>
            <w:tr w:rsidR="00026B02" w:rsidTr="002761A4">
              <w:trPr>
                <w:trHeight w:val="264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Ширина</w:t>
                  </w:r>
                  <w:r w:rsidRPr="009539B6">
                    <w:rPr>
                      <w:rFonts w:ascii="Times New Roman" w:hAnsi="Times New Roman"/>
                    </w:rPr>
                    <w:t xml:space="preserve">, мм 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43A9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50</w:t>
                  </w:r>
                </w:p>
              </w:tc>
            </w:tr>
            <w:tr w:rsidR="00026B02" w:rsidTr="002761A4">
              <w:trPr>
                <w:trHeight w:val="32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Высота</w:t>
                  </w:r>
                  <w:r w:rsidRPr="009539B6">
                    <w:rPr>
                      <w:rFonts w:ascii="Times New Roman" w:hAnsi="Times New Roman"/>
                    </w:rPr>
                    <w:t xml:space="preserve">, мм 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343A9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30</w:t>
                  </w:r>
                </w:p>
              </w:tc>
            </w:tr>
            <w:tr w:rsidR="00026B02" w:rsidTr="002761A4">
              <w:trPr>
                <w:trHeight w:val="207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Дополнительная информация</w:t>
                  </w:r>
                  <w:r w:rsidRPr="009539B6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269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539B6" w:rsidRDefault="00026B02" w:rsidP="00110A6B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Не повреждают изоляцию проводов СИП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373604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</w:t>
            </w:r>
            <w:r w:rsidRPr="00373604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Pr="00373604" w:rsidRDefault="00026B02" w:rsidP="00110A6B">
            <w:pPr>
              <w:rPr>
                <w:rFonts w:ascii="Times New Roman" w:hAnsi="Times New Roman"/>
                <w:b/>
              </w:rPr>
            </w:pPr>
            <w:r w:rsidRPr="00F67BB7">
              <w:rPr>
                <w:rFonts w:ascii="Times New Roman" w:hAnsi="Times New Roman"/>
                <w:b/>
                <w:noProof/>
                <w:color w:val="000000"/>
              </w:rPr>
              <w:pict>
                <v:shape id="Рисунок 49" o:spid="_x0000_i1068" type="#_x0000_t75" alt="Снимок" style="width:142.5pt;height:99pt;visibility:visible">
                  <v:imagedata r:id="rId48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Вертлюг монтажный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ВМ-20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506F81">
              <w:rPr>
                <w:rFonts w:ascii="Times New Roman" w:hAnsi="Times New Roman"/>
                <w:sz w:val="24"/>
                <w:szCs w:val="24"/>
              </w:rPr>
              <w:t>Предназначен для предотвращения образования петель при протяжке кабеля, а также предотвращения раскручивания СИП и оптоволоконного кабеля при раскатке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06F81">
              <w:rPr>
                <w:rFonts w:ascii="Times New Roman" w:hAnsi="Times New Roman"/>
                <w:sz w:val="24"/>
                <w:szCs w:val="24"/>
              </w:rPr>
              <w:t>Устанавливаются между монтажным кабельным чулком и тросом-лидером</w:t>
            </w:r>
            <w:r>
              <w:rPr>
                <w:rFonts w:ascii="Times New Roman" w:hAnsi="Times New Roman"/>
                <w:sz w:val="24"/>
                <w:szCs w:val="24"/>
              </w:rPr>
              <w:t>. Вес – 0,93 кг.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  <w:r w:rsidRPr="00E44A43"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Y="89"/>
              <w:tblOverlap w:val="never"/>
              <w:tblW w:w="77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271"/>
              <w:gridCol w:w="1160"/>
              <w:gridCol w:w="710"/>
              <w:gridCol w:w="767"/>
              <w:gridCol w:w="768"/>
              <w:gridCol w:w="768"/>
              <w:gridCol w:w="768"/>
              <w:gridCol w:w="767"/>
              <w:gridCol w:w="767"/>
            </w:tblGrid>
            <w:tr w:rsidR="00026B02" w:rsidRPr="004C22D2" w:rsidTr="002761A4">
              <w:trPr>
                <w:trHeight w:val="834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Диаметр троса-лидера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 в диапазоне</w:t>
                  </w:r>
                </w:p>
              </w:tc>
              <w:tc>
                <w:tcPr>
                  <w:tcW w:w="1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Рабочая нагрузка кН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A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C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E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F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Вес, кг</w:t>
                  </w:r>
                </w:p>
              </w:tc>
            </w:tr>
            <w:tr w:rsidR="00026B02" w:rsidRPr="004C22D2" w:rsidTr="002761A4">
              <w:trPr>
                <w:trHeight w:val="44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312B94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</w:t>
                  </w: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-15</w:t>
                  </w:r>
                </w:p>
              </w:tc>
              <w:tc>
                <w:tcPr>
                  <w:tcW w:w="1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111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145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0,93</w:t>
                  </w:r>
                </w:p>
              </w:tc>
            </w:tr>
          </w:tbl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90" o:spid="_x0000_s1035" type="#_x0000_t75" style="position:absolute;margin-left:-3.65pt;margin-top:117.75pt;width:175.5pt;height:90.75pt;z-index:251648512;visibility:visible;mso-position-horizontal-relative:margin;mso-position-vertical-relative:margin">
                  <v:imagedata r:id="rId49" o:title=""/>
                  <w10:wrap type="square" anchorx="margin" anchory="margin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Вертлюг монтажный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ВМ-30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506F81">
              <w:rPr>
                <w:rFonts w:ascii="Times New Roman" w:hAnsi="Times New Roman"/>
                <w:sz w:val="24"/>
                <w:szCs w:val="24"/>
              </w:rPr>
              <w:t>Предназначен для предотвращения образования петель при протяжке кабеля, а также предотвращения раскручивания СИП и оптоволоконного кабеля при раскатке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506F81">
              <w:rPr>
                <w:rFonts w:ascii="Times New Roman" w:hAnsi="Times New Roman"/>
                <w:sz w:val="24"/>
                <w:szCs w:val="24"/>
              </w:rPr>
              <w:t>Устанавливаются между монтажным кабельным чулком и тросом-лидером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  <w:r w:rsidRPr="00E44A43"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Y="89"/>
              <w:tblOverlap w:val="never"/>
              <w:tblW w:w="774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271"/>
              <w:gridCol w:w="1160"/>
              <w:gridCol w:w="710"/>
              <w:gridCol w:w="767"/>
              <w:gridCol w:w="768"/>
              <w:gridCol w:w="768"/>
              <w:gridCol w:w="768"/>
              <w:gridCol w:w="767"/>
              <w:gridCol w:w="767"/>
            </w:tblGrid>
            <w:tr w:rsidR="00026B02" w:rsidRPr="004C22D2" w:rsidTr="002761A4">
              <w:trPr>
                <w:trHeight w:val="834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Диаметр троса-лидера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 в диапазоне</w:t>
                  </w:r>
                </w:p>
              </w:tc>
              <w:tc>
                <w:tcPr>
                  <w:tcW w:w="1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Рабочая нагрузка кН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A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C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E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 F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,</w:t>
                  </w:r>
                  <w:r w:rsidRPr="00FB1D65"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 xml:space="preserve"> мм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1"/>
                      <w:szCs w:val="21"/>
                    </w:rPr>
                    <w:t>Вес, кг</w:t>
                  </w:r>
                </w:p>
              </w:tc>
            </w:tr>
            <w:tr w:rsidR="00026B02" w:rsidRPr="004C22D2" w:rsidTr="002761A4">
              <w:trPr>
                <w:trHeight w:val="441"/>
              </w:trPr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312B94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</w:t>
                  </w:r>
                  <w:r w:rsidRPr="00FB1D65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-1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1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2688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5A2688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2688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5A2688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2688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5A2688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2688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5A2688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2688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5A2688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2688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5A2688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2688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 w:rsidRPr="005A2688"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165</w:t>
                  </w:r>
                </w:p>
              </w:tc>
              <w:tc>
                <w:tcPr>
                  <w:tcW w:w="7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B1D65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4"/>
                      <w:szCs w:val="24"/>
                    </w:rPr>
                    <w:t>1,33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_x0000_s1036" type="#_x0000_t75" style="position:absolute;margin-left:7.35pt;margin-top:217.25pt;width:150.25pt;height:77.6pt;z-index:251649536;visibility:visible;mso-position-horizontal-relative:margin;mso-position-vertical-relative:margin">
                  <v:imagedata r:id="rId49" o:title=""/>
                  <w10:wrap type="square" anchorx="margin" anchory="margin"/>
                </v:shape>
              </w:pic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Чулок монтажный ЧМ</w:t>
            </w:r>
            <w:r w:rsidRPr="00691D50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-20/30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E2526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E25260">
              <w:rPr>
                <w:rFonts w:ascii="Times New Roman" w:hAnsi="Times New Roman"/>
                <w:sz w:val="24"/>
                <w:szCs w:val="24"/>
              </w:rPr>
              <w:t>Предназначен для захвата конца кабеля при его протяжке и укладке.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E25260">
              <w:rPr>
                <w:rFonts w:ascii="Times New Roman" w:hAnsi="Times New Roman"/>
                <w:sz w:val="24"/>
                <w:szCs w:val="24"/>
              </w:rPr>
              <w:t>Соединяются с вертлюгом и тросом-лидером при раскатке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text" w:horzAnchor="margin" w:tblpY="-160"/>
              <w:tblOverlap w:val="never"/>
              <w:tblW w:w="77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34"/>
              <w:gridCol w:w="1066"/>
              <w:gridCol w:w="1297"/>
              <w:gridCol w:w="859"/>
              <w:gridCol w:w="568"/>
              <w:gridCol w:w="710"/>
              <w:gridCol w:w="698"/>
              <w:gridCol w:w="1560"/>
            </w:tblGrid>
            <w:tr w:rsidR="00026B02" w:rsidRPr="007D637E" w:rsidTr="002761A4">
              <w:trPr>
                <w:trHeight w:val="347"/>
              </w:trPr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Диаметр кабеля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 мм, в диапазоне</w:t>
                  </w: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Рабочая нагрузка кН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Разрушающая нагрузка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кН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L</w:t>
                  </w:r>
                  <w:r w:rsidRPr="00EA1CAA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₁ 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L</w:t>
                  </w:r>
                  <w:r w:rsidRPr="00EA1CAA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₂ 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Вес, 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кг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Материал</w:t>
                  </w:r>
                </w:p>
              </w:tc>
            </w:tr>
            <w:tr w:rsidR="00026B02" w:rsidRPr="007D637E" w:rsidTr="002761A4">
              <w:trPr>
                <w:trHeight w:val="188"/>
              </w:trPr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20–30</w:t>
                  </w: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11.3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22.6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1170</w:t>
                  </w:r>
                </w:p>
              </w:tc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0.47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Оцинкованная сталь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9" o:spid="_x0000_s1037" type="#_x0000_t75" style="position:absolute;margin-left:3.1pt;margin-top:101.25pt;width:255pt;height:79.5pt;z-index:251650560;visibility:visible;mso-position-horizontal-relative:margin;mso-position-vertical-relative:margin">
                  <v:imagedata r:id="rId50" o:title=""/>
                  <w10:wrap type="square" anchorx="margin" anchory="margin"/>
                </v:shape>
              </w:pic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Чулок монтажный ЧМ</w:t>
            </w:r>
            <w:r w:rsidRPr="00691D50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-30/40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E2526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E25260">
              <w:rPr>
                <w:rFonts w:ascii="Times New Roman" w:hAnsi="Times New Roman"/>
                <w:sz w:val="24"/>
                <w:szCs w:val="24"/>
              </w:rPr>
              <w:t>Предназначен для захвата конца кабеля при его протяжке и укладке.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E25260">
              <w:rPr>
                <w:rFonts w:ascii="Times New Roman" w:hAnsi="Times New Roman"/>
                <w:sz w:val="24"/>
                <w:szCs w:val="24"/>
              </w:rPr>
              <w:t>Соединяются с вертлюгом и тросом-лидером при раскатке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_x0000_s1038" type="#_x0000_t75" style="position:absolute;margin-left:9.85pt;margin-top:188.45pt;width:254.8pt;height:79.5pt;z-index:251651584;visibility:visible;mso-position-horizontal-relative:margin;mso-position-vertical-relative:margin">
                  <v:imagedata r:id="rId50" o:title=""/>
                  <w10:wrap type="square" anchorx="margin" anchory="margin"/>
                </v:shape>
              </w:pict>
            </w:r>
          </w:p>
          <w:tbl>
            <w:tblPr>
              <w:tblpPr w:leftFromText="180" w:rightFromText="180" w:vertAnchor="text" w:horzAnchor="margin" w:tblpY="-160"/>
              <w:tblOverlap w:val="never"/>
              <w:tblW w:w="77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34"/>
              <w:gridCol w:w="1066"/>
              <w:gridCol w:w="1297"/>
              <w:gridCol w:w="859"/>
              <w:gridCol w:w="568"/>
              <w:gridCol w:w="710"/>
              <w:gridCol w:w="698"/>
              <w:gridCol w:w="1560"/>
            </w:tblGrid>
            <w:tr w:rsidR="00026B02" w:rsidRPr="007D637E" w:rsidTr="002761A4">
              <w:trPr>
                <w:trHeight w:val="347"/>
              </w:trPr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Диаметр кабеля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 мм, в диапазоне</w:t>
                  </w: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Рабочая нагрузка кН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Разрушающая нагрузка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кН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L</w:t>
                  </w:r>
                  <w:r w:rsidRPr="00EA1CAA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₁ 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L</w:t>
                  </w:r>
                  <w:r w:rsidRPr="00EA1CAA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₂ 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Вес, </w:t>
                  </w:r>
                  <w:r w:rsidRPr="00EA1CAA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кг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Материал</w:t>
                  </w:r>
                </w:p>
              </w:tc>
            </w:tr>
            <w:tr w:rsidR="00026B02" w:rsidRPr="007D637E" w:rsidTr="002761A4">
              <w:trPr>
                <w:trHeight w:val="188"/>
              </w:trPr>
              <w:tc>
                <w:tcPr>
                  <w:tcW w:w="10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3</w:t>
                  </w: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0–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4</w:t>
                  </w: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8</w:t>
                  </w: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37</w:t>
                  </w: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.6</w:t>
                  </w:r>
                </w:p>
              </w:tc>
              <w:tc>
                <w:tcPr>
                  <w:tcW w:w="8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46</w:t>
                  </w: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125</w:t>
                  </w:r>
                </w:p>
              </w:tc>
              <w:tc>
                <w:tcPr>
                  <w:tcW w:w="7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1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34</w:t>
                  </w: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6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 w:rsidRPr="00EA1CAA"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0.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59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A1CAA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0"/>
                      <w:szCs w:val="20"/>
                    </w:rPr>
                    <w:t>Оцинкованная сталь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736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Ролик монтажный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РМ-1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E353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Раздвижной монтажный ролик предназначается для раскатывания оптоволоконного кабеля и СИП по опорам при выполнении монтажных работ. Ролик надежно фиксируется на опоре благодаря стальной конструкции разводных подвесов.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Y="-160"/>
              <w:tblOverlap w:val="never"/>
              <w:tblW w:w="72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988"/>
              <w:gridCol w:w="1417"/>
              <w:gridCol w:w="1134"/>
              <w:gridCol w:w="1701"/>
              <w:gridCol w:w="1276"/>
              <w:gridCol w:w="708"/>
            </w:tblGrid>
            <w:tr w:rsidR="00026B02" w:rsidRPr="007D637E" w:rsidTr="002761A4">
              <w:trPr>
                <w:trHeight w:val="1123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Длина, мм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Ширина, мм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Высота, мм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Разрушающая нагрузка, кН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</w:rPr>
                    <w:t>Диаметр кабеля</w:t>
                  </w: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 xml:space="preserve">, 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</w:rPr>
                    <w:t>мм, в диапазоне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Вес, кг</w:t>
                  </w:r>
                </w:p>
              </w:tc>
            </w:tr>
            <w:tr w:rsidR="00026B02" w:rsidRPr="007D637E" w:rsidTr="002761A4">
              <w:trPr>
                <w:trHeight w:val="182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Cs/>
                      <w:color w:val="222222"/>
                    </w:rPr>
                    <w:t>240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Cs/>
                      <w:color w:val="222222"/>
                    </w:rPr>
                    <w:t>130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Cs/>
                      <w:color w:val="222222"/>
                    </w:rPr>
                    <w:t>90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Cs/>
                      <w:color w:val="222222"/>
                    </w:rPr>
                    <w:t>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 w:rsidRPr="00312B94">
                    <w:rPr>
                      <w:rFonts w:ascii="Times New Roman" w:hAnsi="Times New Roman"/>
                      <w:bCs/>
                      <w:color w:val="222222"/>
                    </w:rPr>
                    <w:t>1</w:t>
                  </w:r>
                  <w:r>
                    <w:rPr>
                      <w:rFonts w:ascii="Times New Roman" w:hAnsi="Times New Roman"/>
                      <w:bCs/>
                      <w:color w:val="222222"/>
                    </w:rPr>
                    <w:t>-50</w:t>
                  </w: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Cs/>
                      <w:color w:val="222222"/>
                    </w:rPr>
                    <w:t>1,6</w:t>
                  </w:r>
                </w:p>
              </w:tc>
            </w:tr>
          </w:tbl>
          <w:p w:rsidR="00026B02" w:rsidRPr="00CE3531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B06A90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Pr="00C2752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C27520">
              <w:rPr>
                <w:rFonts w:ascii="Times New Roman" w:hAnsi="Times New Roman"/>
                <w:sz w:val="24"/>
                <w:szCs w:val="24"/>
              </w:rPr>
              <w:t>Материал: пластиковый диск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выполнен </w:t>
            </w:r>
            <w:r w:rsidRPr="00C27520">
              <w:rPr>
                <w:rFonts w:ascii="Times New Roman" w:hAnsi="Times New Roman"/>
                <w:sz w:val="24"/>
                <w:szCs w:val="24"/>
              </w:rPr>
              <w:t>из термо-ударостойкого полимера со стальной отбортовкой.</w:t>
            </w:r>
          </w:p>
          <w:p w:rsidR="00026B02" w:rsidRPr="00312B94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7D637E">
              <w:rPr>
                <w:rFonts w:ascii="Times New Roman" w:hAnsi="Times New Roman"/>
                <w:sz w:val="24"/>
                <w:szCs w:val="24"/>
              </w:rPr>
              <w:t>Монтаж на линиях с углами до 30°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Pr="00836C03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7D637E">
              <w:rPr>
                <w:rFonts w:ascii="Times New Roman" w:hAnsi="Times New Roman"/>
                <w:sz w:val="24"/>
                <w:szCs w:val="24"/>
              </w:rPr>
              <w:t>Крепление на опоре при помощи разводных стальных подвесов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Pr="00836C03" w:rsidRDefault="00026B02" w:rsidP="00110A6B">
            <w:pPr>
              <w:rPr>
                <w:rFonts w:ascii="Times New Roman" w:hAnsi="Times New Roman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noProof/>
              </w:rPr>
              <w:pict>
                <v:shape id="Рисунок 94" o:spid="_x0000_s1039" type="#_x0000_t75" style="position:absolute;margin-left:10.8pt;margin-top:260.95pt;width:59.2pt;height:95.75pt;z-index:251652608;visibility:visible;mso-position-horizontal-relative:margin;mso-position-vertical-relative:margin">
                  <v:imagedata r:id="rId51" o:title="" cropbottom="3644f" cropleft="14485f" cropright="17142f"/>
                  <w10:wrap type="square" anchorx="margin" anchory="margin"/>
                </v:shape>
              </w:pict>
            </w: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B06A90" w:rsidRDefault="00026B02" w:rsidP="00110A6B">
            <w:pPr>
              <w:rPr>
                <w:rFonts w:ascii="Times New Roman" w:hAnsi="Times New Roman"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Ролик монтажный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РМ-2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AC1A97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AC1A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Ролик монтажный РМ-2 на крюке используется в раскатке оптоволоконного кабеля по опорам. Подвесной кронштейн и диск изготовлены из алюминиевого сплава, который способен выдержать нагрузки до 20 кН.  Ролик оснащен крюком с фиксатором, за счет этого обеспечивается комфорт в работе. </w:t>
            </w:r>
            <w:r w:rsidRPr="00AC1A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br/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Y="-160"/>
              <w:tblOverlap w:val="never"/>
              <w:tblW w:w="68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988"/>
              <w:gridCol w:w="1134"/>
              <w:gridCol w:w="1134"/>
              <w:gridCol w:w="1417"/>
              <w:gridCol w:w="1418"/>
              <w:gridCol w:w="709"/>
            </w:tblGrid>
            <w:tr w:rsidR="00026B02" w:rsidRPr="007D637E" w:rsidTr="002761A4">
              <w:trPr>
                <w:trHeight w:val="843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</w:rPr>
                    <w:t xml:space="preserve"> </w:t>
                  </w: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Длина, мм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Ширина, мм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Высота, мм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</w:rPr>
                    <w:t xml:space="preserve">Максимальная </w:t>
                  </w: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нагрузка, кН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</w:rPr>
                    <w:t>Диаметр кабеля</w:t>
                  </w: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 xml:space="preserve">, 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</w:rPr>
                    <w:t>мм, в диапазоне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/>
                      <w:bCs/>
                      <w:color w:val="222222"/>
                    </w:rPr>
                    <w:t>Вес, кг</w:t>
                  </w:r>
                </w:p>
              </w:tc>
            </w:tr>
            <w:tr w:rsidR="00026B02" w:rsidRPr="007D637E" w:rsidTr="002761A4">
              <w:trPr>
                <w:trHeight w:val="182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</w:rPr>
                    <w:t>27</w:t>
                  </w:r>
                  <w:r w:rsidRPr="00C27520">
                    <w:rPr>
                      <w:rFonts w:ascii="Times New Roman" w:hAnsi="Times New Roman"/>
                      <w:bCs/>
                      <w:color w:val="222222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 w:rsidRPr="00C27520">
                    <w:rPr>
                      <w:rFonts w:ascii="Times New Roman" w:hAnsi="Times New Roman"/>
                      <w:bCs/>
                      <w:color w:val="222222"/>
                    </w:rPr>
                    <w:t>1</w:t>
                  </w:r>
                  <w:r>
                    <w:rPr>
                      <w:rFonts w:ascii="Times New Roman" w:hAnsi="Times New Roman"/>
                      <w:bCs/>
                      <w:color w:val="222222"/>
                    </w:rPr>
                    <w:t>7</w:t>
                  </w:r>
                  <w:r w:rsidRPr="00C27520">
                    <w:rPr>
                      <w:rFonts w:ascii="Times New Roman" w:hAnsi="Times New Roman"/>
                      <w:bCs/>
                      <w:color w:val="222222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</w:rPr>
                    <w:t>13</w:t>
                  </w:r>
                  <w:r w:rsidRPr="00C27520">
                    <w:rPr>
                      <w:rFonts w:ascii="Times New Roman" w:hAnsi="Times New Roman"/>
                      <w:bCs/>
                      <w:color w:val="222222"/>
                    </w:rPr>
                    <w:t>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</w:rPr>
                    <w:t>8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 w:rsidRPr="00586368">
                    <w:rPr>
                      <w:rFonts w:ascii="Times New Roman" w:hAnsi="Times New Roman"/>
                      <w:bCs/>
                      <w:color w:val="222222"/>
                    </w:rPr>
                    <w:t>1</w:t>
                  </w:r>
                  <w:r>
                    <w:rPr>
                      <w:rFonts w:ascii="Times New Roman" w:hAnsi="Times New Roman"/>
                      <w:bCs/>
                      <w:color w:val="222222"/>
                    </w:rPr>
                    <w:t>-50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C27520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</w:rPr>
                    <w:t>2,2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C2752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C27520">
              <w:rPr>
                <w:rFonts w:ascii="Times New Roman" w:hAnsi="Times New Roman"/>
                <w:sz w:val="24"/>
                <w:szCs w:val="24"/>
              </w:rPr>
              <w:t xml:space="preserve">Материал: </w:t>
            </w:r>
            <w:r>
              <w:rPr>
                <w:rFonts w:ascii="Times New Roman" w:hAnsi="Times New Roman"/>
                <w:sz w:val="24"/>
                <w:szCs w:val="24"/>
              </w:rPr>
              <w:t>диск и подвесной кронштейн выполнены из прочного и легкого алюминиевого сплава</w:t>
            </w:r>
            <w:r w:rsidRPr="00C275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Pr="00AC1A97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7D637E">
              <w:rPr>
                <w:rFonts w:ascii="Times New Roman" w:hAnsi="Times New Roman"/>
                <w:sz w:val="24"/>
                <w:szCs w:val="24"/>
              </w:rPr>
              <w:t>Монтаж на линиях с углами до 30°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Pr="00836C03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7D637E">
              <w:rPr>
                <w:rFonts w:ascii="Times New Roman" w:hAnsi="Times New Roman"/>
                <w:sz w:val="24"/>
                <w:szCs w:val="24"/>
              </w:rPr>
              <w:t xml:space="preserve">Крепление на опоре при помощи </w:t>
            </w:r>
            <w:r>
              <w:rPr>
                <w:rFonts w:ascii="Times New Roman" w:hAnsi="Times New Roman"/>
                <w:sz w:val="24"/>
                <w:szCs w:val="24"/>
              </w:rPr>
              <w:t>крюка с фиксатором.</w:t>
            </w:r>
          </w:p>
          <w:p w:rsidR="00026B02" w:rsidRPr="00836C03" w:rsidRDefault="00026B02" w:rsidP="00110A6B">
            <w:pPr>
              <w:rPr>
                <w:rFonts w:ascii="Times New Roman" w:hAnsi="Times New Roman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noProof/>
              </w:rPr>
              <w:pict>
                <v:shape id="Рисунок 95" o:spid="_x0000_s1040" type="#_x0000_t75" style="position:absolute;margin-left:-6.8pt;margin-top:209.7pt;width:62.9pt;height:110.15pt;z-index:251653632;visibility:visible;mso-position-horizontal-relative:margin;mso-position-vertical-relative:margin">
                  <v:imagedata r:id="rId52" o:title="" cropbottom="2559f" cropleft="16760f" cropright="19218f"/>
                  <w10:wrap type="square" anchorx="margin" anchory="margin"/>
                </v:shape>
              </w:pict>
            </w: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B06A90" w:rsidRDefault="00026B02" w:rsidP="00110A6B">
            <w:pPr>
              <w:rPr>
                <w:rFonts w:ascii="Times New Roman" w:hAnsi="Times New Roman"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Зажим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монтажный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(лягушка)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691D50">
              <w:rPr>
                <w:rFonts w:ascii="Times New Roman" w:hAnsi="Times New Roman"/>
              </w:rPr>
              <w:t>МЗ-32</w:t>
            </w:r>
          </w:p>
          <w:p w:rsidR="00026B02" w:rsidRPr="00691D5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pStyle w:val="ListParagraph"/>
              <w:spacing w:line="240" w:lineRule="exac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Зажим применяется</w:t>
            </w:r>
            <w:r w:rsidRPr="00AC1A9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B41CF">
              <w:rPr>
                <w:rFonts w:ascii="Times New Roman" w:hAnsi="Times New Roman"/>
                <w:sz w:val="24"/>
                <w:szCs w:val="24"/>
              </w:rPr>
              <w:t>при регулировке стрелы провеса на линиях СИП путем захвата за несущую жилу.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B41CF">
              <w:rPr>
                <w:rFonts w:ascii="Times New Roman" w:hAnsi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/>
                <w:sz w:val="24"/>
                <w:szCs w:val="24"/>
              </w:rPr>
              <w:t>жет</w:t>
            </w:r>
            <w:r w:rsidRPr="00AB41CF">
              <w:rPr>
                <w:rFonts w:ascii="Times New Roman" w:hAnsi="Times New Roman"/>
                <w:sz w:val="24"/>
                <w:szCs w:val="24"/>
              </w:rPr>
              <w:t xml:space="preserve"> использоваться при работах с оптоволоконным кабелем.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tbl>
            <w:tblPr>
              <w:tblpPr w:leftFromText="180" w:rightFromText="180" w:vertAnchor="text" w:horzAnchor="margin" w:tblpY="186"/>
              <w:tblOverlap w:val="never"/>
              <w:tblW w:w="67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433"/>
              <w:gridCol w:w="2446"/>
              <w:gridCol w:w="1838"/>
            </w:tblGrid>
            <w:tr w:rsidR="00026B02" w:rsidRPr="0063091C" w:rsidTr="002761A4">
              <w:trPr>
                <w:trHeight w:val="557"/>
              </w:trPr>
              <w:tc>
                <w:tcPr>
                  <w:tcW w:w="18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7D4958" w:rsidRDefault="00026B02" w:rsidP="00110A6B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D495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Диаметр кабеля</w:t>
                  </w:r>
                  <w:r w:rsidRPr="007D495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br/>
                    <w:t>мм, в диапазоне</w:t>
                  </w:r>
                </w:p>
              </w:tc>
              <w:tc>
                <w:tcPr>
                  <w:tcW w:w="18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7D4958" w:rsidRDefault="00026B02" w:rsidP="00110A6B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D495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Рабочая нагрузка,</w:t>
                  </w:r>
                  <w:r w:rsidRPr="007D495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br/>
                    <w:t>кН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7D4958" w:rsidRDefault="00026B02" w:rsidP="00110A6B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D4958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Вес, кг</w:t>
                  </w:r>
                </w:p>
              </w:tc>
            </w:tr>
            <w:tr w:rsidR="00026B02" w:rsidRPr="0063091C" w:rsidTr="002761A4">
              <w:trPr>
                <w:trHeight w:val="455"/>
              </w:trPr>
              <w:tc>
                <w:tcPr>
                  <w:tcW w:w="18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D4958" w:rsidRDefault="00026B02" w:rsidP="00110A6B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D4958">
                    <w:rPr>
                      <w:rFonts w:ascii="Times New Roman" w:hAnsi="Times New Roman"/>
                      <w:sz w:val="24"/>
                      <w:szCs w:val="24"/>
                    </w:rPr>
                    <w:t>8–32</w:t>
                  </w:r>
                </w:p>
              </w:tc>
              <w:tc>
                <w:tcPr>
                  <w:tcW w:w="182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D4958" w:rsidRDefault="00026B02" w:rsidP="00110A6B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D4958"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136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D4958" w:rsidRDefault="00026B02" w:rsidP="00110A6B">
                  <w:pPr>
                    <w:spacing w:after="160" w:line="259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D4958">
                    <w:rPr>
                      <w:rFonts w:ascii="Times New Roman" w:hAnsi="Times New Roman"/>
                      <w:sz w:val="24"/>
                      <w:szCs w:val="24"/>
                    </w:rPr>
                    <w:t>2.4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E44A43">
              <w:rPr>
                <w:rFonts w:ascii="Times New Roman" w:hAnsi="Times New Roman"/>
                <w:b/>
              </w:rPr>
              <w:t xml:space="preserve"> 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noProof/>
              </w:rPr>
              <w:pict>
                <v:shape id="Рисунок 98" o:spid="_x0000_s1041" type="#_x0000_t75" style="position:absolute;margin-left:24.1pt;margin-top:177pt;width:110.25pt;height:59.25pt;z-index:251654656;visibility:visible;mso-position-horizontal-relative:margin;mso-position-vertical-relative:margin">
                  <v:imagedata r:id="rId53" o:title="" croptop="11963f" cropbottom="13464f"/>
                  <w10:wrap type="square" anchorx="margin" anchory="margin"/>
                </v:shape>
              </w:pict>
            </w: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836C03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2761A4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Наконечник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алюминиевый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 xml:space="preserve">ТА </w:t>
            </w:r>
            <w:r w:rsidRPr="00691D50">
              <w:rPr>
                <w:rFonts w:ascii="Times New Roman" w:hAnsi="Times New Roman"/>
                <w:bCs/>
              </w:rPr>
              <w:t>50-10-8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оконцевания опрессовкой алюминиевых кабелей и проводов.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page" w:horzAnchor="margin" w:tblpY="1626"/>
              <w:tblOverlap w:val="never"/>
              <w:tblW w:w="6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98"/>
              <w:gridCol w:w="850"/>
              <w:gridCol w:w="711"/>
              <w:gridCol w:w="711"/>
              <w:gridCol w:w="706"/>
              <w:gridCol w:w="711"/>
              <w:gridCol w:w="565"/>
              <w:gridCol w:w="1411"/>
            </w:tblGrid>
            <w:tr w:rsidR="00026B02" w:rsidRPr="00960A86" w:rsidTr="002761A4">
              <w:trPr>
                <w:trHeight w:val="1127"/>
              </w:trPr>
              <w:tc>
                <w:tcPr>
                  <w:tcW w:w="8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69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2761A4">
              <w:trPr>
                <w:trHeight w:val="364"/>
              </w:trPr>
              <w:tc>
                <w:tcPr>
                  <w:tcW w:w="8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10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10.5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75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04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Материал: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алюминий марки АД1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140" o:spid="_x0000_s1042" type="#_x0000_t75" style="position:absolute;margin-left:-.4pt;margin-top:23.4pt;width:295.5pt;height:79.5pt;z-index:251655680;visibility:visible;mso-position-horizontal-relative:margin;mso-position-vertical-relative:margin">
                  <v:imagedata r:id="rId55" o:title=""/>
                  <w10:wrap type="square" anchorx="margin" anchory="margin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2761A4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Наконечник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алюминиевый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ТА 7</w:t>
            </w:r>
            <w:r w:rsidRPr="00691D50">
              <w:rPr>
                <w:rFonts w:ascii="Times New Roman" w:hAnsi="Times New Roman"/>
                <w:bCs/>
              </w:rPr>
              <w:t>0-10-12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оконцевания опрессовкой алюминиевых кабелей и проводов.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page" w:horzAnchor="margin" w:tblpY="1626"/>
              <w:tblOverlap w:val="never"/>
              <w:tblW w:w="6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99"/>
              <w:gridCol w:w="850"/>
              <w:gridCol w:w="712"/>
              <w:gridCol w:w="711"/>
              <w:gridCol w:w="706"/>
              <w:gridCol w:w="711"/>
              <w:gridCol w:w="565"/>
              <w:gridCol w:w="1409"/>
            </w:tblGrid>
            <w:tr w:rsidR="00026B02" w:rsidRPr="00960A86" w:rsidTr="002761A4">
              <w:trPr>
                <w:trHeight w:val="1127"/>
              </w:trPr>
              <w:tc>
                <w:tcPr>
                  <w:tcW w:w="8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70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0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2761A4">
              <w:trPr>
                <w:trHeight w:val="364"/>
              </w:trPr>
              <w:tc>
                <w:tcPr>
                  <w:tcW w:w="81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10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10.5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86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10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Материал: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алюминий марки АД1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Pr="00E44A43" w:rsidRDefault="00026B02" w:rsidP="00435962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_x0000_s1043" type="#_x0000_t75" style="position:absolute;margin-left:-3.65pt;margin-top:50.05pt;width:294.75pt;height:79.5pt;z-index:251656704;visibility:visible;mso-position-horizontal-relative:margin;mso-position-vertical-relative:margin">
                  <v:imagedata r:id="rId55" o:title=""/>
                  <w10:wrap type="square" anchorx="margin" anchory="margin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2761A4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Наконечник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алюминиевый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ТА 95</w:t>
            </w:r>
            <w:r w:rsidRPr="00691D50">
              <w:rPr>
                <w:rFonts w:ascii="Times New Roman" w:hAnsi="Times New Roman"/>
                <w:bCs/>
              </w:rPr>
              <w:t>-12-13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оконцевания опрессовкой алюминиевых кабелей и проводов.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page" w:horzAnchor="margin" w:tblpY="1626"/>
              <w:tblOverlap w:val="never"/>
              <w:tblW w:w="6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01"/>
              <w:gridCol w:w="850"/>
              <w:gridCol w:w="711"/>
              <w:gridCol w:w="711"/>
              <w:gridCol w:w="706"/>
              <w:gridCol w:w="711"/>
              <w:gridCol w:w="565"/>
              <w:gridCol w:w="1408"/>
            </w:tblGrid>
            <w:tr w:rsidR="00026B02" w:rsidRPr="00960A86" w:rsidTr="002761A4">
              <w:trPr>
                <w:trHeight w:val="1127"/>
              </w:trPr>
              <w:tc>
                <w:tcPr>
                  <w:tcW w:w="8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71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0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2761A4">
              <w:trPr>
                <w:trHeight w:val="364"/>
              </w:trPr>
              <w:tc>
                <w:tcPr>
                  <w:tcW w:w="8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12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89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104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Материал: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алюминий марки АД1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b/>
                <w:color w:val="000000"/>
              </w:rPr>
            </w:pPr>
          </w:p>
          <w:p w:rsidR="00026B02" w:rsidRPr="00435962" w:rsidRDefault="00026B02" w:rsidP="00435962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Вне</w:t>
            </w:r>
            <w:r w:rsidRPr="00384998">
              <w:rPr>
                <w:rFonts w:ascii="Times New Roman" w:hAnsi="Times New Roman"/>
                <w:b/>
                <w:color w:val="000000"/>
              </w:rPr>
              <w:t>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Pr="00435962" w:rsidRDefault="00026B02" w:rsidP="00435962">
            <w:pPr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Рисунок 142" o:spid="_x0000_s1044" type="#_x0000_t75" style="position:absolute;margin-left:1.8pt;margin-top:71.95pt;width:295.5pt;height:79.5pt;z-index:251657728;visibility:visible;mso-position-horizontal-relative:margin;mso-position-vertical-relative:margin">
                  <v:imagedata r:id="rId55" o:title=""/>
                  <w10:wrap type="square" anchorx="margin" anchory="margin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2761A4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Наконечник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алюминиевый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 xml:space="preserve">ТА </w:t>
            </w:r>
            <w:r w:rsidRPr="00691D50">
              <w:rPr>
                <w:rFonts w:ascii="Times New Roman" w:hAnsi="Times New Roman"/>
                <w:bCs/>
              </w:rPr>
              <w:t>120-12-14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оконцевания опрессовкой алюминиевых кабелей и проводов.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page" w:horzAnchor="margin" w:tblpY="26"/>
              <w:tblOverlap w:val="never"/>
              <w:tblW w:w="6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03"/>
              <w:gridCol w:w="850"/>
              <w:gridCol w:w="712"/>
              <w:gridCol w:w="711"/>
              <w:gridCol w:w="706"/>
              <w:gridCol w:w="711"/>
              <w:gridCol w:w="565"/>
              <w:gridCol w:w="1405"/>
            </w:tblGrid>
            <w:tr w:rsidR="00026B02" w:rsidRPr="00960A86" w:rsidTr="00110A6B">
              <w:trPr>
                <w:trHeight w:val="1127"/>
              </w:trPr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72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0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110A6B">
              <w:trPr>
                <w:trHeight w:val="364"/>
              </w:trPr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120</w: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12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96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10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105C7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564761" w:rsidRDefault="00026B02" w:rsidP="00110A6B">
            <w:pPr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Материал: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алюминий марки АД1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noProof/>
              </w:rPr>
              <w:pict>
                <v:shape id="_x0000_s1045" type="#_x0000_t75" style="position:absolute;margin-left:1.85pt;margin-top:33.1pt;width:295.5pt;height:79.5pt;z-index:251658752;visibility:visible;mso-position-horizontal-relative:margin;mso-position-vertical-relative:margin">
                  <v:imagedata r:id="rId55" o:title=""/>
                  <w10:wrap type="square" anchorx="margin" anchory="margin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2761A4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Наконечник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алюминиевый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 xml:space="preserve">ТА </w:t>
            </w:r>
            <w:r w:rsidRPr="00691D50">
              <w:rPr>
                <w:rFonts w:ascii="Times New Roman" w:hAnsi="Times New Roman"/>
                <w:bCs/>
              </w:rPr>
              <w:t>150-12-17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оконцевания опрессовкой алюминиевых кабелей и проводов.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page" w:horzAnchor="margin" w:tblpY="1626"/>
              <w:tblOverlap w:val="never"/>
              <w:tblW w:w="6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03"/>
              <w:gridCol w:w="850"/>
              <w:gridCol w:w="712"/>
              <w:gridCol w:w="711"/>
              <w:gridCol w:w="706"/>
              <w:gridCol w:w="711"/>
              <w:gridCol w:w="565"/>
              <w:gridCol w:w="1405"/>
            </w:tblGrid>
            <w:tr w:rsidR="00026B02" w:rsidRPr="00960A86" w:rsidTr="002761A4">
              <w:trPr>
                <w:trHeight w:val="1127"/>
              </w:trPr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73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0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2761A4">
              <w:trPr>
                <w:trHeight w:val="364"/>
              </w:trPr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150</w: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12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107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10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Материал: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алюминий марки АД1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Наконечник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алюминиевый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 xml:space="preserve">ТА </w:t>
            </w:r>
            <w:r w:rsidRPr="00691D50">
              <w:rPr>
                <w:rFonts w:ascii="Times New Roman" w:hAnsi="Times New Roman"/>
                <w:bCs/>
              </w:rPr>
              <w:t>185-16-19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оконцевания опрессовкой алюминиевых кабелей и проводов.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page" w:horzAnchor="margin" w:tblpY="1626"/>
              <w:tblOverlap w:val="never"/>
              <w:tblW w:w="6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03"/>
              <w:gridCol w:w="850"/>
              <w:gridCol w:w="712"/>
              <w:gridCol w:w="711"/>
              <w:gridCol w:w="706"/>
              <w:gridCol w:w="711"/>
              <w:gridCol w:w="565"/>
              <w:gridCol w:w="1405"/>
            </w:tblGrid>
            <w:tr w:rsidR="00026B02" w:rsidRPr="00960A86" w:rsidTr="002761A4">
              <w:trPr>
                <w:trHeight w:val="1127"/>
              </w:trPr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74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0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2761A4">
              <w:trPr>
                <w:trHeight w:val="364"/>
              </w:trPr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185</w: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16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116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10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Материал: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алюминий марки АД1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Вне</w:t>
            </w:r>
            <w:r w:rsidRPr="00384998">
              <w:rPr>
                <w:rFonts w:ascii="Times New Roman" w:hAnsi="Times New Roman"/>
                <w:b/>
                <w:color w:val="000000"/>
              </w:rPr>
              <w:t>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_x0000_s1046" type="#_x0000_t75" style="position:absolute;margin-left:-3.05pt;margin-top:246.65pt;width:295.25pt;height:79.5pt;z-index:251659776;visibility:visible;mso-position-horizontal-relative:margin;mso-position-vertical-relative:margin">
                  <v:imagedata r:id="rId55" o:title=""/>
                  <w10:wrap type="square" anchorx="margin" anchory="margin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Наконечник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алюминиевый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 xml:space="preserve">ТА </w:t>
            </w:r>
            <w:r w:rsidRPr="00691D50">
              <w:rPr>
                <w:rFonts w:ascii="Times New Roman" w:hAnsi="Times New Roman"/>
                <w:bCs/>
              </w:rPr>
              <w:t>240-20-20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оконцевания опрессовкой алюминиевых кабелей и проводов.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page" w:horzAnchor="margin" w:tblpY="1626"/>
              <w:tblOverlap w:val="never"/>
              <w:tblW w:w="6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103"/>
              <w:gridCol w:w="850"/>
              <w:gridCol w:w="712"/>
              <w:gridCol w:w="711"/>
              <w:gridCol w:w="706"/>
              <w:gridCol w:w="711"/>
              <w:gridCol w:w="565"/>
              <w:gridCol w:w="1405"/>
            </w:tblGrid>
            <w:tr w:rsidR="00026B02" w:rsidRPr="00960A86" w:rsidTr="002761A4">
              <w:trPr>
                <w:trHeight w:val="1127"/>
              </w:trPr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75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0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2761A4">
              <w:trPr>
                <w:trHeight w:val="364"/>
              </w:trPr>
              <w:tc>
                <w:tcPr>
                  <w:tcW w:w="8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240</w: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20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126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03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10A6B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Материал: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алюминий марки АД1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Вне</w:t>
            </w:r>
            <w:r w:rsidRPr="00384998">
              <w:rPr>
                <w:rFonts w:ascii="Times New Roman" w:hAnsi="Times New Roman"/>
                <w:b/>
                <w:color w:val="000000"/>
              </w:rPr>
              <w:t>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noProof/>
              </w:rPr>
              <w:pict>
                <v:shape id="_x0000_s1047" type="#_x0000_t75" style="position:absolute;margin-left:-2.4pt;margin-top:21.9pt;width:295pt;height:79.5pt;z-index:251660800;visibility:visible;mso-position-horizontal-relative:margin;mso-position-vertical-relative:margin">
                  <v:imagedata r:id="rId55" o:title=""/>
                  <w10:wrap type="square" anchorx="margin" anchory="margin"/>
                </v:shape>
              </w:pict>
            </w: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sz w:val="24"/>
                <w:szCs w:val="24"/>
              </w:rPr>
              <w:t>Крюк ГС 16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Крюк используется </w:t>
            </w:r>
            <w:r w:rsidRPr="00DF6577">
              <w:rPr>
                <w:rFonts w:ascii="Times New Roman" w:hAnsi="Times New Roman"/>
                <w:color w:val="000000"/>
                <w:sz w:val="24"/>
                <w:szCs w:val="24"/>
              </w:rPr>
              <w:t>для подвешивания анкерных и поддерживающих зажимов на опорах, не имеющих отверстий для крепления. Монтируются с помощью бандажной ленты.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Pr="00DF6577" w:rsidRDefault="00026B02" w:rsidP="00110A6B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577">
              <w:rPr>
                <w:rFonts w:ascii="Times New Roman" w:hAnsi="Times New Roman"/>
                <w:color w:val="000000"/>
                <w:sz w:val="24"/>
                <w:szCs w:val="24"/>
              </w:rPr>
              <w:t>Допустимая нагрузка, кН: 17,8</w:t>
            </w:r>
          </w:p>
          <w:p w:rsidR="00026B02" w:rsidRPr="00DF6577" w:rsidRDefault="00026B02" w:rsidP="00110A6B">
            <w:pPr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577">
              <w:rPr>
                <w:rFonts w:ascii="Times New Roman" w:hAnsi="Times New Roman"/>
                <w:color w:val="000000"/>
                <w:sz w:val="24"/>
                <w:szCs w:val="24"/>
              </w:rPr>
              <w:t>Диаметр резьбы: М16</w:t>
            </w:r>
          </w:p>
          <w:p w:rsidR="00026B02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F6577">
              <w:rPr>
                <w:rFonts w:ascii="Times New Roman" w:hAnsi="Times New Roman"/>
                <w:color w:val="000000"/>
                <w:sz w:val="24"/>
                <w:szCs w:val="24"/>
              </w:rPr>
              <w:t>Масса, кг: 0,580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204" o:spid="_x0000_s1048" type="#_x0000_t75" style="position:absolute;margin-left:-2.9pt;margin-top:123.75pt;width:135.35pt;height:120pt;z-index:251661824;visibility:visible;mso-position-horizontal-relative:margin;mso-position-vertical-relative:margin">
                  <v:imagedata r:id="rId56" o:title="" croptop="3812f"/>
                  <w10:wrap type="square" anchorx="margin" anchory="margin"/>
                </v:shape>
              </w:pict>
            </w:r>
            <w:r>
              <w:rPr>
                <w:rFonts w:ascii="Times New Roman" w:hAnsi="Times New Roman"/>
                <w:b/>
              </w:rPr>
              <w:t>Внешний вид: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sz w:val="24"/>
                <w:szCs w:val="24"/>
              </w:rPr>
            </w:pPr>
            <w:r w:rsidRPr="00691D50">
              <w:rPr>
                <w:rFonts w:ascii="Times New Roman" w:hAnsi="Times New Roman"/>
                <w:bCs/>
              </w:rPr>
              <w:t>Разрядник РДИП-10-IV УХЛ1</w:t>
            </w:r>
          </w:p>
        </w:tc>
        <w:tc>
          <w:tcPr>
            <w:tcW w:w="7850" w:type="dxa"/>
            <w:vAlign w:val="center"/>
          </w:tcPr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966B7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Разрядник предназначен </w:t>
            </w:r>
            <w:r w:rsidRPr="00966B73">
              <w:rPr>
                <w:rFonts w:ascii="Times New Roman" w:hAnsi="Times New Roman"/>
                <w:sz w:val="24"/>
                <w:szCs w:val="24"/>
              </w:rPr>
              <w:t>для  защиты от прямых ударов молний и индуктированных грозовых перенапряжений воздушных линии электропередач напряжением 6-10 кВ и установленного на них оборудования.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page" w:horzAnchor="margin" w:tblpY="1794"/>
              <w:tblOverlap w:val="never"/>
              <w:tblW w:w="72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4632"/>
              <w:gridCol w:w="1200"/>
              <w:gridCol w:w="1372"/>
            </w:tblGrid>
            <w:tr w:rsidR="00026B02" w:rsidRPr="00966B73" w:rsidTr="002761A4">
              <w:trPr>
                <w:trHeight w:val="221"/>
              </w:trPr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Класс напряжения сети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кВ</w:t>
                  </w:r>
                </w:p>
              </w:tc>
              <w:tc>
                <w:tcPr>
                  <w:tcW w:w="1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10</w:t>
                  </w:r>
                </w:p>
              </w:tc>
            </w:tr>
            <w:tr w:rsidR="00026B02" w:rsidRPr="00966B73" w:rsidTr="002761A4">
              <w:trPr>
                <w:trHeight w:val="136"/>
              </w:trPr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Импульсное разрядное напряжение при положительной полярности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кВ</w:t>
                  </w:r>
                </w:p>
              </w:tc>
              <w:tc>
                <w:tcPr>
                  <w:tcW w:w="1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110</w:t>
                  </w:r>
                </w:p>
              </w:tc>
            </w:tr>
            <w:tr w:rsidR="00026B02" w:rsidRPr="00966B73" w:rsidTr="002761A4">
              <w:trPr>
                <w:trHeight w:val="136"/>
              </w:trPr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Импульсное разрядное напряжение при отрицательной полярности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кВ</w:t>
                  </w:r>
                </w:p>
              </w:tc>
              <w:tc>
                <w:tcPr>
                  <w:tcW w:w="1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90</w:t>
                  </w:r>
                </w:p>
              </w:tc>
            </w:tr>
            <w:tr w:rsidR="00026B02" w:rsidRPr="00966B73" w:rsidTr="002761A4">
              <w:trPr>
                <w:trHeight w:val="136"/>
              </w:trPr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Длина перекрытия по поверхности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см</w:t>
                  </w:r>
                </w:p>
              </w:tc>
              <w:tc>
                <w:tcPr>
                  <w:tcW w:w="1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78</w:t>
                  </w:r>
                </w:p>
              </w:tc>
            </w:tr>
            <w:tr w:rsidR="00026B02" w:rsidRPr="00966B73" w:rsidTr="002761A4">
              <w:trPr>
                <w:trHeight w:val="136"/>
              </w:trPr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Внешний искровой воздушный промежуток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см</w:t>
                  </w:r>
                </w:p>
              </w:tc>
              <w:tc>
                <w:tcPr>
                  <w:tcW w:w="1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2-4</w:t>
                  </w:r>
                </w:p>
              </w:tc>
            </w:tr>
            <w:tr w:rsidR="00026B02" w:rsidRPr="00966B73" w:rsidTr="002761A4">
              <w:trPr>
                <w:trHeight w:val="136"/>
              </w:trPr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Выдерживаемое напряжение частоты 50 Гц в сухом состоянии, не менее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кВ</w:t>
                  </w:r>
                </w:p>
              </w:tc>
              <w:tc>
                <w:tcPr>
                  <w:tcW w:w="1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42</w:t>
                  </w:r>
                </w:p>
              </w:tc>
            </w:tr>
            <w:tr w:rsidR="00026B02" w:rsidRPr="00966B73" w:rsidTr="002761A4">
              <w:trPr>
                <w:trHeight w:val="136"/>
              </w:trPr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Выдерживаемое напряжение частоты 50 Гц под дождем, не менее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кВ</w:t>
                  </w:r>
                </w:p>
              </w:tc>
              <w:tc>
                <w:tcPr>
                  <w:tcW w:w="1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28</w:t>
                  </w:r>
                </w:p>
              </w:tc>
            </w:tr>
            <w:tr w:rsidR="00026B02" w:rsidRPr="00966B73" w:rsidTr="002761A4">
              <w:trPr>
                <w:trHeight w:val="136"/>
              </w:trPr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Выдерживаемый импульсный ток 8/20мкс, не менее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кA</w:t>
                  </w:r>
                </w:p>
              </w:tc>
              <w:tc>
                <w:tcPr>
                  <w:tcW w:w="1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100</w:t>
                  </w:r>
                </w:p>
              </w:tc>
            </w:tr>
            <w:tr w:rsidR="00026B02" w:rsidRPr="00966B73" w:rsidTr="002761A4">
              <w:trPr>
                <w:trHeight w:val="136"/>
              </w:trPr>
              <w:tc>
                <w:tcPr>
                  <w:tcW w:w="463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Масса разрядника, не более</w:t>
                  </w:r>
                </w:p>
              </w:tc>
              <w:tc>
                <w:tcPr>
                  <w:tcW w:w="12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кг</w:t>
                  </w:r>
                </w:p>
              </w:tc>
              <w:tc>
                <w:tcPr>
                  <w:tcW w:w="13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66B73" w:rsidRDefault="00026B02" w:rsidP="00110A6B">
                  <w:pPr>
                    <w:spacing w:after="195"/>
                    <w:jc w:val="center"/>
                    <w:rPr>
                      <w:rFonts w:ascii="Times New Roman" w:hAnsi="Times New Roman"/>
                    </w:rPr>
                  </w:pPr>
                  <w:r w:rsidRPr="00966B73">
                    <w:rPr>
                      <w:rFonts w:ascii="Times New Roman" w:hAnsi="Times New Roman"/>
                    </w:rPr>
                    <w:t>2,3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>
              <w:rPr>
                <w:noProof/>
              </w:rPr>
              <w:pict>
                <v:shape id="Рисунок 116" o:spid="_x0000_s1049" type="#_x0000_t75" style="position:absolute;margin-left:11.05pt;margin-top:204.15pt;width:94.8pt;height:109.85pt;z-index:251662848;visibility:visible;mso-position-horizontal-relative:margin;mso-position-vertical-relative:margin">
                  <v:imagedata r:id="rId57" o:title=""/>
                  <w10:wrap type="square" anchorx="margin" anchory="margin"/>
                </v:shape>
              </w:pict>
            </w:r>
          </w:p>
          <w:p w:rsidR="00026B02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966B73" w:rsidRDefault="00026B02" w:rsidP="00110A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91D50">
              <w:rPr>
                <w:rFonts w:ascii="Times New Roman" w:hAnsi="Times New Roman"/>
                <w:bCs/>
                <w:sz w:val="24"/>
                <w:szCs w:val="24"/>
              </w:rPr>
              <w:t>Зажим соединительный спиральный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91D50">
              <w:rPr>
                <w:rFonts w:ascii="Times New Roman" w:hAnsi="Times New Roman"/>
                <w:sz w:val="24"/>
                <w:szCs w:val="24"/>
              </w:rPr>
              <w:t>СС-9,1-01</w:t>
            </w:r>
          </w:p>
        </w:tc>
        <w:tc>
          <w:tcPr>
            <w:tcW w:w="7850" w:type="dxa"/>
            <w:vAlign w:val="center"/>
          </w:tcPr>
          <w:p w:rsidR="00026B02" w:rsidRPr="001D4E40" w:rsidRDefault="00026B02" w:rsidP="00110A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4E40">
              <w:rPr>
                <w:rFonts w:ascii="Times New Roman" w:hAnsi="Times New Roman"/>
                <w:b/>
                <w:sz w:val="24"/>
                <w:szCs w:val="24"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1D4E40">
              <w:rPr>
                <w:rFonts w:ascii="Times New Roman" w:hAnsi="Times New Roman"/>
                <w:sz w:val="24"/>
                <w:szCs w:val="24"/>
              </w:rPr>
              <w:t>Зажим соединительный спиральный типа CC-Dтp-01 для соединения двух стальных тросов.</w:t>
            </w:r>
          </w:p>
          <w:p w:rsidR="00026B02" w:rsidRPr="001D4E40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pPr w:leftFromText="180" w:rightFromText="180" w:vertAnchor="text" w:tblpY="-126"/>
              <w:tblOverlap w:val="never"/>
              <w:tblW w:w="5785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1305"/>
              <w:gridCol w:w="1667"/>
              <w:gridCol w:w="567"/>
              <w:gridCol w:w="742"/>
              <w:gridCol w:w="1504"/>
            </w:tblGrid>
            <w:tr w:rsidR="00026B02" w:rsidRPr="003F0266" w:rsidTr="002761A4">
              <w:trPr>
                <w:trHeight w:val="831"/>
                <w:tblCellSpacing w:w="0" w:type="dxa"/>
              </w:trPr>
              <w:tc>
                <w:tcPr>
                  <w:tcW w:w="2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Стальные канаты по ГОСТ 3062, 3063, 3064,</w:t>
                  </w:r>
                </w:p>
                <w:p w:rsidR="00026B02" w:rsidRPr="003F026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СТО 71915393-ТУ 062-2008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  <w:i/>
                      <w:iCs/>
                    </w:rPr>
                    <w:t>L</w:t>
                  </w:r>
                  <w:r w:rsidRPr="003F0266">
                    <w:rPr>
                      <w:rFonts w:ascii="Times New Roman" w:hAnsi="Times New Roman"/>
                    </w:rPr>
                    <w:t>, мм</w:t>
                  </w:r>
                </w:p>
              </w:tc>
              <w:tc>
                <w:tcPr>
                  <w:tcW w:w="74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Масса зажима, кг</w:t>
                  </w:r>
                </w:p>
              </w:tc>
              <w:tc>
                <w:tcPr>
                  <w:tcW w:w="150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Рекомендуется вместо</w:t>
                  </w:r>
                </w:p>
              </w:tc>
            </w:tr>
            <w:tr w:rsidR="00026B02" w:rsidRPr="003F0266" w:rsidTr="002761A4">
              <w:trPr>
                <w:trHeight w:val="405"/>
                <w:tblCellSpacing w:w="0" w:type="dxa"/>
              </w:trPr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spacing w:before="100" w:beforeAutospacing="1" w:after="100" w:afterAutospacing="1"/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Сечение, мм2</w:t>
                  </w:r>
                </w:p>
              </w:tc>
              <w:tc>
                <w:tcPr>
                  <w:tcW w:w="1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Диаметр</w:t>
                  </w:r>
                </w:p>
                <w:p w:rsidR="00026B02" w:rsidRPr="003F0266" w:rsidRDefault="00026B02" w:rsidP="00110A6B">
                  <w:pPr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  <w:i/>
                      <w:iCs/>
                    </w:rPr>
                    <w:t>D</w:t>
                  </w:r>
                  <w:r w:rsidRPr="003F0266">
                    <w:rPr>
                      <w:rFonts w:ascii="Times New Roman" w:hAnsi="Times New Roman"/>
                    </w:rPr>
                    <w:t>тр, мм</w:t>
                  </w: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74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0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3F0266" w:rsidTr="002761A4">
              <w:trPr>
                <w:trHeight w:val="367"/>
                <w:tblCellSpacing w:w="0" w:type="dxa"/>
              </w:trPr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spacing w:before="100" w:beforeAutospacing="1" w:after="100" w:afterAutospacing="1" w:line="210" w:lineRule="atLeast"/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48,64; 50,45</w:t>
                  </w:r>
                </w:p>
              </w:tc>
              <w:tc>
                <w:tcPr>
                  <w:tcW w:w="16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spacing w:before="100" w:beforeAutospacing="1" w:after="100" w:afterAutospacing="1" w:line="210" w:lineRule="atLeast"/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9,1; 9,2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spacing w:before="100" w:beforeAutospacing="1" w:after="100" w:afterAutospacing="1" w:line="210" w:lineRule="atLeast"/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2000</w:t>
                  </w:r>
                </w:p>
              </w:tc>
              <w:tc>
                <w:tcPr>
                  <w:tcW w:w="7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spacing w:before="100" w:beforeAutospacing="1" w:after="100" w:afterAutospacing="1" w:line="210" w:lineRule="atLeast"/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3,95</w:t>
                  </w:r>
                </w:p>
              </w:tc>
              <w:tc>
                <w:tcPr>
                  <w:tcW w:w="15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3F0266" w:rsidRDefault="00026B02" w:rsidP="00110A6B">
                  <w:pPr>
                    <w:spacing w:before="100" w:beforeAutospacing="1" w:after="100" w:afterAutospacing="1" w:line="210" w:lineRule="atLeast"/>
                    <w:rPr>
                      <w:rFonts w:ascii="Times New Roman" w:hAnsi="Times New Roman"/>
                    </w:rPr>
                  </w:pPr>
                  <w:r w:rsidRPr="003F0266">
                    <w:rPr>
                      <w:rFonts w:ascii="Times New Roman" w:hAnsi="Times New Roman"/>
                    </w:rPr>
                    <w:t>СВС-50-3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1D4E40" w:rsidRDefault="00026B02" w:rsidP="00110A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4E40">
              <w:rPr>
                <w:rFonts w:ascii="Times New Roman" w:hAnsi="Times New Roman"/>
                <w:b/>
                <w:sz w:val="24"/>
                <w:szCs w:val="24"/>
              </w:rPr>
              <w:t>Внешний вид:</w:t>
            </w:r>
          </w:p>
          <w:p w:rsidR="00026B02" w:rsidRPr="00E44A43" w:rsidRDefault="00026B02" w:rsidP="00110A6B">
            <w:pPr>
              <w:rPr>
                <w:rFonts w:ascii="Times New Roman" w:hAnsi="Times New Roman"/>
                <w:b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192" o:spid="_x0000_i1076" type="#_x0000_t75" style="width:283.5pt;height:68.25pt;visibility:visible">
                  <v:imagedata r:id="rId58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91D50">
              <w:rPr>
                <w:rFonts w:ascii="Times New Roman" w:hAnsi="Times New Roman"/>
                <w:color w:val="000000"/>
                <w:sz w:val="24"/>
                <w:szCs w:val="24"/>
              </w:rPr>
              <w:t>Изолятор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ПС-70Е, </w:t>
            </w:r>
            <w:r w:rsidRPr="00691D50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691D5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=127</w:t>
            </w:r>
          </w:p>
        </w:tc>
        <w:tc>
          <w:tcPr>
            <w:tcW w:w="7850" w:type="dxa"/>
            <w:vAlign w:val="bottom"/>
          </w:tcPr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4E8E">
              <w:rPr>
                <w:rFonts w:ascii="Times New Roman" w:hAnsi="Times New Roman"/>
                <w:b/>
                <w:sz w:val="24"/>
                <w:szCs w:val="24"/>
              </w:rPr>
              <w:t>Назначение:</w:t>
            </w:r>
          </w:p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color w:val="000000"/>
                <w:sz w:val="24"/>
                <w:szCs w:val="24"/>
              </w:rPr>
              <w:t>Изолятор предназначен для электрической изоляции и крепления проводов и грозозащитных тросов воздушных ЛЭП и ОРУ подстанций высокого напряжения 6-500кВ.</w:t>
            </w:r>
          </w:p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4E8E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Разрушающая механическая сила, кН</w:t>
            </w:r>
            <w:r>
              <w:rPr>
                <w:rFonts w:ascii="Times New Roman" w:hAnsi="Times New Roman"/>
                <w:sz w:val="24"/>
                <w:szCs w:val="24"/>
              </w:rPr>
              <w:t>, не менее</w:t>
            </w:r>
            <w:r w:rsidRPr="00AC4E8E">
              <w:rPr>
                <w:rFonts w:ascii="Times New Roman" w:hAnsi="Times New Roman"/>
                <w:sz w:val="24"/>
                <w:szCs w:val="24"/>
              </w:rPr>
              <w:t>: 70</w:t>
            </w:r>
          </w:p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Длина пути утечки, мм: 303</w:t>
            </w:r>
          </w:p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Выдерживаемое напряжение, кВ, не менее:</w:t>
            </w:r>
          </w:p>
          <w:p w:rsidR="00026B02" w:rsidRPr="00AC4E8E" w:rsidRDefault="00026B02" w:rsidP="00110A6B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  <w:lang w:val="en-US"/>
              </w:rPr>
              <w:t>импульсное: 100</w:t>
            </w:r>
          </w:p>
          <w:p w:rsidR="00026B02" w:rsidRPr="00AC4E8E" w:rsidRDefault="00026B02" w:rsidP="00110A6B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частотой 50Гц под дождем: 40</w:t>
            </w:r>
          </w:p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C4E8E">
              <w:rPr>
                <w:rFonts w:ascii="Times New Roman" w:hAnsi="Times New Roman"/>
                <w:sz w:val="24"/>
                <w:szCs w:val="24"/>
                <w:lang w:val="en-US"/>
              </w:rPr>
              <w:t>По уровню радиопомех</w:t>
            </w:r>
            <w:r w:rsidRPr="00AC4E8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26B02" w:rsidRPr="00AC4E8E" w:rsidRDefault="00026B02" w:rsidP="00110A6B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86 дБ (при входном сопротивлении 300 Ом): 25</w:t>
            </w:r>
          </w:p>
          <w:p w:rsidR="00026B02" w:rsidRPr="00AC4E8E" w:rsidRDefault="00026B02" w:rsidP="00110A6B">
            <w:pPr>
              <w:pStyle w:val="ListParagraph"/>
              <w:numPr>
                <w:ilvl w:val="0"/>
                <w:numId w:val="33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60 дБ: 20</w:t>
            </w:r>
          </w:p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Диаметр тарелки, мм: 255</w:t>
            </w:r>
          </w:p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Строительная высота, мм: 127</w:t>
            </w:r>
          </w:p>
          <w:p w:rsidR="00026B02" w:rsidRPr="00AC4E8E" w:rsidRDefault="00026B02" w:rsidP="00110A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Материал: закаленное стекло</w:t>
            </w:r>
          </w:p>
          <w:p w:rsidR="00026B02" w:rsidRDefault="00026B02" w:rsidP="00110A6B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C4E8E">
              <w:rPr>
                <w:rFonts w:ascii="Times New Roman" w:hAnsi="Times New Roman"/>
                <w:sz w:val="24"/>
                <w:szCs w:val="24"/>
              </w:rPr>
              <w:t>Масса, кг: 3,4</w:t>
            </w:r>
          </w:p>
          <w:p w:rsidR="00026B02" w:rsidRPr="0073337C" w:rsidRDefault="00026B02" w:rsidP="00110A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C4E8E">
              <w:rPr>
                <w:rFonts w:ascii="Times New Roman" w:hAnsi="Times New Roman"/>
                <w:b/>
                <w:sz w:val="24"/>
                <w:szCs w:val="24"/>
              </w:rPr>
              <w:t>Внешний вид:</w:t>
            </w:r>
          </w:p>
          <w:p w:rsidR="00026B02" w:rsidRPr="008215E9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24" o:spid="_x0000_i1077" type="#_x0000_t75" alt="Снимок.JPG" style="width:195pt;height:120.75pt;visibility:visible">
                  <v:imagedata r:id="rId59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Патрон  ПТ1.1-10-20-31,5</w:t>
            </w:r>
          </w:p>
        </w:tc>
        <w:tc>
          <w:tcPr>
            <w:tcW w:w="7850" w:type="dxa"/>
            <w:vAlign w:val="bottom"/>
          </w:tcPr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Особенности конструкции: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Патрон должен состоять из фарфорового корпуса с металлическими колпачками на торцах. Внутри находится токопроводящий плавкий элемент и мелкозернистый кварцевый песок.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Габариты изделия: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Длина патрона, мм – 412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Диаметр колпака, мм – 55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номинальный ток, А – 20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номинальное рабочее напряжение переменного тока, В – 10000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тока, кА – 31,5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– УХЛ3 или У3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Гарантийный срок эксплуатации, лет – 2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Обозначение: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 – предохранитель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Т – для силовых трансформаторов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однополюсный, с указателем срабатывания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конструктивное исполнение контакта (диаметр контакта - 55 мм)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10 – номинальное напряжение, кВ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20 – номинальный ток предохранителя, А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31,5 – номинальный ток отключения, кА</w:t>
            </w:r>
          </w:p>
          <w:p w:rsidR="00026B02" w:rsidRPr="002D5789" w:rsidRDefault="00026B02" w:rsidP="00110A6B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222222"/>
              </w:rPr>
            </w:pPr>
            <w:r w:rsidRPr="002D5789">
              <w:rPr>
                <w:rFonts w:ascii="Times New Roman" w:hAnsi="Times New Roman"/>
                <w:b/>
                <w:bCs/>
                <w:color w:val="222222"/>
              </w:rPr>
              <w:t>Дополнительные характеристики:</w:t>
            </w:r>
          </w:p>
          <w:p w:rsidR="00026B02" w:rsidRPr="002D5789" w:rsidRDefault="00026B02" w:rsidP="00110A6B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22222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Соответствует ГОСТ 2213-79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Назначение использования: высоковольтный</w:t>
            </w:r>
          </w:p>
        </w:tc>
        <w:tc>
          <w:tcPr>
            <w:tcW w:w="797" w:type="dxa"/>
          </w:tcPr>
          <w:p w:rsidR="00026B02" w:rsidRPr="002D5789" w:rsidRDefault="00026B02" w:rsidP="00110A6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Патрон ПТ1.2-10-40-31,5</w:t>
            </w:r>
          </w:p>
        </w:tc>
        <w:tc>
          <w:tcPr>
            <w:tcW w:w="7850" w:type="dxa"/>
            <w:vAlign w:val="bottom"/>
          </w:tcPr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Особенности конструкции: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Патрон должен состоять из фарфорового корпуса с металлическими колпачками на торцах. Внутри находится токопроводящий плавкий элемент и мелкозернистый кварцевый песок.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Габариты изделия: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Длина патрона, мм – 464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Диаметр колпака, мм – 72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номинальный ток, А – 40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номинальное рабочее напряжение переменного тока, В – 10000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тока, кА – 31,5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– УХЛ3 или УЗ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Гарантийный срок эксплуатации, лет – 2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Обозначение: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 – предохранитель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Т – для силовых трансформаторов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однополюсный, с указателем срабатывания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2 – конструктивное исполнение контакта (диаметр контакта - 72 мм)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10 – номинальное напряжение, кВ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40 – номинальный ток предохранителя, А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31,5 – номинальный ток отключения, кА</w:t>
            </w:r>
          </w:p>
          <w:p w:rsidR="00026B02" w:rsidRPr="002D5789" w:rsidRDefault="00026B02" w:rsidP="00110A6B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222222"/>
              </w:rPr>
            </w:pPr>
            <w:r w:rsidRPr="002D5789">
              <w:rPr>
                <w:rFonts w:ascii="Times New Roman" w:hAnsi="Times New Roman"/>
                <w:b/>
                <w:bCs/>
                <w:color w:val="222222"/>
              </w:rPr>
              <w:t>Дополнительные характеристики:</w:t>
            </w:r>
          </w:p>
          <w:p w:rsidR="00026B02" w:rsidRPr="002D5789" w:rsidRDefault="00026B02" w:rsidP="00110A6B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22222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Соответствует ГОСТ 2213-79</w:t>
            </w:r>
          </w:p>
          <w:p w:rsidR="00026B02" w:rsidRPr="002D5789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Назначение использования: высоковольтный</w:t>
            </w:r>
          </w:p>
        </w:tc>
        <w:tc>
          <w:tcPr>
            <w:tcW w:w="797" w:type="dxa"/>
          </w:tcPr>
          <w:p w:rsidR="00026B02" w:rsidRPr="002D5789" w:rsidRDefault="00026B02" w:rsidP="00110A6B">
            <w:pPr>
              <w:jc w:val="center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Предохранитель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ESKA 560.015 0,63А</w:t>
            </w:r>
          </w:p>
        </w:tc>
        <w:tc>
          <w:tcPr>
            <w:tcW w:w="7850" w:type="dxa"/>
          </w:tcPr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Предохранитель предназначен для защиты электрооборудования и электрических сетей при перегрузке и коротких замыканий.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Габариты: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Длина корпуса, не менее: 150мм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Диаметр корпуса, не менее: 8мм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90211E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ток: 0,63А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напряжение: 10000В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Рубильник-предохранитель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РПС-2/1П 250А без плавкой вставки</w:t>
            </w:r>
          </w:p>
        </w:tc>
        <w:tc>
          <w:tcPr>
            <w:tcW w:w="7850" w:type="dxa"/>
          </w:tcPr>
          <w:p w:rsidR="00026B02" w:rsidRPr="00D12EEC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12EEC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напряжение: 380В;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напряжение изоляции: 660В;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условный ток короткого замыкания: 20кА;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Вид рукоятки: передний смещенный привод;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Тип привода: правый;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режим работы – продолжительный;</w:t>
            </w:r>
          </w:p>
          <w:p w:rsidR="00026B02" w:rsidRPr="00D12EEC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12EEC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У3 по ГОСТ 15150;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Температура окружающего воздуха от -45ºС до +40ºС;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 установки рубильника над уровнем моря 2000 м;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Установленная безотказная наработка –18000 ч;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Рабочее положение рубильника – вертикальное, допускается отклонение в любую сторону 5º;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3 лет со дня ввода рубильника в эксплуатацию;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Рубильники соответствуют требованиям ГОСТ Р 50030.3-99 (МЭК 60947-3-99);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Рубильник-предохранитель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РПС-4/1П 400А без плавкой вставки</w:t>
            </w:r>
          </w:p>
        </w:tc>
        <w:tc>
          <w:tcPr>
            <w:tcW w:w="7850" w:type="dxa"/>
          </w:tcPr>
          <w:p w:rsidR="00026B02" w:rsidRPr="00D12EEC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12EEC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напряжение: 380В;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напряжение изоляции: 660В;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условный ток короткого замыкания: 30кА;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Вид рукоятки: передний смещенный привод;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Тип привода: правый;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режим работы – продолжительный;</w:t>
            </w:r>
          </w:p>
          <w:p w:rsidR="00026B02" w:rsidRPr="00D12EEC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12EEC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У3 по ГОСТ 15150;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Температура окружающего воздуха от -45ºС до +40ºС;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 установки рубильника над уровнем моря 2000 м;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Установленная безотказная наработка –18000 ч;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Рабочее положение рубильника – вертикальное, допускается отклонение в любую сторону 5º;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3 лет со дня ввода рубильника в эксплуатацию;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Рубильники соответствуют требованиям ГОСТ Р 50030.3-99 (МЭК 60947-3-99).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Разъединитель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РЕ 19-41-31140-00</w:t>
            </w:r>
          </w:p>
        </w:tc>
        <w:tc>
          <w:tcPr>
            <w:tcW w:w="7850" w:type="dxa"/>
          </w:tcPr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Технические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рабочий ток: 1000A,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рабочее напряжение ~600/-440В, Номинальный кратковременно выдерживаемый ток 18кА, Номинальный условный ток короткого замыкания 100кА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Механическая износостойкость 6300 циклов ВО.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Расположение рукоятки согласовывается с Заказчиком.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Вставка плавкая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ПН2-250-125А</w:t>
            </w:r>
          </w:p>
        </w:tc>
        <w:tc>
          <w:tcPr>
            <w:tcW w:w="7850" w:type="dxa"/>
          </w:tcPr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Габариты и материалы: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Ширина не менее 50мм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 не менее 141мм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Глубина не менее 63мм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Ножи плавких вставок изготовлены из электротехнической меди с гальваническим покрытием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Корпус плавкой вставки изготовлен из керамики.</w:t>
            </w:r>
          </w:p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 In: 125A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Габарит: 250А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рабочее напряжение переменного тока Ue: 380B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 Icu: 100кА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Номинальное рабочее напряжение постоянного тока Ue: 220B 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постоянного тока Icu:100 кА</w:t>
            </w:r>
          </w:p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Степень защиты: IP00 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размещения: У3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Диапазон рабочих температур: от -45°С до +40°С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2 лет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Вставка плавкая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ПН2-250-160А</w:t>
            </w:r>
          </w:p>
        </w:tc>
        <w:tc>
          <w:tcPr>
            <w:tcW w:w="7850" w:type="dxa"/>
          </w:tcPr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Габариты и материалы: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Ширина не менее 50мм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 не менее 141мм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Глубина не менее 63мм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Ножи плавких вставок изготовлены из электротехнической меди с гальваническим покрытием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Корпус плавкой вставки изготовлен из керамики.</w:t>
            </w:r>
          </w:p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 In: 160A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Габарит: 250А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рабочее напряжение переменного тока Ue: 380B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 Icu: 100кА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Номинальное рабочее напряжение постоянного тока Ue: 220B 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постоянного тока Icu:100 кА</w:t>
            </w:r>
          </w:p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Степень защиты: IP00 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размещения: У3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Диапазон рабочих температур: от -45°С до +40°С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2 лет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Вставка плавкая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ПН2-400-315А</w:t>
            </w:r>
          </w:p>
        </w:tc>
        <w:tc>
          <w:tcPr>
            <w:tcW w:w="7850" w:type="dxa"/>
          </w:tcPr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Габариты и материалы: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Ширина не менее 66мм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 не менее 167мм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Глубина не менее 78мм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Ножи плавких вставок изготовлены из электротехнической меди с гальваническим покрытием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Корпус плавкой вставки изготовлен из керамики.</w:t>
            </w:r>
          </w:p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 In: 315A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Габарит: 400А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рабочее напряжение переменного тока Ue: 380B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 Icu: 40кА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Номинальное рабочее напряжение постоянного тока Ue: 220B 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постоянного тока Icu:60 кА</w:t>
            </w:r>
          </w:p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Степень защиты: IP00 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размещения: У3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Диапазон рабочих температур: от -45°С до +40°С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2 лет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Вставка плавкая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ПН2-400-400А</w:t>
            </w:r>
          </w:p>
        </w:tc>
        <w:tc>
          <w:tcPr>
            <w:tcW w:w="7850" w:type="dxa"/>
          </w:tcPr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Габариты и материалы: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Ширина не менее 66мм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Высота: 167мм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Глубина: 78мм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Ножи плавких вставок изготовлены из электротехнической меди с гальваническим покрытием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Корпус плавкой вставки изготовлен из керамики.</w:t>
            </w:r>
          </w:p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 In: 400A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Габарит: 400А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рабочее напряжение переменного тока Ue: 380B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 Icu: 40кА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Номинальное рабочее напряжение постоянного тока Ue: 220B 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постоянного тока Icu:60 кА</w:t>
            </w:r>
          </w:p>
          <w:p w:rsidR="00026B02" w:rsidRPr="00B02CEA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Степень защиты: IP00 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размещения: У3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Диапазон рабочих температур: от -45°С до +40°С</w:t>
            </w:r>
          </w:p>
          <w:p w:rsidR="00026B02" w:rsidRPr="0090211E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2 лет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Зажим натяжной спиральный НС-9,2П-02(110)-МЗ-К 120</w:t>
            </w:r>
          </w:p>
        </w:tc>
        <w:tc>
          <w:tcPr>
            <w:tcW w:w="7850" w:type="dxa"/>
          </w:tcPr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EA51E7">
              <w:rPr>
                <w:rFonts w:ascii="Times New Roman" w:hAnsi="Times New Roman"/>
                <w:color w:val="000000"/>
              </w:rPr>
              <w:t xml:space="preserve">Зажим </w:t>
            </w:r>
            <w:r>
              <w:rPr>
                <w:rFonts w:ascii="Times New Roman" w:hAnsi="Times New Roman"/>
                <w:color w:val="000000"/>
              </w:rPr>
              <w:t>предназначен для анкерного крепления неизолированных проводов и грозозащитных торосов на опорах ВЛ.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Маркировка зажима: 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НС – зажим натяжной спиральный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D</w:t>
            </w:r>
            <w:r w:rsidRPr="008505E6">
              <w:rPr>
                <w:rFonts w:ascii="Times New Roman" w:hAnsi="Times New Roman"/>
                <w:color w:val="000000"/>
              </w:rPr>
              <w:t xml:space="preserve">пр – номинальный </w:t>
            </w:r>
            <w:r>
              <w:rPr>
                <w:rFonts w:ascii="Times New Roman" w:hAnsi="Times New Roman"/>
                <w:color w:val="000000"/>
              </w:rPr>
              <w:t>диаметр провода 9,2мм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 – протектор – есть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 – зажим выполнен из стали, плакированной алюминием; Для тросов типа М3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 состав зажима входит: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Силовая прядь;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Протектор (в зависимости от исполнения);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Коуш марки К120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Используется для проводов марок АС, АСКП, АСКС, АСК по ГОСТ 839 сечением 59,1мм², диаметром 9,2мм. 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</w:t>
            </w:r>
            <w:r w:rsidRPr="008505E6">
              <w:rPr>
                <w:rFonts w:ascii="Times New Roman" w:hAnsi="Times New Roman"/>
                <w:color w:val="000000"/>
              </w:rPr>
              <w:t>лина</w:t>
            </w:r>
            <w:r>
              <w:rPr>
                <w:rFonts w:ascii="Times New Roman" w:hAnsi="Times New Roman"/>
                <w:color w:val="000000"/>
              </w:rPr>
              <w:t xml:space="preserve"> силовой пряди/длина протектора – 1200/2000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Масса зажима с коушем – 3,9кг.</w:t>
            </w:r>
          </w:p>
          <w:p w:rsidR="00026B02" w:rsidRPr="008505E6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F67BB7">
              <w:rPr>
                <w:rFonts w:ascii="Times New Roman" w:hAnsi="Times New Roman"/>
                <w:noProof/>
                <w:color w:val="000000"/>
              </w:rPr>
              <w:pict>
                <v:shape id="_x0000_i1078" type="#_x0000_t75" style="width:387.75pt;height:75.75pt;visibility:visible">
                  <v:imagedata r:id="rId60" o:title="" grayscale="t"/>
                </v:shape>
              </w:pic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Вязка спиральная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ВС 70/95.2-П</w:t>
            </w:r>
          </w:p>
        </w:tc>
        <w:tc>
          <w:tcPr>
            <w:tcW w:w="7850" w:type="dxa"/>
          </w:tcPr>
          <w:p w:rsidR="00026B02" w:rsidRPr="0013513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35138">
              <w:rPr>
                <w:rFonts w:ascii="Times New Roman" w:hAnsi="Times New Roman"/>
                <w:shd w:val="clear" w:color="auto" w:fill="FFFFFF"/>
              </w:rPr>
              <w:t>Предназначена для двойного крепления к штыревым и опорным</w:t>
            </w:r>
          </w:p>
          <w:p w:rsidR="00026B02" w:rsidRPr="0013513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35138">
              <w:rPr>
                <w:rFonts w:ascii="Times New Roman" w:hAnsi="Times New Roman"/>
                <w:shd w:val="clear" w:color="auto" w:fill="FFFFFF"/>
              </w:rPr>
              <w:t>линейным изоляторам опор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в диапазоне</w:t>
            </w:r>
            <w:r w:rsidRPr="00135138">
              <w:rPr>
                <w:rFonts w:ascii="Times New Roman" w:hAnsi="Times New Roman"/>
                <w:shd w:val="clear" w:color="auto" w:fill="FFFFFF"/>
              </w:rPr>
              <w:t xml:space="preserve"> 6–35 кВ воздушных линий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35138">
              <w:rPr>
                <w:rFonts w:ascii="Times New Roman" w:hAnsi="Times New Roman"/>
                <w:shd w:val="clear" w:color="auto" w:fill="FFFFFF"/>
              </w:rPr>
              <w:t>электропередач с защитными проводами СИП-3.</w:t>
            </w:r>
          </w:p>
          <w:p w:rsidR="00026B02" w:rsidRPr="0013513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35138">
              <w:rPr>
                <w:rFonts w:ascii="Times New Roman" w:hAnsi="Times New Roman"/>
                <w:shd w:val="clear" w:color="auto" w:fill="FFFFFF"/>
              </w:rPr>
              <w:t>Зажим</w:t>
            </w:r>
            <w:r>
              <w:rPr>
                <w:rFonts w:ascii="Times New Roman" w:hAnsi="Times New Roman"/>
                <w:shd w:val="clear" w:color="auto" w:fill="FFFFFF"/>
              </w:rPr>
              <w:t>ы</w:t>
            </w:r>
            <w:r w:rsidRPr="00135138">
              <w:rPr>
                <w:rFonts w:ascii="Times New Roman" w:hAnsi="Times New Roman"/>
                <w:shd w:val="clear" w:color="auto" w:fill="FFFFFF"/>
              </w:rPr>
              <w:t xml:space="preserve"> спиральные изготовлены из оцинкованной пружинной</w:t>
            </w:r>
          </w:p>
          <w:p w:rsidR="00026B02" w:rsidRPr="0013513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35138">
              <w:rPr>
                <w:rFonts w:ascii="Times New Roman" w:hAnsi="Times New Roman"/>
                <w:shd w:val="clear" w:color="auto" w:fill="FFFFFF"/>
              </w:rPr>
              <w:t>проволоки и имеют стойкое полимерное покрытие,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135138">
              <w:rPr>
                <w:rFonts w:ascii="Times New Roman" w:hAnsi="Times New Roman"/>
                <w:shd w:val="clear" w:color="auto" w:fill="FFFFFF"/>
              </w:rPr>
              <w:t>обеспечивающее необходимую прочность заделки проводов.</w:t>
            </w:r>
            <w:r>
              <w:rPr>
                <w:rFonts w:ascii="Times New Roman" w:hAnsi="Times New Roman"/>
                <w:shd w:val="clear" w:color="auto" w:fill="FFFFFF"/>
              </w:rPr>
              <w:t>Цветовая маркировка: Зеленая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Масса, не менее 91г.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Сечение провода СИП-3, мм², в диапазоне: 70-95</w:t>
            </w:r>
          </w:p>
          <w:p w:rsidR="00026B02" w:rsidRPr="00D9179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91792">
              <w:rPr>
                <w:rFonts w:ascii="Times New Roman" w:hAnsi="Times New Roman"/>
                <w:shd w:val="clear" w:color="auto" w:fill="FFFFFF"/>
              </w:rPr>
              <w:t>Диаметр шейки изолятора, мм, в диапазоне: 75-85</w:t>
            </w:r>
          </w:p>
          <w:p w:rsidR="00026B02" w:rsidRPr="00D9179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91792">
              <w:rPr>
                <w:rFonts w:ascii="Times New Roman" w:hAnsi="Times New Roman"/>
                <w:shd w:val="clear" w:color="auto" w:fill="FFFFFF"/>
              </w:rPr>
              <w:t>Прочность заделки, кН: 4</w:t>
            </w:r>
          </w:p>
          <w:p w:rsidR="00026B02" w:rsidRPr="00D9179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91792">
              <w:rPr>
                <w:rFonts w:ascii="Times New Roman" w:hAnsi="Times New Roman"/>
                <w:shd w:val="clear" w:color="auto" w:fill="FFFFFF"/>
              </w:rPr>
              <w:t>Длина вязки, мм, в диапазоне: 505-545</w:t>
            </w:r>
          </w:p>
          <w:p w:rsidR="00026B02" w:rsidRPr="00B66A2F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D91792">
              <w:rPr>
                <w:rFonts w:ascii="Times New Roman" w:hAnsi="Times New Roman"/>
                <w:shd w:val="clear" w:color="auto" w:fill="FFFFFF"/>
              </w:rPr>
              <w:t>Вязка устойчива к УФ излучению, повышенной и пониженной температуре, к тепловому и световому воздействию солнечной радиации.</w: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Зажим анкерный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691D50">
              <w:rPr>
                <w:rFonts w:ascii="Times New Roman" w:hAnsi="Times New Roman"/>
                <w:color w:val="000000"/>
              </w:rPr>
              <w:t>DN-70 Rpi</w:t>
            </w:r>
          </w:p>
        </w:tc>
        <w:tc>
          <w:tcPr>
            <w:tcW w:w="7850" w:type="dxa"/>
          </w:tcPr>
          <w:p w:rsidR="00026B02" w:rsidRPr="00D002C4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hd w:val="clear" w:color="auto" w:fill="FFFFFF"/>
              </w:rPr>
              <w:t>Т</w:t>
            </w:r>
            <w:r w:rsidRPr="00D002C4">
              <w:rPr>
                <w:rFonts w:ascii="Times New Roman" w:hAnsi="Times New Roman"/>
                <w:b/>
                <w:shd w:val="clear" w:color="auto" w:fill="FFFFFF"/>
              </w:rPr>
              <w:t>ехнические характеристики:</w:t>
            </w:r>
          </w:p>
          <w:p w:rsidR="00026B02" w:rsidRPr="009A7D0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A7D08">
              <w:rPr>
                <w:rFonts w:ascii="Times New Roman" w:hAnsi="Times New Roman"/>
                <w:color w:val="000000"/>
              </w:rPr>
              <w:t xml:space="preserve">Сечение жилы в диапазоне </w:t>
            </w:r>
            <w:r w:rsidRPr="009A7D08">
              <w:rPr>
                <w:rFonts w:ascii="Times New Roman" w:hAnsi="Times New Roman"/>
                <w:shd w:val="clear" w:color="auto" w:fill="FFFFFF"/>
              </w:rPr>
              <w:t xml:space="preserve">мм², </w:t>
            </w:r>
            <w:r w:rsidRPr="009A7D08">
              <w:rPr>
                <w:rFonts w:ascii="Times New Roman" w:hAnsi="Times New Roman"/>
                <w:color w:val="000000"/>
              </w:rPr>
              <w:t>35-70</w:t>
            </w:r>
          </w:p>
          <w:p w:rsidR="00026B02" w:rsidRPr="009A7D0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A7D08">
              <w:rPr>
                <w:rFonts w:ascii="Times New Roman" w:hAnsi="Times New Roman"/>
                <w:color w:val="000000"/>
              </w:rPr>
              <w:t>Минимальная разрушающая нагрузка кН: 20</w:t>
            </w:r>
          </w:p>
          <w:p w:rsidR="00026B02" w:rsidRPr="009A7D0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A7D08">
              <w:rPr>
                <w:rFonts w:ascii="Times New Roman" w:hAnsi="Times New Roman"/>
                <w:color w:val="000000"/>
              </w:rPr>
              <w:t>Диаметр провода, в диапазоне, мм: 12-14</w:t>
            </w:r>
          </w:p>
          <w:p w:rsidR="00026B02" w:rsidRPr="009A7D0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A7D08">
              <w:rPr>
                <w:rFonts w:ascii="Times New Roman" w:hAnsi="Times New Roman"/>
                <w:color w:val="000000"/>
              </w:rPr>
              <w:t>Масса, не более, г: 438</w:t>
            </w:r>
          </w:p>
          <w:p w:rsidR="00026B02" w:rsidRPr="009A7D0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A7D08">
              <w:rPr>
                <w:rFonts w:ascii="Times New Roman" w:hAnsi="Times New Roman"/>
                <w:color w:val="000000"/>
              </w:rPr>
              <w:t>Материал жилы: алюминий</w:t>
            </w:r>
          </w:p>
          <w:p w:rsidR="00026B02" w:rsidRPr="009A7D0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A7D08">
              <w:rPr>
                <w:rFonts w:ascii="Times New Roman" w:hAnsi="Times New Roman"/>
                <w:color w:val="000000"/>
              </w:rPr>
              <w:t>Внеш</w:t>
            </w:r>
            <w:r>
              <w:rPr>
                <w:rFonts w:ascii="Times New Roman" w:hAnsi="Times New Roman"/>
                <w:color w:val="000000"/>
                <w:lang w:val="en-US"/>
              </w:rPr>
              <w:t>н</w:t>
            </w:r>
            <w:r w:rsidRPr="009A7D08">
              <w:rPr>
                <w:rFonts w:ascii="Times New Roman" w:hAnsi="Times New Roman"/>
                <w:color w:val="000000"/>
              </w:rPr>
              <w:t>ий вид:</w:t>
            </w:r>
          </w:p>
          <w:p w:rsidR="00026B02" w:rsidRPr="009A7D08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  <w:lang w:val="en-US"/>
              </w:rPr>
            </w:pPr>
            <w:r w:rsidRPr="00F67BB7">
              <w:rPr>
                <w:rFonts w:ascii="Times New Roman" w:hAnsi="Times New Roman"/>
                <w:b/>
                <w:noProof/>
                <w:color w:val="000000"/>
              </w:rPr>
              <w:pict>
                <v:shape id="_x0000_i1079" type="#_x0000_t75" style="width:183pt;height:64.5pt;visibility:visible">
                  <v:imagedata r:id="rId61" o:title="" grayscale="t"/>
                </v:shape>
              </w:pic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Колпачок КП-22</w:t>
            </w:r>
          </w:p>
        </w:tc>
        <w:tc>
          <w:tcPr>
            <w:tcW w:w="7850" w:type="dxa"/>
          </w:tcPr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BE1993">
              <w:rPr>
                <w:rFonts w:ascii="Times New Roman" w:hAnsi="Times New Roman"/>
                <w:shd w:val="clear" w:color="auto" w:fill="FFFFFF"/>
              </w:rPr>
              <w:t>Колпач</w:t>
            </w:r>
            <w:r>
              <w:rPr>
                <w:rFonts w:ascii="Times New Roman" w:hAnsi="Times New Roman"/>
                <w:shd w:val="clear" w:color="auto" w:fill="FFFFFF"/>
              </w:rPr>
              <w:t>о</w:t>
            </w:r>
            <w:r w:rsidRPr="00BE1993">
              <w:rPr>
                <w:rFonts w:ascii="Times New Roman" w:hAnsi="Times New Roman"/>
                <w:shd w:val="clear" w:color="auto" w:fill="FFFFFF"/>
              </w:rPr>
              <w:t>к КП-22 предназначен для установки на крюки и штыри диаметром 22 мм</w:t>
            </w:r>
            <w:r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026B02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Материал: полиэтилен</w:t>
            </w:r>
          </w:p>
          <w:tbl>
            <w:tblPr>
              <w:tblW w:w="74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988"/>
              <w:gridCol w:w="850"/>
              <w:gridCol w:w="851"/>
              <w:gridCol w:w="850"/>
              <w:gridCol w:w="851"/>
              <w:gridCol w:w="992"/>
              <w:gridCol w:w="850"/>
              <w:gridCol w:w="1226"/>
            </w:tblGrid>
            <w:tr w:rsidR="00026B02" w:rsidTr="00303DAC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d1,мм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d2,мм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d3,мм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4</w:t>
                  </w: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,мм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5</w:t>
                  </w: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,мм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d</w:t>
                  </w: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6</w:t>
                  </w: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,мм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L,мм</w:t>
                  </w:r>
                </w:p>
              </w:tc>
              <w:tc>
                <w:tcPr>
                  <w:tcW w:w="12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Вес,гр</w:t>
                  </w:r>
                </w:p>
              </w:tc>
            </w:tr>
            <w:tr w:rsidR="00026B02" w:rsidTr="00303DAC"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21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  <w:lang w:val="en-US"/>
                    </w:rPr>
                    <w:t>27,5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31,5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25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35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37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71</w:t>
                  </w:r>
                </w:p>
              </w:tc>
              <w:tc>
                <w:tcPr>
                  <w:tcW w:w="12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autoSpaceDE w:val="0"/>
                    <w:autoSpaceDN w:val="0"/>
                    <w:adjustRightInd w:val="0"/>
                    <w:suppressOverlap/>
                    <w:jc w:val="both"/>
                    <w:rPr>
                      <w:rFonts w:ascii="Times New Roman" w:hAnsi="Times New Roman"/>
                      <w:shd w:val="clear" w:color="auto" w:fill="FFFFFF"/>
                    </w:rPr>
                  </w:pPr>
                  <w:r w:rsidRPr="00303DAC">
                    <w:rPr>
                      <w:rFonts w:ascii="Times New Roman" w:hAnsi="Times New Roman"/>
                      <w:shd w:val="clear" w:color="auto" w:fill="FFFFFF"/>
                    </w:rPr>
                    <w:t>28</w:t>
                  </w:r>
                </w:p>
              </w:tc>
            </w:tr>
          </w:tbl>
          <w:p w:rsidR="00026B02" w:rsidRPr="00BE1993" w:rsidRDefault="00026B02" w:rsidP="00110A6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F67BB7">
              <w:rPr>
                <w:rFonts w:ascii="Times New Roman" w:hAnsi="Times New Roman"/>
                <w:noProof/>
                <w:shd w:val="clear" w:color="auto" w:fill="FFFFFF"/>
              </w:rPr>
              <w:pict>
                <v:shape id="_x0000_i1080" type="#_x0000_t75" style="width:78pt;height:148.5pt;visibility:visible">
                  <v:imagedata r:id="rId62" o:title=""/>
                </v:shape>
              </w:pic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Алюминиевая шина АД31Т1 4х50х3000</w:t>
            </w:r>
          </w:p>
        </w:tc>
        <w:tc>
          <w:tcPr>
            <w:tcW w:w="7850" w:type="dxa"/>
          </w:tcPr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Вид: шина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Марка сплава: АД31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Состояние поставки: Т1 -закаленное и искусственно состаренное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Толщина: 4мм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 xml:space="preserve">Ширина: 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916996">
              <w:rPr>
                <w:rFonts w:ascii="Times New Roman" w:hAnsi="Times New Roman"/>
                <w:color w:val="000000"/>
              </w:rPr>
              <w:t>0мм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Длина: 3000мм</w: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Алюминиевая шина АД31Т1 5х50х3000</w:t>
            </w:r>
          </w:p>
        </w:tc>
        <w:tc>
          <w:tcPr>
            <w:tcW w:w="7850" w:type="dxa"/>
          </w:tcPr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Вид: шина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Марка сплава: АД31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Состояние поставки: Т1 -закаленное и искусственно состаренное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 xml:space="preserve">Толщина: 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916996">
              <w:rPr>
                <w:rFonts w:ascii="Times New Roman" w:hAnsi="Times New Roman"/>
                <w:color w:val="000000"/>
              </w:rPr>
              <w:t>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 xml:space="preserve">Ширина: 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916996">
              <w:rPr>
                <w:rFonts w:ascii="Times New Roman" w:hAnsi="Times New Roman"/>
                <w:color w:val="000000"/>
              </w:rPr>
              <w:t>0мм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Длина: 3000мм</w: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Алюминиевая шина АД31Т1 4х60х3000</w:t>
            </w:r>
          </w:p>
        </w:tc>
        <w:tc>
          <w:tcPr>
            <w:tcW w:w="7850" w:type="dxa"/>
          </w:tcPr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Вид: шина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Марка сплава: АД31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Состояние поставки: Т1 -закаленное и искусственно состаренное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Толщина: 4мм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 xml:space="preserve">Ширина: 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916996">
              <w:rPr>
                <w:rFonts w:ascii="Times New Roman" w:hAnsi="Times New Roman"/>
                <w:color w:val="000000"/>
              </w:rPr>
              <w:t>0мм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Длина: 3000мм</w: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Алюминиевая шина АД31Т1 8х60х3000</w:t>
            </w:r>
          </w:p>
        </w:tc>
        <w:tc>
          <w:tcPr>
            <w:tcW w:w="7850" w:type="dxa"/>
          </w:tcPr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Вид: шина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Марка сплава: АД31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Состояние поставки: Т1 -закаленное и искусственно состаренное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 xml:space="preserve">Толщина: 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916996">
              <w:rPr>
                <w:rFonts w:ascii="Times New Roman" w:hAnsi="Times New Roman"/>
                <w:color w:val="000000"/>
              </w:rPr>
              <w:t>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 xml:space="preserve">Ширина: 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916996">
              <w:rPr>
                <w:rFonts w:ascii="Times New Roman" w:hAnsi="Times New Roman"/>
                <w:color w:val="000000"/>
              </w:rPr>
              <w:t>0мм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Длина: 3000мм</w: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Алюминиевая шина АД31Т1 8х80х3000</w:t>
            </w:r>
          </w:p>
        </w:tc>
        <w:tc>
          <w:tcPr>
            <w:tcW w:w="7850" w:type="dxa"/>
          </w:tcPr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Вид: шина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Марка сплава: АД31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Состояние поставки: Т1 -закаленное и искусственно состаренное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 xml:space="preserve">Толщина: 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916996">
              <w:rPr>
                <w:rFonts w:ascii="Times New Roman" w:hAnsi="Times New Roman"/>
                <w:color w:val="000000"/>
              </w:rPr>
              <w:t>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 xml:space="preserve">Ширина: </w:t>
            </w:r>
            <w:r>
              <w:rPr>
                <w:rFonts w:ascii="Times New Roman" w:hAnsi="Times New Roman"/>
                <w:color w:val="000000"/>
              </w:rPr>
              <w:t>8</w:t>
            </w:r>
            <w:r w:rsidRPr="00916996">
              <w:rPr>
                <w:rFonts w:ascii="Times New Roman" w:hAnsi="Times New Roman"/>
                <w:color w:val="000000"/>
              </w:rPr>
              <w:t>0мм</w:t>
            </w:r>
          </w:p>
          <w:p w:rsidR="00026B02" w:rsidRPr="00916996" w:rsidRDefault="00026B02" w:rsidP="00110A6B">
            <w:pPr>
              <w:shd w:val="clear" w:color="auto" w:fill="FFFFFF"/>
              <w:tabs>
                <w:tab w:val="left" w:pos="470"/>
              </w:tabs>
              <w:suppressAutoHyphens/>
              <w:autoSpaceDE w:val="0"/>
              <w:autoSpaceDN w:val="0"/>
              <w:adjustRightInd w:val="0"/>
              <w:ind w:right="177" w:firstLine="45"/>
              <w:rPr>
                <w:rFonts w:ascii="Times New Roman" w:hAnsi="Times New Roman"/>
                <w:color w:val="000000"/>
              </w:rPr>
            </w:pPr>
            <w:r w:rsidRPr="00916996">
              <w:rPr>
                <w:rFonts w:ascii="Times New Roman" w:hAnsi="Times New Roman"/>
                <w:color w:val="000000"/>
              </w:rPr>
              <w:t>Длина: 3000мм</w: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Зажим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НКК 1-1</w:t>
            </w:r>
          </w:p>
        </w:tc>
        <w:tc>
          <w:tcPr>
            <w:tcW w:w="7850" w:type="dxa"/>
            <w:vAlign w:val="bottom"/>
          </w:tcPr>
          <w:p w:rsidR="00026B02" w:rsidRPr="00E44A43" w:rsidRDefault="00026B02" w:rsidP="00110A6B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 w:rsidRPr="00A77FE2">
              <w:rPr>
                <w:rFonts w:ascii="Times New Roman" w:hAnsi="Times New Roman"/>
              </w:rPr>
              <w:t xml:space="preserve">Зажимы натяжные </w:t>
            </w:r>
            <w:r w:rsidRPr="00A909AB">
              <w:rPr>
                <w:rFonts w:ascii="Times New Roman" w:hAnsi="Times New Roman"/>
              </w:rPr>
              <w:t>клиновые коушного типа НКК предназначены для крепления сталеалюминевых проводов сечением от 10 до 50 мм2 и стальных канатов сечением от 25 до 86 мм2 к натяжным подвескам анкерных и анкерно-угловых опор.</w:t>
            </w:r>
            <w:r w:rsidRPr="00AF3B69">
              <w:rPr>
                <w:rFonts w:ascii="Times New Roman" w:hAnsi="Times New Roman"/>
                <w:b/>
              </w:rPr>
              <w:t xml:space="preserve"> 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71"/>
              <w:tblOverlap w:val="never"/>
              <w:tblW w:w="665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988"/>
              <w:gridCol w:w="850"/>
              <w:gridCol w:w="851"/>
              <w:gridCol w:w="861"/>
              <w:gridCol w:w="1854"/>
              <w:gridCol w:w="1254"/>
            </w:tblGrid>
            <w:tr w:rsidR="00026B02" w:rsidRPr="000C02BC" w:rsidTr="002761A4">
              <w:trPr>
                <w:trHeight w:val="431"/>
              </w:trPr>
              <w:tc>
                <w:tcPr>
                  <w:tcW w:w="355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2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0C02BC" w:rsidTr="002761A4">
              <w:trPr>
                <w:trHeight w:val="403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  <w:b/>
                    </w:rPr>
                    <w:t>B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lang w:val="en-US"/>
                    </w:rPr>
                    <w:t>d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  <w:b/>
                    </w:rPr>
                    <w:t>L</w:t>
                  </w: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H</w:t>
                  </w:r>
                </w:p>
              </w:tc>
              <w:tc>
                <w:tcPr>
                  <w:tcW w:w="18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2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0C02BC" w:rsidTr="002761A4">
              <w:trPr>
                <w:trHeight w:val="370"/>
              </w:trPr>
              <w:tc>
                <w:tcPr>
                  <w:tcW w:w="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Pr="00312B94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</w:t>
                  </w:r>
                  <w:r w:rsidRPr="00312B94">
                    <w:rPr>
                      <w:rFonts w:ascii="Times New Roman" w:hAnsi="Times New Roman"/>
                    </w:rPr>
                    <w:t>75</w:t>
                  </w:r>
                </w:p>
              </w:tc>
              <w:tc>
                <w:tcPr>
                  <w:tcW w:w="8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80</w:t>
                  </w:r>
                </w:p>
              </w:tc>
              <w:tc>
                <w:tcPr>
                  <w:tcW w:w="18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60</w:t>
                  </w:r>
                  <w:r w:rsidRPr="002F5B3E">
                    <w:rPr>
                      <w:rFonts w:ascii="Times New Roman" w:hAnsi="Times New Roman"/>
                    </w:rPr>
                    <w:t>.</w:t>
                  </w:r>
                  <w:r w:rsidRPr="00312B94"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1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F5B3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2F5B3E">
                    <w:rPr>
                      <w:rFonts w:ascii="Times New Roman" w:hAnsi="Times New Roman"/>
                    </w:rPr>
                    <w:t>4.14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F5B3E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F5B3E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F5B3E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F5B3E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F5B3E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8215E9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Материал: </w:t>
            </w:r>
            <w:r w:rsidRPr="00DF4B75">
              <w:rPr>
                <w:rFonts w:ascii="Times New Roman" w:hAnsi="Times New Roman"/>
              </w:rPr>
              <w:t>сталь</w:t>
            </w:r>
          </w:p>
        </w:tc>
        <w:tc>
          <w:tcPr>
            <w:tcW w:w="797" w:type="dxa"/>
          </w:tcPr>
          <w:p w:rsidR="00026B02" w:rsidRPr="00C24159" w:rsidRDefault="00026B02" w:rsidP="00110A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415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</w:rPr>
            </w:pPr>
            <w:r w:rsidRPr="00A63301">
              <w:rPr>
                <w:rFonts w:ascii="Times New Roman" w:hAnsi="Times New Roman"/>
              </w:rPr>
              <w:t>ТПЛ-10-М-1-0,5S5/0,5 5/10Р17-200/5 У2</w:t>
            </w:r>
          </w:p>
        </w:tc>
        <w:tc>
          <w:tcPr>
            <w:tcW w:w="7850" w:type="dxa"/>
          </w:tcPr>
          <w:p w:rsidR="00026B02" w:rsidRPr="00C701E7" w:rsidRDefault="00026B02" w:rsidP="00110A6B">
            <w:pPr>
              <w:rPr>
                <w:rFonts w:ascii="Times New Roman" w:hAnsi="Times New Roman"/>
                <w:b/>
              </w:rPr>
            </w:pPr>
            <w:r w:rsidRPr="00C701E7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- Номинальное напряжение: 10кВ;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- Наибольшее рабочее напряжение: 11кВ;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- Номинальная частота: 50Гц;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- Номинальный первичный ток: 200А;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- Номинальный вторичный ток: 5А;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- Количество вторичных обмоток: 3;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587"/>
              <w:gridCol w:w="2587"/>
              <w:gridCol w:w="2587"/>
            </w:tblGrid>
            <w:tr w:rsidR="00026B02" w:rsidRPr="00C701E7" w:rsidTr="00303DAC"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Вторичная обмотка №1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Вторичная обмотка №2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Вторичная обмотка №3</w:t>
                  </w:r>
                </w:p>
              </w:tc>
            </w:tr>
            <w:tr w:rsidR="00026B02" w:rsidRPr="00C701E7" w:rsidTr="00303DAC"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lang w:val="en-US"/>
                    </w:rPr>
                  </w:pPr>
                  <w:r w:rsidRPr="00303DAC">
                    <w:rPr>
                      <w:rFonts w:ascii="Times New Roman" w:hAnsi="Times New Roman"/>
                    </w:rPr>
                    <w:t>Класс точности 0,5S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lang w:val="en-US"/>
                    </w:rPr>
                  </w:pPr>
                  <w:r w:rsidRPr="00303DAC">
                    <w:rPr>
                      <w:rFonts w:ascii="Times New Roman" w:hAnsi="Times New Roman"/>
                    </w:rPr>
                    <w:t>Класс точности 0,5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lang w:val="en-US"/>
                    </w:rPr>
                  </w:pPr>
                  <w:r w:rsidRPr="00303DAC">
                    <w:rPr>
                      <w:rFonts w:ascii="Times New Roman" w:hAnsi="Times New Roman"/>
                    </w:rPr>
                    <w:t xml:space="preserve">Класс точности </w:t>
                  </w:r>
                  <w:r w:rsidRPr="00303DAC">
                    <w:rPr>
                      <w:rFonts w:ascii="Times New Roman" w:hAnsi="Times New Roman"/>
                      <w:lang w:val="en-US"/>
                    </w:rPr>
                    <w:t>10P</w:t>
                  </w:r>
                </w:p>
              </w:tc>
            </w:tr>
            <w:tr w:rsidR="00026B02" w:rsidRPr="00C701E7" w:rsidTr="00303DAC"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Номинальная вторичная нагрузка В*А 10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Номинальная вторичная нагрузка В*А 10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Номинальная вторичная нагрузка В*А 15</w:t>
                  </w:r>
                </w:p>
              </w:tc>
            </w:tr>
            <w:tr w:rsidR="00026B02" w:rsidRPr="00C701E7" w:rsidTr="00303DAC">
              <w:trPr>
                <w:trHeight w:val="241"/>
              </w:trPr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Номинальная предельная кратность 5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Номинальная предельная кратность 5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Номинальная предельная кратность 17</w:t>
                  </w:r>
                </w:p>
              </w:tc>
            </w:tr>
            <w:tr w:rsidR="00026B02" w:rsidRPr="00C701E7" w:rsidTr="00303DAC">
              <w:trPr>
                <w:trHeight w:val="241"/>
              </w:trPr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Ном. коэф. безопасности приборов 5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Ном. коэф. безопасности приборов 5</w:t>
                  </w:r>
                </w:p>
              </w:tc>
              <w:tc>
                <w:tcPr>
                  <w:tcW w:w="25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303DAC">
                    <w:rPr>
                      <w:rFonts w:ascii="Times New Roman" w:hAnsi="Times New Roman"/>
                    </w:rPr>
                    <w:t>Ном. коэф. безопасности приборов 17</w:t>
                  </w:r>
                </w:p>
              </w:tc>
            </w:tr>
          </w:tbl>
          <w:p w:rsidR="00026B02" w:rsidRPr="00C701E7" w:rsidRDefault="00026B02" w:rsidP="00110A6B">
            <w:pPr>
              <w:rPr>
                <w:rFonts w:ascii="Times New Roman" w:hAnsi="Times New Roman"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Зажим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ПА 2-2м</w:t>
            </w:r>
          </w:p>
        </w:tc>
        <w:tc>
          <w:tcPr>
            <w:tcW w:w="7850" w:type="dxa"/>
            <w:vAlign w:val="bottom"/>
          </w:tcPr>
          <w:p w:rsidR="00026B02" w:rsidRPr="00E44A43" w:rsidRDefault="00026B02" w:rsidP="00110A6B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407425">
              <w:rPr>
                <w:rFonts w:ascii="Times New Roman" w:hAnsi="Times New Roman"/>
              </w:rPr>
              <w:t>Зажимы соединительные плашечные применяются для соединения алюминиевых и сталеалюминевых проводов в шлейфах анкерных опор ВЛ и осуществления отпаек, а также для крепления петли проводов при анкерном креплении на штыревых изоляторах</w:t>
            </w:r>
            <w:r>
              <w:rPr>
                <w:rFonts w:ascii="Times New Roman" w:hAnsi="Times New Roman"/>
              </w:rPr>
              <w:t>.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194"/>
              <w:tblOverlap w:val="never"/>
              <w:tblW w:w="60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04"/>
              <w:gridCol w:w="709"/>
              <w:gridCol w:w="777"/>
              <w:gridCol w:w="1349"/>
              <w:gridCol w:w="2552"/>
            </w:tblGrid>
            <w:tr w:rsidR="00026B02" w:rsidRPr="00811623" w:rsidTr="008A6420">
              <w:trPr>
                <w:trHeight w:val="311"/>
              </w:trPr>
              <w:tc>
                <w:tcPr>
                  <w:tcW w:w="21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110A6B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7C639C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>Размеры, не менее, мм</w:t>
                  </w:r>
                </w:p>
              </w:tc>
              <w:tc>
                <w:tcPr>
                  <w:tcW w:w="134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>Масса,</w:t>
                  </w:r>
                </w:p>
                <w:p w:rsidR="00026B02" w:rsidRPr="00094348" w:rsidRDefault="00026B02" w:rsidP="008F7F6C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>кг</w:t>
                  </w:r>
                  <w:r w:rsidRPr="00723585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 xml:space="preserve">, не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>менее</w:t>
                  </w:r>
                </w:p>
              </w:tc>
              <w:tc>
                <w:tcPr>
                  <w:tcW w:w="25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  <w:r w:rsidRPr="00CF66FC">
                    <w:rPr>
                      <w:rFonts w:ascii="Times New Roman" w:hAnsi="Times New Roman"/>
                      <w:b/>
                    </w:rPr>
                    <w:t>Номинальное сечение, мм2 , проводов по ГОСТ 839-80, марок</w:t>
                  </w:r>
                </w:p>
              </w:tc>
            </w:tr>
            <w:tr w:rsidR="00026B02" w:rsidRPr="00811623" w:rsidTr="008A6420">
              <w:trPr>
                <w:trHeight w:val="193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7C639C" w:rsidRDefault="00026B02" w:rsidP="007C639C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L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84143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B</w:t>
                  </w: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84143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R</w:t>
                  </w:r>
                </w:p>
              </w:tc>
              <w:tc>
                <w:tcPr>
                  <w:tcW w:w="134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110A6B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</w:p>
              </w:tc>
              <w:tc>
                <w:tcPr>
                  <w:tcW w:w="25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110A6B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</w:p>
              </w:tc>
            </w:tr>
            <w:tr w:rsidR="00026B02" w:rsidRPr="008C4114" w:rsidTr="008A6420">
              <w:trPr>
                <w:trHeight w:val="414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17E0" w:rsidRDefault="00026B02" w:rsidP="00110A6B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17E0" w:rsidRDefault="00026B02" w:rsidP="00110A6B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5A17E0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7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17E0" w:rsidRDefault="00026B02" w:rsidP="00110A6B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5A17E0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6,0</w:t>
                  </w:r>
                </w:p>
              </w:tc>
              <w:tc>
                <w:tcPr>
                  <w:tcW w:w="1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8A6420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0,</w:t>
                  </w: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2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A17E0" w:rsidRDefault="00026B02" w:rsidP="00110A6B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70; 50/8,0; 70/11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Диаметр проводов, в диапазоне от</w:t>
            </w:r>
            <w:r w:rsidRPr="000B31F8">
              <w:rPr>
                <w:rFonts w:ascii="Times New Roman" w:hAnsi="Times New Roman"/>
              </w:rPr>
              <w:t xml:space="preserve"> </w:t>
            </w:r>
            <w:r w:rsidRPr="005A17E0">
              <w:rPr>
                <w:rFonts w:ascii="Times New Roman" w:hAnsi="Times New Roman"/>
              </w:rPr>
              <w:t>9</w:t>
            </w:r>
            <w:r w:rsidRPr="009D2309">
              <w:rPr>
                <w:rFonts w:ascii="Times New Roman" w:hAnsi="Times New Roman"/>
              </w:rPr>
              <w:t>,</w:t>
            </w:r>
            <w:r w:rsidRPr="005A17E0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мм</w:t>
            </w:r>
            <w:r w:rsidRPr="009D230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до</w:t>
            </w:r>
            <w:r w:rsidRPr="009D2309">
              <w:rPr>
                <w:rFonts w:ascii="Times New Roman" w:hAnsi="Times New Roman"/>
              </w:rPr>
              <w:t xml:space="preserve"> 1</w:t>
            </w:r>
            <w:r w:rsidRPr="005A17E0">
              <w:rPr>
                <w:rFonts w:ascii="Times New Roman" w:hAnsi="Times New Roman"/>
              </w:rPr>
              <w:t>1</w:t>
            </w:r>
            <w:r w:rsidRPr="009D2309">
              <w:rPr>
                <w:rFonts w:ascii="Times New Roman" w:hAnsi="Times New Roman"/>
              </w:rPr>
              <w:t>,</w:t>
            </w:r>
            <w:r w:rsidRPr="005A17E0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мм</w:t>
            </w:r>
          </w:p>
          <w:p w:rsidR="00026B02" w:rsidRPr="008215E9" w:rsidRDefault="00026B02" w:rsidP="008A64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_x0000_i1081" type="#_x0000_t75" style="width:257.25pt;height:114pt;visibility:visible">
                  <v:imagedata r:id="rId63" o:title="" gain="93623f" grayscale="t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Изолятор ТФ-20</w:t>
            </w:r>
          </w:p>
        </w:tc>
        <w:tc>
          <w:tcPr>
            <w:tcW w:w="7850" w:type="dxa"/>
            <w:vAlign w:val="bottom"/>
          </w:tcPr>
          <w:p w:rsidR="00026B02" w:rsidRPr="00C701E7" w:rsidRDefault="00026B02" w:rsidP="00110A6B">
            <w:pPr>
              <w:rPr>
                <w:rFonts w:ascii="Times New Roman" w:hAnsi="Times New Roman"/>
                <w:b/>
              </w:rPr>
            </w:pPr>
            <w:r w:rsidRPr="00C701E7">
              <w:rPr>
                <w:rFonts w:ascii="Times New Roman" w:hAnsi="Times New Roman"/>
                <w:b/>
              </w:rPr>
              <w:t>Назначение: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C701E7">
              <w:rPr>
                <w:rFonts w:ascii="Times New Roman" w:hAnsi="Times New Roman"/>
                <w:color w:val="000000"/>
              </w:rPr>
              <w:t>Изолятор предназначен для изоляции и крепления проводов на воздушных линиях электропередач (ЛЭП), в распределительных устройствах (РУ) электростанций и подстанций переменного тока напряжением до 1000В, линий связи и радиотрансляционных сетей.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b/>
                <w:color w:val="000000"/>
              </w:rPr>
            </w:pPr>
            <w:r w:rsidRPr="00C701E7">
              <w:rPr>
                <w:rFonts w:ascii="Times New Roman" w:hAnsi="Times New Roman"/>
                <w:b/>
                <w:color w:val="000000"/>
              </w:rPr>
              <w:t>Особенности конструкции: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C701E7">
              <w:rPr>
                <w:rFonts w:ascii="Times New Roman" w:hAnsi="Times New Roman"/>
                <w:color w:val="000000"/>
                <w:shd w:val="clear" w:color="auto" w:fill="FFFFFF"/>
              </w:rPr>
              <w:t>Поверхность изолирующего тела, изготовлена из прочного и долговечного электротехнического фарфора, покрыта неокрашенной глазурью. Изолирующая часть устанавливается на штырь, крепление осуществляется при помощи колпачка, выполненного из полимерного материала.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b/>
              </w:rPr>
            </w:pPr>
            <w:r w:rsidRPr="00C701E7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Номинальное напряжение, кВ, не более: 1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Минимальная разрушающая сила, кН: 8,0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Диаметр штыря крепления изолятора, мм: 18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 xml:space="preserve">Масса, кг: </w:t>
            </w:r>
            <w:r w:rsidRPr="00C701E7">
              <w:rPr>
                <w:rFonts w:ascii="Times New Roman" w:hAnsi="Times New Roman"/>
                <w:lang w:val="en-US"/>
              </w:rPr>
              <w:t>0</w:t>
            </w:r>
            <w:r w:rsidRPr="00C701E7">
              <w:rPr>
                <w:rFonts w:ascii="Times New Roman" w:hAnsi="Times New Roman"/>
              </w:rPr>
              <w:t>,</w:t>
            </w:r>
            <w:r w:rsidRPr="00C701E7">
              <w:rPr>
                <w:rFonts w:ascii="Times New Roman" w:hAnsi="Times New Roman"/>
                <w:lang w:val="en-US"/>
              </w:rPr>
              <w:t>5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b/>
                <w:lang w:val="en-US"/>
              </w:rPr>
            </w:pPr>
            <w:r w:rsidRPr="00C701E7">
              <w:rPr>
                <w:rFonts w:ascii="Times New Roman" w:hAnsi="Times New Roman"/>
                <w:b/>
              </w:rPr>
              <w:t>Внешний вид</w:t>
            </w:r>
            <w:r w:rsidRPr="00C701E7">
              <w:rPr>
                <w:rFonts w:ascii="Times New Roman" w:hAnsi="Times New Roman"/>
                <w:b/>
                <w:lang w:val="en-US"/>
              </w:rPr>
              <w:t>: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F67BB7">
              <w:rPr>
                <w:rFonts w:ascii="Times New Roman" w:hAnsi="Times New Roman"/>
                <w:noProof/>
                <w:color w:val="000000"/>
              </w:rPr>
              <w:pict>
                <v:shape id="Рисунок 11" o:spid="_x0000_i1082" type="#_x0000_t75" alt="Снимок.JPG" style="width:168.75pt;height:126.75pt;visibility:visible">
                  <v:imagedata r:id="rId64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 xml:space="preserve">Изолятор </w:t>
            </w:r>
            <w:r w:rsidRPr="00691D50">
              <w:rPr>
                <w:rFonts w:ascii="Times New Roman" w:hAnsi="Times New Roman"/>
                <w:color w:val="000000"/>
                <w:lang w:val="en-US"/>
              </w:rPr>
              <w:t>Ш</w:t>
            </w:r>
            <w:r w:rsidRPr="00691D50">
              <w:rPr>
                <w:rFonts w:ascii="Times New Roman" w:hAnsi="Times New Roman"/>
                <w:color w:val="000000"/>
              </w:rPr>
              <w:t>Ф-20Г1</w:t>
            </w:r>
          </w:p>
        </w:tc>
        <w:tc>
          <w:tcPr>
            <w:tcW w:w="7850" w:type="dxa"/>
            <w:vAlign w:val="bottom"/>
          </w:tcPr>
          <w:p w:rsidR="00026B02" w:rsidRPr="00C701E7" w:rsidRDefault="00026B02" w:rsidP="00110A6B">
            <w:pPr>
              <w:rPr>
                <w:rFonts w:ascii="Times New Roman" w:hAnsi="Times New Roman"/>
                <w:b/>
              </w:rPr>
            </w:pPr>
            <w:r w:rsidRPr="00C701E7">
              <w:rPr>
                <w:rFonts w:ascii="Times New Roman" w:hAnsi="Times New Roman"/>
                <w:b/>
              </w:rPr>
              <w:t>Назначение: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color w:val="000000"/>
              </w:rPr>
            </w:pPr>
            <w:r w:rsidRPr="00C701E7">
              <w:rPr>
                <w:rFonts w:ascii="Times New Roman" w:hAnsi="Times New Roman"/>
                <w:color w:val="000000"/>
              </w:rPr>
              <w:t>Фарфоровый штыревой изолятор ШФ-20Г1 предназначен для изоляции и крепления проводов на воздушных линиях электропередач и в распределительных устройствах электростанций и подстанций переменного тока напряжением от 0,4 до 20 кВ включительно частотой до 100Гц при температуре окружающего воздуха от +50С до -60С.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b/>
              </w:rPr>
            </w:pPr>
            <w:r w:rsidRPr="00C701E7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Номинальное напряжение, кВ: 20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Минимальная механическая разрушающая нагрузка, кН: 13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Длина пути утечки, мм: 400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Выдерживаемое напряжение 50Гц (под дождем), кВ: 65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Выдерживаемое импульсное напряжение, кВ, не менее: 135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Выдерживаемое напряжение в сухом состоянии, кВ: 85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Материал: фарфор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</w:rPr>
            </w:pPr>
            <w:r w:rsidRPr="00C701E7">
              <w:rPr>
                <w:rFonts w:ascii="Times New Roman" w:hAnsi="Times New Roman"/>
              </w:rPr>
              <w:t>Масса, кг: 3,5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b/>
              </w:rPr>
            </w:pPr>
            <w:r w:rsidRPr="00C701E7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C701E7" w:rsidRDefault="00026B02" w:rsidP="00110A6B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F67BB7">
              <w:rPr>
                <w:rFonts w:ascii="Times New Roman" w:hAnsi="Times New Roman"/>
                <w:noProof/>
                <w:color w:val="000000"/>
              </w:rPr>
              <w:pict>
                <v:shape id="Рисунок 19" o:spid="_x0000_i1083" type="#_x0000_t75" alt="Снимок.JPG" style="width:140.25pt;height:168pt;visibility:visible">
                  <v:imagedata r:id="rId65" o:title=""/>
                </v:shape>
              </w:pict>
            </w:r>
            <w:r w:rsidRPr="00F67BB7">
              <w:rPr>
                <w:rFonts w:ascii="Times New Roman" w:hAnsi="Times New Roman"/>
                <w:noProof/>
                <w:color w:val="000000"/>
              </w:rPr>
              <w:pict>
                <v:shape id="Рисунок 20" o:spid="_x0000_i1084" type="#_x0000_t75" alt="Снимок1.JPG" style="width:106.5pt;height:129pt;visibility:visible">
                  <v:imagedata r:id="rId66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>Зажим ответвительный изолированный ЗОИ 16-95/2.5-35</w:t>
            </w:r>
          </w:p>
        </w:tc>
        <w:tc>
          <w:tcPr>
            <w:tcW w:w="7850" w:type="dxa"/>
          </w:tcPr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</w:t>
            </w:r>
            <w:r>
              <w:rPr>
                <w:rFonts w:ascii="Times New Roman" w:hAnsi="Times New Roman"/>
              </w:rPr>
              <w:t>альное</w:t>
            </w:r>
            <w:r w:rsidRPr="001F3D24">
              <w:rPr>
                <w:rFonts w:ascii="Times New Roman" w:hAnsi="Times New Roman"/>
              </w:rPr>
              <w:t xml:space="preserve"> поперечное сечение переходной секции, мм²</w:t>
            </w:r>
            <w:r>
              <w:rPr>
                <w:rFonts w:ascii="Times New Roman" w:hAnsi="Times New Roman"/>
              </w:rPr>
              <w:t>, в диапазоне 16-95</w:t>
            </w:r>
          </w:p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</w:t>
            </w:r>
            <w:r>
              <w:rPr>
                <w:rFonts w:ascii="Times New Roman" w:hAnsi="Times New Roman"/>
              </w:rPr>
              <w:t>альное</w:t>
            </w:r>
            <w:r w:rsidRPr="001F3D24">
              <w:rPr>
                <w:rFonts w:ascii="Times New Roman" w:hAnsi="Times New Roman"/>
              </w:rPr>
              <w:t xml:space="preserve"> поперечное сечение ответвления, мм²</w:t>
            </w:r>
            <w:r>
              <w:rPr>
                <w:rFonts w:ascii="Times New Roman" w:hAnsi="Times New Roman"/>
              </w:rPr>
              <w:t>, в диапазоне 2,5-35</w:t>
            </w:r>
          </w:p>
          <w:p w:rsidR="00026B02" w:rsidRPr="00077FA0" w:rsidRDefault="00026B02" w:rsidP="00110A6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 соединения: </w:t>
            </w:r>
            <w:r>
              <w:t xml:space="preserve"> </w:t>
            </w:r>
            <w:r w:rsidRPr="001F3D24">
              <w:rPr>
                <w:rFonts w:ascii="Times New Roman" w:hAnsi="Times New Roman"/>
              </w:rPr>
              <w:t>Винтовое соединение</w:t>
            </w:r>
          </w:p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Номинальное сечение главного провода, SE, мм²</w:t>
            </w:r>
            <w:r>
              <w:rPr>
                <w:rFonts w:ascii="Times New Roman" w:hAnsi="Times New Roman"/>
              </w:rPr>
              <w:t>, в диапазоне 16-95</w:t>
            </w:r>
          </w:p>
          <w:p w:rsidR="00026B02" w:rsidRPr="00077FA0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 xml:space="preserve">Номинальное поперечное сечение ответвления, SM / RM, мм² </w:t>
            </w:r>
            <w:r>
              <w:rPr>
                <w:rFonts w:ascii="Times New Roman" w:hAnsi="Times New Roman"/>
              </w:rPr>
              <w:t xml:space="preserve"> в диапазоне 2,5-35</w:t>
            </w:r>
          </w:p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Температура эксплуатации, °</w:t>
            </w:r>
            <w:r w:rsidRPr="001F3D24">
              <w:rPr>
                <w:rFonts w:ascii="Times New Roman" w:hAnsi="Times New Roman"/>
                <w:lang w:val="en-US"/>
              </w:rPr>
              <w:t>C</w:t>
            </w:r>
            <w:r w:rsidRPr="001F3D24">
              <w:rPr>
                <w:rFonts w:ascii="Times New Roman" w:hAnsi="Times New Roman"/>
              </w:rPr>
              <w:t xml:space="preserve">, в диапазоне </w:t>
            </w:r>
            <w:r>
              <w:t xml:space="preserve"> </w:t>
            </w:r>
            <w:r w:rsidRPr="001F3D24">
              <w:rPr>
                <w:rFonts w:ascii="Times New Roman" w:hAnsi="Times New Roman"/>
              </w:rPr>
              <w:t>-60...55</w:t>
            </w:r>
          </w:p>
          <w:p w:rsidR="00026B02" w:rsidRPr="001F3D24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</w:t>
            </w:r>
            <w:r>
              <w:rPr>
                <w:rFonts w:ascii="Times New Roman" w:hAnsi="Times New Roman"/>
              </w:rPr>
              <w:t>альное</w:t>
            </w:r>
            <w:r w:rsidRPr="001F3D24">
              <w:rPr>
                <w:rFonts w:ascii="Times New Roman" w:hAnsi="Times New Roman"/>
              </w:rPr>
              <w:t xml:space="preserve"> напряжение изоляции Ui, В: 6000</w:t>
            </w:r>
          </w:p>
          <w:p w:rsidR="00026B02" w:rsidRPr="001F3D24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</w:t>
            </w:r>
            <w:r>
              <w:rPr>
                <w:rFonts w:ascii="Times New Roman" w:hAnsi="Times New Roman"/>
              </w:rPr>
              <w:t>альное</w:t>
            </w:r>
            <w:r w:rsidRPr="001F3D24">
              <w:rPr>
                <w:rFonts w:ascii="Times New Roman" w:hAnsi="Times New Roman"/>
              </w:rPr>
              <w:t xml:space="preserve"> напряжение, В: 1000</w:t>
            </w:r>
          </w:p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Со срывной головкой болта</w:t>
            </w:r>
            <w:r>
              <w:rPr>
                <w:rFonts w:ascii="Times New Roman" w:hAnsi="Times New Roman"/>
              </w:rPr>
              <w:t>: да</w:t>
            </w:r>
          </w:p>
          <w:p w:rsidR="00026B02" w:rsidRPr="001F3D24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Момент срыва головки болта при монтаже, Нм: 15</w:t>
            </w:r>
          </w:p>
          <w:p w:rsidR="00026B02" w:rsidRPr="00E768FA" w:rsidRDefault="00026B02" w:rsidP="00110A6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Вес, гр, не менее 130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110A6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691D50">
              <w:rPr>
                <w:rFonts w:ascii="Times New Roman" w:hAnsi="Times New Roman"/>
                <w:color w:val="000000"/>
              </w:rPr>
              <w:t xml:space="preserve">Зажим ответвительный изолированный ЗОИ </w:t>
            </w:r>
            <w:r w:rsidRPr="00691D50">
              <w:rPr>
                <w:rFonts w:ascii="Times New Roman" w:hAnsi="Times New Roman"/>
                <w:color w:val="000000"/>
                <w:lang w:val="en-US"/>
              </w:rPr>
              <w:t>25</w:t>
            </w:r>
            <w:r w:rsidRPr="00691D50">
              <w:rPr>
                <w:rFonts w:ascii="Times New Roman" w:hAnsi="Times New Roman"/>
                <w:color w:val="000000"/>
              </w:rPr>
              <w:t>-95/25-</w:t>
            </w:r>
            <w:r w:rsidRPr="00691D50">
              <w:rPr>
                <w:rFonts w:ascii="Times New Roman" w:hAnsi="Times New Roman"/>
                <w:color w:val="000000"/>
                <w:lang w:val="en-US"/>
              </w:rPr>
              <w:t>9</w:t>
            </w:r>
            <w:r w:rsidRPr="00691D50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7850" w:type="dxa"/>
          </w:tcPr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</w:t>
            </w:r>
            <w:r>
              <w:rPr>
                <w:rFonts w:ascii="Times New Roman" w:hAnsi="Times New Roman"/>
              </w:rPr>
              <w:t>альное</w:t>
            </w:r>
            <w:r w:rsidRPr="001F3D24">
              <w:rPr>
                <w:rFonts w:ascii="Times New Roman" w:hAnsi="Times New Roman"/>
              </w:rPr>
              <w:t xml:space="preserve"> поперечное сечение переходной секции, мм²</w:t>
            </w:r>
            <w:r>
              <w:rPr>
                <w:rFonts w:ascii="Times New Roman" w:hAnsi="Times New Roman"/>
              </w:rPr>
              <w:t xml:space="preserve">, в диапазоне </w:t>
            </w:r>
            <w:r w:rsidRPr="00B0735C"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-95</w:t>
            </w:r>
          </w:p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</w:t>
            </w:r>
            <w:r>
              <w:rPr>
                <w:rFonts w:ascii="Times New Roman" w:hAnsi="Times New Roman"/>
              </w:rPr>
              <w:t>альное</w:t>
            </w:r>
            <w:r w:rsidRPr="001F3D24">
              <w:rPr>
                <w:rFonts w:ascii="Times New Roman" w:hAnsi="Times New Roman"/>
              </w:rPr>
              <w:t xml:space="preserve"> поперечное сечение ответвления, мм²</w:t>
            </w:r>
            <w:r>
              <w:rPr>
                <w:rFonts w:ascii="Times New Roman" w:hAnsi="Times New Roman"/>
              </w:rPr>
              <w:t>, в диапазоне 25-</w:t>
            </w:r>
            <w:r w:rsidRPr="00B0735C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5</w:t>
            </w:r>
          </w:p>
          <w:p w:rsidR="00026B02" w:rsidRPr="00B0735C" w:rsidRDefault="00026B02" w:rsidP="00110A6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Тип соединения: </w:t>
            </w:r>
            <w:r>
              <w:t xml:space="preserve"> </w:t>
            </w:r>
            <w:r w:rsidRPr="001F3D24">
              <w:rPr>
                <w:rFonts w:ascii="Times New Roman" w:hAnsi="Times New Roman"/>
              </w:rPr>
              <w:t>Винтовое соединение</w:t>
            </w:r>
          </w:p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Номинальное сечение главного провода, SE, мм²</w:t>
            </w:r>
            <w:r>
              <w:rPr>
                <w:rFonts w:ascii="Times New Roman" w:hAnsi="Times New Roman"/>
              </w:rPr>
              <w:t xml:space="preserve">, в диапазоне </w:t>
            </w:r>
            <w:r w:rsidRPr="00B0735C"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-95</w:t>
            </w:r>
          </w:p>
          <w:p w:rsidR="00026B02" w:rsidRPr="00B0735C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 xml:space="preserve">Номинальное поперечное сечение ответвления, SM / RM, мм² </w:t>
            </w:r>
            <w:r>
              <w:rPr>
                <w:rFonts w:ascii="Times New Roman" w:hAnsi="Times New Roman"/>
              </w:rPr>
              <w:t xml:space="preserve"> в диапазоне </w:t>
            </w:r>
            <w:r w:rsidRPr="00B0735C"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-95</w:t>
            </w:r>
          </w:p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Температура эксплуатации, °</w:t>
            </w:r>
            <w:r w:rsidRPr="001F3D24">
              <w:rPr>
                <w:rFonts w:ascii="Times New Roman" w:hAnsi="Times New Roman"/>
                <w:lang w:val="en-US"/>
              </w:rPr>
              <w:t>C</w:t>
            </w:r>
            <w:r w:rsidRPr="001F3D24">
              <w:rPr>
                <w:rFonts w:ascii="Times New Roman" w:hAnsi="Times New Roman"/>
              </w:rPr>
              <w:t xml:space="preserve">, в диапазоне </w:t>
            </w:r>
            <w:r>
              <w:t xml:space="preserve"> </w:t>
            </w:r>
            <w:r w:rsidRPr="001F3D24">
              <w:rPr>
                <w:rFonts w:ascii="Times New Roman" w:hAnsi="Times New Roman"/>
              </w:rPr>
              <w:t>-60...55</w:t>
            </w:r>
          </w:p>
          <w:p w:rsidR="00026B02" w:rsidRPr="001F3D24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</w:t>
            </w:r>
            <w:r>
              <w:rPr>
                <w:rFonts w:ascii="Times New Roman" w:hAnsi="Times New Roman"/>
              </w:rPr>
              <w:t>альное</w:t>
            </w:r>
            <w:r w:rsidRPr="001F3D24">
              <w:rPr>
                <w:rFonts w:ascii="Times New Roman" w:hAnsi="Times New Roman"/>
              </w:rPr>
              <w:t xml:space="preserve"> напряжение изоляции Ui, В: 6000</w:t>
            </w:r>
          </w:p>
          <w:p w:rsidR="00026B02" w:rsidRPr="001F3D24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Номин</w:t>
            </w:r>
            <w:r>
              <w:rPr>
                <w:rFonts w:ascii="Times New Roman" w:hAnsi="Times New Roman"/>
              </w:rPr>
              <w:t>альное</w:t>
            </w:r>
            <w:r w:rsidRPr="001F3D24">
              <w:rPr>
                <w:rFonts w:ascii="Times New Roman" w:hAnsi="Times New Roman"/>
              </w:rPr>
              <w:t xml:space="preserve"> напряжение, В: 1000</w:t>
            </w:r>
          </w:p>
          <w:p w:rsidR="00026B02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Со срывной головкой болта</w:t>
            </w:r>
            <w:r>
              <w:rPr>
                <w:rFonts w:ascii="Times New Roman" w:hAnsi="Times New Roman"/>
              </w:rPr>
              <w:t>: да</w:t>
            </w:r>
          </w:p>
          <w:p w:rsidR="00026B02" w:rsidRPr="001F3D24" w:rsidRDefault="00026B02" w:rsidP="00110A6B">
            <w:pPr>
              <w:jc w:val="both"/>
              <w:rPr>
                <w:rFonts w:ascii="Times New Roman" w:hAnsi="Times New Roman"/>
              </w:rPr>
            </w:pPr>
            <w:r w:rsidRPr="001F3D24">
              <w:rPr>
                <w:rFonts w:ascii="Times New Roman" w:hAnsi="Times New Roman"/>
              </w:rPr>
              <w:t>Момент срыва головки болта при монтаже, Нм: 15</w:t>
            </w:r>
          </w:p>
          <w:p w:rsidR="00026B02" w:rsidRPr="00E768FA" w:rsidRDefault="00026B02" w:rsidP="00110A6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Вес, гр, не менее 130</w: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Серьга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СР-12-16</w:t>
            </w:r>
          </w:p>
        </w:tc>
        <w:tc>
          <w:tcPr>
            <w:tcW w:w="7850" w:type="dxa"/>
            <w:vAlign w:val="bottom"/>
          </w:tcPr>
          <w:p w:rsidR="00026B02" w:rsidRPr="00E44A43" w:rsidRDefault="00026B02" w:rsidP="00110A6B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Серьга предназначена</w:t>
            </w:r>
            <w:r w:rsidRPr="00415C8E">
              <w:rPr>
                <w:rFonts w:ascii="Times New Roman" w:hAnsi="Times New Roman"/>
              </w:rPr>
              <w:t xml:space="preserve"> для комплектации изолирующих подвесок проводов и молниезащитных тросов воздушных линий электропередачи; для непосредственного соединения с шапка</w:t>
            </w:r>
            <w:r>
              <w:rPr>
                <w:rFonts w:ascii="Times New Roman" w:hAnsi="Times New Roman"/>
              </w:rPr>
              <w:t xml:space="preserve">ми подвесных изоляторов, реже с </w:t>
            </w:r>
            <w:r w:rsidRPr="00415C8E">
              <w:rPr>
                <w:rFonts w:ascii="Times New Roman" w:hAnsi="Times New Roman"/>
              </w:rPr>
              <w:t>головками ушек.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117"/>
              <w:tblOverlap w:val="never"/>
              <w:tblW w:w="70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704"/>
              <w:gridCol w:w="567"/>
              <w:gridCol w:w="567"/>
              <w:gridCol w:w="709"/>
              <w:gridCol w:w="709"/>
              <w:gridCol w:w="992"/>
              <w:gridCol w:w="1843"/>
              <w:gridCol w:w="992"/>
            </w:tblGrid>
            <w:tr w:rsidR="00026B02" w:rsidRPr="004554F9" w:rsidTr="002761A4">
              <w:trPr>
                <w:trHeight w:val="340"/>
              </w:trPr>
              <w:tc>
                <w:tcPr>
                  <w:tcW w:w="424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A0ED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A0EDE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AA0EDE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4554F9" w:rsidTr="002761A4">
              <w:trPr>
                <w:trHeight w:val="232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AA0ED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AA0ED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AA0ED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  <w:r w:rsidRPr="00AA0EDE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AA0ED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AA0ED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AA0ED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H</w:t>
                  </w:r>
                  <w:r w:rsidRPr="00AA0EDE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18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54F9" w:rsidRDefault="00026B02" w:rsidP="00110A6B"/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4554F9" w:rsidRDefault="00026B02" w:rsidP="00110A6B"/>
              </w:tc>
            </w:tr>
            <w:tr w:rsidR="00026B02" w:rsidTr="002761A4">
              <w:trPr>
                <w:trHeight w:val="208"/>
              </w:trPr>
              <w:tc>
                <w:tcPr>
                  <w:tcW w:w="7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AA0EDE">
                    <w:rPr>
                      <w:rFonts w:ascii="Times New Roman" w:hAnsi="Times New Roman"/>
                    </w:rPr>
                    <w:t>22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AA0EDE">
                    <w:rPr>
                      <w:rFonts w:ascii="Times New Roman" w:hAnsi="Times New Roman"/>
                    </w:rPr>
                    <w:t>45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AA0EDE">
                    <w:rPr>
                      <w:rFonts w:ascii="Times New Roman" w:hAnsi="Times New Roman"/>
                    </w:rPr>
                    <w:t>23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AA0EDE"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AA0EDE">
                    <w:rPr>
                      <w:rFonts w:ascii="Times New Roman" w:hAnsi="Times New Roman"/>
                    </w:rPr>
                    <w:t>65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AA0EDE">
                    <w:rPr>
                      <w:rFonts w:ascii="Times New Roman" w:hAnsi="Times New Roman"/>
                    </w:rPr>
                    <w:t>100,9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AA0EDE">
                    <w:rPr>
                      <w:rFonts w:ascii="Times New Roman" w:hAnsi="Times New Roman"/>
                    </w:rPr>
                    <w:t>120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A0ED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AA0EDE">
                    <w:rPr>
                      <w:rFonts w:ascii="Times New Roman" w:hAnsi="Times New Roman"/>
                    </w:rPr>
                    <w:t>0,41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277F63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277F63" w:rsidRDefault="00026B02" w:rsidP="00110A6B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085" type="#_x0000_t75" style="width:99pt;height:2in;visibility:visible">
                  <v:imagedata r:id="rId67" o:title=""/>
                </v:shape>
              </w:pict>
            </w:r>
            <w:r w:rsidRPr="00F67BB7">
              <w:rPr>
                <w:rFonts w:ascii="Times New Roman" w:hAnsi="Times New Roman"/>
                <w:noProof/>
              </w:rPr>
              <w:pict>
                <v:shape id="_x0000_i1086" type="#_x0000_t75" style="width:66.75pt;height:144.75pt;visibility:visible">
                  <v:imagedata r:id="rId68" o:title=""/>
                </v:shape>
              </w:pict>
            </w:r>
          </w:p>
          <w:p w:rsidR="00026B02" w:rsidRPr="00E00ED1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691D50" w:rsidRDefault="00026B02" w:rsidP="0037132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91D50">
              <w:rPr>
                <w:rFonts w:ascii="Times New Roman" w:hAnsi="Times New Roman"/>
              </w:rPr>
              <w:t>Зажим</w:t>
            </w:r>
            <w:r>
              <w:rPr>
                <w:rFonts w:ascii="Times New Roman" w:hAnsi="Times New Roman"/>
              </w:rPr>
              <w:t xml:space="preserve"> </w:t>
            </w:r>
            <w:r w:rsidRPr="00691D50">
              <w:rPr>
                <w:rFonts w:ascii="Times New Roman" w:hAnsi="Times New Roman"/>
              </w:rPr>
              <w:t>НБ-2-6А</w:t>
            </w:r>
          </w:p>
        </w:tc>
        <w:tc>
          <w:tcPr>
            <w:tcW w:w="7850" w:type="dxa"/>
            <w:vAlign w:val="bottom"/>
          </w:tcPr>
          <w:p w:rsidR="00026B02" w:rsidRPr="00E44A43" w:rsidRDefault="00026B02" w:rsidP="00110A6B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2C7624" w:rsidRDefault="00026B02" w:rsidP="00110A6B">
            <w:pPr>
              <w:rPr>
                <w:rFonts w:ascii="Times New Roman" w:hAnsi="Times New Roman"/>
              </w:rPr>
            </w:pPr>
            <w:r w:rsidRPr="00A77FE2">
              <w:rPr>
                <w:rFonts w:ascii="Times New Roman" w:hAnsi="Times New Roman"/>
              </w:rPr>
              <w:t>Зажимы натяжные болтовые типа предназначены для крепления алюминиевых, сталеалюминевых и защищенных проводов СИП-3к натяжным изолирующим подвескам анкерных и анкерно-угловых опор.</w:t>
            </w:r>
          </w:p>
          <w:p w:rsidR="00026B02" w:rsidRDefault="00026B02" w:rsidP="00110A6B">
            <w:pPr>
              <w:rPr>
                <w:rFonts w:ascii="Times New Roman" w:hAnsi="Times New Roman"/>
              </w:rPr>
            </w:pPr>
            <w:r w:rsidRPr="00603DC5">
              <w:rPr>
                <w:rFonts w:ascii="Times New Roman" w:hAnsi="Times New Roman"/>
                <w:b/>
              </w:rPr>
              <w:t xml:space="preserve"> 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</w:p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71"/>
              <w:tblOverlap w:val="never"/>
              <w:tblW w:w="597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60"/>
              <w:gridCol w:w="566"/>
              <w:gridCol w:w="729"/>
              <w:gridCol w:w="572"/>
              <w:gridCol w:w="689"/>
              <w:gridCol w:w="1855"/>
              <w:gridCol w:w="1000"/>
            </w:tblGrid>
            <w:tr w:rsidR="00026B02" w:rsidRPr="000C02BC" w:rsidTr="002761A4">
              <w:trPr>
                <w:trHeight w:val="431"/>
              </w:trPr>
              <w:tc>
                <w:tcPr>
                  <w:tcW w:w="3116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9679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8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Разрушающая нагрузка, кН, не менее</w:t>
                  </w:r>
                </w:p>
              </w:tc>
              <w:tc>
                <w:tcPr>
                  <w:tcW w:w="100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9679B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0C02BC" w:rsidTr="002761A4">
              <w:trPr>
                <w:trHeight w:val="403"/>
              </w:trPr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  <w:b/>
                    </w:rPr>
                    <w:t>B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  <w:b/>
                    </w:rPr>
                    <w:t>B</w:t>
                  </w:r>
                  <w:r w:rsidRPr="009C2AAC">
                    <w:rPr>
                      <w:rFonts w:ascii="Times New Roman" w:hAnsi="Times New Roman"/>
                      <w:b/>
                      <w:vertAlign w:val="subscript"/>
                    </w:rPr>
                    <w:t>1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  <w:b/>
                    </w:rPr>
                    <w:t>B</w:t>
                  </w:r>
                  <w:r w:rsidRPr="009C2AAC">
                    <w:rPr>
                      <w:rFonts w:ascii="Times New Roman" w:hAnsi="Times New Roman"/>
                      <w:b/>
                      <w:vertAlign w:val="subscript"/>
                    </w:rPr>
                    <w:t>2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  <w:b/>
                    </w:rPr>
                    <w:t>L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  <w:b/>
                    </w:rPr>
                    <w:t>L</w:t>
                  </w:r>
                  <w:r w:rsidRPr="009C2AAC">
                    <w:rPr>
                      <w:rFonts w:ascii="Times New Roman" w:hAnsi="Times New Roman"/>
                      <w:b/>
                      <w:vertAlign w:val="subscript"/>
                    </w:rPr>
                    <w:t>1</w:t>
                  </w:r>
                </w:p>
              </w:tc>
              <w:tc>
                <w:tcPr>
                  <w:tcW w:w="18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0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29679B" w:rsidRDefault="00026B02" w:rsidP="00110A6B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026B02" w:rsidRPr="000C02BC" w:rsidTr="002761A4">
              <w:trPr>
                <w:trHeight w:val="370"/>
              </w:trPr>
              <w:tc>
                <w:tcPr>
                  <w:tcW w:w="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</w:t>
                  </w: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</w:rPr>
                    <w:t>42</w:t>
                  </w:r>
                </w:p>
              </w:tc>
              <w:tc>
                <w:tcPr>
                  <w:tcW w:w="7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</w:rPr>
                    <w:t>68</w:t>
                  </w:r>
                </w:p>
              </w:tc>
              <w:tc>
                <w:tcPr>
                  <w:tcW w:w="5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122</w:t>
                  </w:r>
                </w:p>
              </w:tc>
              <w:tc>
                <w:tcPr>
                  <w:tcW w:w="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C2AAC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157</w:t>
                  </w:r>
                </w:p>
              </w:tc>
              <w:tc>
                <w:tcPr>
                  <w:tcW w:w="18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0008AE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</w:rPr>
                    <w:t>57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110A6B">
                  <w:pPr>
                    <w:jc w:val="center"/>
                    <w:rPr>
                      <w:rFonts w:ascii="Times New Roman" w:hAnsi="Times New Roman"/>
                    </w:rPr>
                  </w:pPr>
                  <w:r w:rsidRPr="009C2AAC">
                    <w:rPr>
                      <w:rFonts w:ascii="Times New Roman" w:hAnsi="Times New Roman"/>
                    </w:rPr>
                    <w:t>1,</w:t>
                  </w:r>
                  <w:r w:rsidRPr="00312B94">
                    <w:rPr>
                      <w:rFonts w:ascii="Times New Roman" w:hAnsi="Times New Roman"/>
                    </w:rPr>
                    <w:t>13</w:t>
                  </w:r>
                </w:p>
              </w:tc>
            </w:tr>
          </w:tbl>
          <w:p w:rsidR="00026B02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23" o:spid="_x0000_s1050" type="#_x0000_t75" style="position:absolute;margin-left:6.1pt;margin-top:17.25pt;width:138pt;height:141.75pt;z-index:251663872;visibility:visible;mso-position-horizontal-relative:margin;mso-position-vertical-relative:margin">
                  <v:imagedata r:id="rId69" o:title=""/>
                  <w10:wrap type="square" anchorx="margin" anchory="margin"/>
                </v:shape>
              </w:pict>
            </w: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2C7624" w:rsidRDefault="00026B02" w:rsidP="00110A6B">
            <w:pPr>
              <w:rPr>
                <w:rFonts w:ascii="Times New Roman" w:hAnsi="Times New Roman"/>
                <w:b/>
              </w:rPr>
            </w:pPr>
          </w:p>
          <w:p w:rsidR="00026B02" w:rsidRPr="00312B94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10A6B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402758" w:rsidRDefault="00026B02" w:rsidP="0037132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color w:val="000000"/>
                <w:sz w:val="24"/>
                <w:szCs w:val="24"/>
              </w:rPr>
              <w:t>Изолятор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027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ПСД-70Е, </w:t>
            </w:r>
            <w:r w:rsidRPr="0040275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</w:t>
            </w:r>
            <w:r w:rsidRPr="004027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=127</w:t>
            </w:r>
          </w:p>
        </w:tc>
        <w:tc>
          <w:tcPr>
            <w:tcW w:w="7850" w:type="dxa"/>
            <w:vAlign w:val="bottom"/>
          </w:tcPr>
          <w:p w:rsidR="00026B02" w:rsidRPr="00DB7966" w:rsidRDefault="00026B02" w:rsidP="00110A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7966">
              <w:rPr>
                <w:rFonts w:ascii="Times New Roman" w:hAnsi="Times New Roman"/>
                <w:b/>
                <w:sz w:val="24"/>
                <w:szCs w:val="24"/>
              </w:rPr>
              <w:t>Назначение: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79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Изолятор предназначен для электрической изоляции и крепления проводов и грозозащитных тросов воздушных ЛЭП и ОРУ подстанций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переменного тока напряжением свыше</w:t>
            </w:r>
            <w:r w:rsidRPr="00DB796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DB7966">
              <w:rPr>
                <w:rFonts w:ascii="Times New Roman" w:hAnsi="Times New Roman"/>
                <w:color w:val="000000"/>
                <w:sz w:val="24"/>
                <w:szCs w:val="24"/>
              </w:rPr>
              <w:t>00В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частотой 100Гц</w:t>
            </w:r>
            <w:r w:rsidRPr="00DB7966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7966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7966">
              <w:rPr>
                <w:rFonts w:ascii="Times New Roman" w:hAnsi="Times New Roman"/>
                <w:sz w:val="24"/>
                <w:szCs w:val="24"/>
              </w:rPr>
              <w:t xml:space="preserve">Разрушающая механическая </w:t>
            </w:r>
            <w:r>
              <w:rPr>
                <w:rFonts w:ascii="Times New Roman" w:hAnsi="Times New Roman"/>
                <w:sz w:val="24"/>
                <w:szCs w:val="24"/>
              </w:rPr>
              <w:t>нагрузка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>, кН</w:t>
            </w:r>
            <w:r>
              <w:rPr>
                <w:rFonts w:ascii="Times New Roman" w:hAnsi="Times New Roman"/>
                <w:sz w:val="24"/>
                <w:szCs w:val="24"/>
              </w:rPr>
              <w:t>, не менее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>: 70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DB7966">
              <w:rPr>
                <w:rFonts w:ascii="Times New Roman" w:hAnsi="Times New Roman"/>
                <w:sz w:val="24"/>
                <w:szCs w:val="24"/>
              </w:rPr>
              <w:t>Длина пути утечки, мм</w:t>
            </w:r>
            <w:r>
              <w:rPr>
                <w:rFonts w:ascii="Times New Roman" w:hAnsi="Times New Roman"/>
                <w:sz w:val="24"/>
                <w:szCs w:val="24"/>
              </w:rPr>
              <w:t>, не менее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411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DB7966">
              <w:rPr>
                <w:rFonts w:ascii="Times New Roman" w:hAnsi="Times New Roman"/>
                <w:sz w:val="24"/>
                <w:szCs w:val="24"/>
              </w:rPr>
              <w:t>Выдерживаемое напряжение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частотой 50Гц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>, кВ, не менее:</w:t>
            </w:r>
          </w:p>
          <w:p w:rsidR="00026B02" w:rsidRPr="00DB7966" w:rsidRDefault="00026B02" w:rsidP="00110A6B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сухом состоянии</w:t>
            </w:r>
            <w:r w:rsidRPr="00DB79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  <w:p w:rsidR="00026B02" w:rsidRDefault="00026B02" w:rsidP="00110A6B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7966">
              <w:rPr>
                <w:rFonts w:ascii="Times New Roman" w:hAnsi="Times New Roman"/>
                <w:sz w:val="24"/>
                <w:szCs w:val="24"/>
              </w:rPr>
              <w:t xml:space="preserve">под дождем: </w:t>
            </w: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Пробивное напряжение в изоляционной среде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110/110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Нормированное напряжение при допустимом уровне радиопомех, кВ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026B02" w:rsidRPr="00DB7966" w:rsidRDefault="00026B02" w:rsidP="00110A6B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дБ</w:t>
            </w:r>
            <w:r w:rsidRPr="00DB796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026B02" w:rsidRDefault="00026B02" w:rsidP="00110A6B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 дБ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DB7966">
              <w:rPr>
                <w:rFonts w:ascii="Times New Roman" w:hAnsi="Times New Roman"/>
                <w:sz w:val="24"/>
                <w:szCs w:val="24"/>
              </w:rPr>
              <w:t>Диаметр тарелки,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D,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 xml:space="preserve"> мм: </w:t>
            </w:r>
            <w:r>
              <w:rPr>
                <w:rFonts w:ascii="Times New Roman" w:hAnsi="Times New Roman"/>
                <w:sz w:val="24"/>
                <w:szCs w:val="24"/>
              </w:rPr>
              <w:t>270</w:t>
            </w:r>
          </w:p>
          <w:p w:rsidR="00026B02" w:rsidRDefault="00026B02" w:rsidP="00110A6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B7966">
              <w:rPr>
                <w:rFonts w:ascii="Times New Roman" w:hAnsi="Times New Roman"/>
                <w:sz w:val="24"/>
                <w:szCs w:val="24"/>
              </w:rPr>
              <w:t xml:space="preserve">Строительная высота,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H, 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 xml:space="preserve">мм: </w:t>
            </w:r>
            <w:r>
              <w:rPr>
                <w:rFonts w:ascii="Times New Roman" w:hAnsi="Times New Roman"/>
                <w:sz w:val="24"/>
                <w:szCs w:val="24"/>
              </w:rPr>
              <w:t>127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Сферическое соединение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 w:rsidRPr="009E256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 xml:space="preserve">мм: 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DB7966">
              <w:rPr>
                <w:rFonts w:ascii="Times New Roman" w:hAnsi="Times New Roman"/>
                <w:sz w:val="24"/>
                <w:szCs w:val="24"/>
              </w:rPr>
              <w:t>Материал: закаленное стекло</w:t>
            </w:r>
          </w:p>
          <w:p w:rsidR="00026B02" w:rsidRPr="00DB7966" w:rsidRDefault="00026B02" w:rsidP="00110A6B">
            <w:pPr>
              <w:rPr>
                <w:rFonts w:ascii="Times New Roman" w:hAnsi="Times New Roman"/>
                <w:sz w:val="24"/>
                <w:szCs w:val="24"/>
              </w:rPr>
            </w:pPr>
            <w:r w:rsidRPr="00DB7966">
              <w:rPr>
                <w:rFonts w:ascii="Times New Roman" w:hAnsi="Times New Roman"/>
                <w:sz w:val="24"/>
                <w:szCs w:val="24"/>
              </w:rPr>
              <w:t xml:space="preserve">Масса, кг: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B7966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026B02" w:rsidRPr="0073337C" w:rsidRDefault="00026B02" w:rsidP="00110A6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B7966">
              <w:rPr>
                <w:rFonts w:ascii="Times New Roman" w:hAnsi="Times New Roman"/>
                <w:b/>
                <w:sz w:val="24"/>
                <w:szCs w:val="24"/>
              </w:rPr>
              <w:t>Внешний вид:</w:t>
            </w:r>
          </w:p>
          <w:p w:rsidR="00026B02" w:rsidRPr="008215E9" w:rsidRDefault="00026B02" w:rsidP="00110A6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29" o:spid="_x0000_i1087" type="#_x0000_t75" alt="Снимок.JPG" style="width:235.5pt;height:95.25pt;visibility:visible">
                  <v:imagedata r:id="rId70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10A6B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1D5BD6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402758" w:rsidRDefault="00026B02" w:rsidP="001D5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</w:rPr>
              <w:t>Наконечник</w:t>
            </w:r>
            <w:r>
              <w:rPr>
                <w:rFonts w:ascii="Times New Roman" w:hAnsi="Times New Roman"/>
              </w:rPr>
              <w:t xml:space="preserve"> </w:t>
            </w:r>
            <w:r w:rsidRPr="00402758">
              <w:rPr>
                <w:rFonts w:ascii="Times New Roman" w:hAnsi="Times New Roman"/>
              </w:rPr>
              <w:t> медный</w:t>
            </w:r>
            <w:r>
              <w:rPr>
                <w:rFonts w:ascii="Times New Roman" w:hAnsi="Times New Roman"/>
              </w:rPr>
              <w:t xml:space="preserve"> </w:t>
            </w:r>
            <w:r w:rsidRPr="00402758">
              <w:rPr>
                <w:rFonts w:ascii="Times New Roman" w:hAnsi="Times New Roman"/>
                <w:bCs/>
              </w:rPr>
              <w:t>ТМЛ 70–10–13</w:t>
            </w:r>
          </w:p>
        </w:tc>
        <w:tc>
          <w:tcPr>
            <w:tcW w:w="7850" w:type="dxa"/>
            <w:vAlign w:val="center"/>
          </w:tcPr>
          <w:p w:rsidR="00026B02" w:rsidRDefault="00026B02" w:rsidP="001D5BD6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1D5BD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для оконцевания опрессовкой медных кабелей и проводов.</w:t>
            </w:r>
            <w:r w:rsidRPr="006B531F">
              <w:t xml:space="preserve">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Хвостовики наконечников рассчитаны на кабели и провода 5-го и 6-го классов гибкости. </w:t>
            </w:r>
          </w:p>
          <w:p w:rsidR="00026B02" w:rsidRDefault="00026B02" w:rsidP="001D5BD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1D5BD6">
            <w:pPr>
              <w:contextualSpacing/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tbl>
            <w:tblPr>
              <w:tblpPr w:leftFromText="180" w:rightFromText="180" w:vertAnchor="page" w:horzAnchor="margin" w:tblpY="1626"/>
              <w:tblOverlap w:val="never"/>
              <w:tblW w:w="77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91"/>
              <w:gridCol w:w="1029"/>
              <w:gridCol w:w="849"/>
              <w:gridCol w:w="711"/>
              <w:gridCol w:w="711"/>
              <w:gridCol w:w="706"/>
              <w:gridCol w:w="711"/>
              <w:gridCol w:w="566"/>
              <w:gridCol w:w="1418"/>
            </w:tblGrid>
            <w:tr w:rsidR="00026B02" w:rsidRPr="00960A86" w:rsidTr="008A6420">
              <w:trPr>
                <w:trHeight w:val="1127"/>
              </w:trPr>
              <w:tc>
                <w:tcPr>
                  <w:tcW w:w="7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88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Сечение мм²</w:t>
                  </w:r>
                </w:p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Рисунок 16" o:spid="_x0000_i1089" type="#_x0000_t75" alt="https://kvt.su/images/icons/flexclass-5-6.png" style="width:18pt;height:18pt;visibility:visible">
                        <v:imagedata r:id="rId71" o:title=""/>
                      </v:shape>
                    </w:pict>
                  </w:r>
                </w:p>
              </w:tc>
              <w:tc>
                <w:tcPr>
                  <w:tcW w:w="5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d 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9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8A6420">
              <w:trPr>
                <w:trHeight w:val="364"/>
              </w:trPr>
              <w:tc>
                <w:tcPr>
                  <w:tcW w:w="7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6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70</w:t>
                  </w:r>
                </w:p>
              </w:tc>
              <w:tc>
                <w:tcPr>
                  <w:tcW w:w="5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10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10.5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4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65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9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1D5BD6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6B531F" w:rsidRDefault="00026B02" w:rsidP="001D5BD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>Материал: электротехническая медь марки М2.</w:t>
            </w:r>
          </w:p>
          <w:p w:rsidR="00026B02" w:rsidRDefault="00026B02" w:rsidP="001D5BD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>Покрытие: электролитическое лужение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Default="00026B02" w:rsidP="001D5BD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Default="00026B02" w:rsidP="001D5BD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color w:val="000000"/>
              </w:rPr>
              <w:t>Вне</w:t>
            </w:r>
            <w:r w:rsidRPr="00384998">
              <w:rPr>
                <w:rFonts w:ascii="Times New Roman" w:hAnsi="Times New Roman"/>
                <w:b/>
                <w:color w:val="000000"/>
              </w:rPr>
              <w:t>шний вид</w:t>
            </w:r>
            <w:r w:rsidRPr="00836C03">
              <w:rPr>
                <w:rFonts w:ascii="Times New Roman" w:hAnsi="Times New Roman"/>
                <w:b/>
                <w:color w:val="000000"/>
              </w:rPr>
              <w:t>:</w:t>
            </w:r>
          </w:p>
          <w:p w:rsidR="00026B02" w:rsidRDefault="00026B02" w:rsidP="001D5BD6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114" o:spid="_x0000_s1051" type="#_x0000_t75" style="position:absolute;margin-left:-2.4pt;margin-top:1.85pt;width:297.6pt;height:83.25pt;z-index:251664896;visibility:visible;mso-position-horizontal-relative:margin;mso-position-vertical-relative:margin">
                  <v:imagedata r:id="rId72" o:title=""/>
                  <w10:wrap type="square" anchorx="margin" anchory="margin"/>
                </v:shape>
              </w:pict>
            </w:r>
          </w:p>
          <w:p w:rsidR="00026B02" w:rsidRDefault="00026B02" w:rsidP="001D5BD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D5BD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D5BD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D5BD6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1D5BD6">
            <w:pPr>
              <w:rPr>
                <w:rFonts w:ascii="Times New Roman" w:hAnsi="Times New Roman"/>
                <w:b/>
              </w:rPr>
            </w:pPr>
          </w:p>
          <w:p w:rsidR="00026B02" w:rsidRPr="00E44A43" w:rsidRDefault="00026B02" w:rsidP="001D5BD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1D5BD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1D5BD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1D5BD6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8F1BCD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402758" w:rsidRDefault="00026B02" w:rsidP="008F1BCD">
            <w:pPr>
              <w:jc w:val="center"/>
              <w:rPr>
                <w:rFonts w:ascii="Times New Roman" w:hAnsi="Times New Roman"/>
              </w:rPr>
            </w:pPr>
            <w:r w:rsidRPr="0080188F">
              <w:rPr>
                <w:rFonts w:ascii="Times New Roman" w:hAnsi="Times New Roman"/>
              </w:rPr>
              <w:t>Наконечник медный луженый ТМЛ 150-12-19</w:t>
            </w:r>
          </w:p>
        </w:tc>
        <w:tc>
          <w:tcPr>
            <w:tcW w:w="7850" w:type="dxa"/>
            <w:vAlign w:val="center"/>
          </w:tcPr>
          <w:p w:rsidR="00026B02" w:rsidRDefault="00026B02" w:rsidP="008F1BC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8F1B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для оконцевания опрессовкой медных кабелей и проводов.</w:t>
            </w:r>
            <w:r w:rsidRPr="006B531F">
              <w:t xml:space="preserve"> </w:t>
            </w:r>
          </w:p>
          <w:p w:rsidR="00026B02" w:rsidRDefault="00026B02" w:rsidP="008F1B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Pr="006B531F" w:rsidRDefault="00026B02" w:rsidP="008F1B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>Материал: электротехническая медь марки М2.</w:t>
            </w:r>
          </w:p>
          <w:p w:rsidR="00026B02" w:rsidRDefault="00026B02" w:rsidP="008F1B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Рисунок 108" o:spid="_x0000_s1052" type="#_x0000_t75" style="position:absolute;margin-left:1.35pt;margin-top:1in;width:236.25pt;height:65.7pt;z-index:251665920;visibility:visible;mso-position-horizontal-relative:margin;mso-position-vertical-relative:margin">
                  <v:imagedata r:id="rId72" o:title=""/>
                  <w10:wrap type="square" anchorx="margin" anchory="margin"/>
                </v:shape>
              </w:pict>
            </w:r>
          </w:p>
          <w:p w:rsidR="00026B02" w:rsidRDefault="00026B02" w:rsidP="008F1B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8F1B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8F1B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8F1B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8F1B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8F1BCD">
            <w:pPr>
              <w:contextualSpacing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окрытие: электролитическое лужение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tbl>
            <w:tblPr>
              <w:tblpPr w:leftFromText="180" w:rightFromText="180" w:vertAnchor="page" w:horzAnchor="margin" w:tblpY="3331"/>
              <w:tblOverlap w:val="never"/>
              <w:tblW w:w="70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90"/>
              <w:gridCol w:w="1030"/>
              <w:gridCol w:w="848"/>
              <w:gridCol w:w="711"/>
              <w:gridCol w:w="711"/>
              <w:gridCol w:w="707"/>
              <w:gridCol w:w="566"/>
              <w:gridCol w:w="1418"/>
            </w:tblGrid>
            <w:tr w:rsidR="00026B02" w:rsidRPr="00960A86" w:rsidTr="008F1BCD">
              <w:trPr>
                <w:trHeight w:val="1127"/>
              </w:trPr>
              <w:tc>
                <w:tcPr>
                  <w:tcW w:w="7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90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7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Сечение мм²</w:t>
                  </w:r>
                </w:p>
                <w:p w:rsidR="00026B02" w:rsidRPr="00544B5B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091" type="#_x0000_t75" alt="https://kvt.su/images/icons/flexclass-5-6.png" style="width:18pt;height:18pt;visibility:visible">
                        <v:imagedata r:id="rId71" o:title=""/>
                      </v:shape>
                    </w:pict>
                  </w:r>
                </w:p>
              </w:tc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0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Масса, кг, не менее</w:t>
                  </w:r>
                </w:p>
              </w:tc>
            </w:tr>
            <w:tr w:rsidR="00026B02" w:rsidRPr="00960A86" w:rsidTr="008F1BCD">
              <w:trPr>
                <w:trHeight w:val="364"/>
              </w:trPr>
              <w:tc>
                <w:tcPr>
                  <w:tcW w:w="7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</w:t>
                  </w:r>
                  <w:r w:rsidRPr="00880E41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7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</w:t>
                  </w:r>
                  <w:r w:rsidRPr="00880E41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 xml:space="preserve">М 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5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5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4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90</w:t>
                  </w:r>
                </w:p>
              </w:tc>
              <w:tc>
                <w:tcPr>
                  <w:tcW w:w="4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80E41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0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8F1BCD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0,15</w:t>
                  </w:r>
                </w:p>
              </w:tc>
            </w:tr>
          </w:tbl>
          <w:p w:rsidR="00026B02" w:rsidRPr="002D5789" w:rsidRDefault="00026B02" w:rsidP="008F1BC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8F1BC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8F1BC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8F1BC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3396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402758" w:rsidRDefault="00026B02" w:rsidP="00C3396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sz w:val="24"/>
                <w:szCs w:val="24"/>
              </w:rPr>
              <w:t>Низковольтный шинный изолятор SM</w:t>
            </w:r>
            <w:r w:rsidRPr="00402758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  <w:r w:rsidRPr="0040275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850" w:type="dxa"/>
            <w:vAlign w:val="bottom"/>
          </w:tcPr>
          <w:p w:rsidR="00026B02" w:rsidRPr="00597681" w:rsidRDefault="00026B02" w:rsidP="00C339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7681">
              <w:rPr>
                <w:rFonts w:ascii="Times New Roman" w:hAnsi="Times New Roman"/>
                <w:b/>
                <w:sz w:val="24"/>
                <w:szCs w:val="24"/>
              </w:rPr>
              <w:t>Назначение:</w:t>
            </w:r>
          </w:p>
          <w:p w:rsidR="00026B02" w:rsidRDefault="00026B02" w:rsidP="00C33967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Шинный изолятор SM</w:t>
            </w:r>
            <w:r w:rsidRPr="000A4C2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служит для крепления токоведущих шин внутри силовых шкафов и сборок с целью фиксации и изоляции токоведущих частей от корпуса и панелей сборки, с последующим подключением силовых проводников для распределения электроэнергии внутри щита.</w:t>
            </w:r>
          </w:p>
          <w:p w:rsidR="00026B02" w:rsidRDefault="00026B02" w:rsidP="00C3396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A7FDF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026B02" w:rsidRPr="00597681" w:rsidRDefault="00026B02" w:rsidP="00C3396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67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4356"/>
              <w:gridCol w:w="2433"/>
            </w:tblGrid>
            <w:tr w:rsidR="00026B02" w:rsidRPr="0048603C" w:rsidTr="008A6420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Количество полюсов: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color w:val="000000"/>
                    </w:rPr>
                    <w:t>1</w:t>
                  </w:r>
                </w:p>
              </w:tc>
            </w:tr>
            <w:tr w:rsidR="00026B02" w:rsidRPr="0048603C" w:rsidTr="008A6420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Макс номин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t>альный</w:t>
                  </w: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ток: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 xml:space="preserve">680 </w:t>
                  </w:r>
                  <w:r w:rsidRPr="0048603C">
                    <w:rPr>
                      <w:rFonts w:ascii="Times New Roman" w:hAnsi="Times New Roman"/>
                      <w:color w:val="000000"/>
                    </w:rPr>
                    <w:t>А</w:t>
                  </w:r>
                </w:p>
              </w:tc>
            </w:tr>
            <w:tr w:rsidR="00026B02" w:rsidRPr="0048603C" w:rsidTr="008A6420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Расстояние между шинами: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color w:val="000000"/>
                    </w:rPr>
                    <w:t>50 мм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48603C">
                    <w:rPr>
                      <w:rFonts w:ascii="Times New Roman" w:hAnsi="Times New Roman"/>
                      <w:color w:val="000000"/>
                    </w:rPr>
                    <w:t>...125 мм</w:t>
                  </w:r>
                </w:p>
              </w:tc>
            </w:tr>
            <w:tr w:rsidR="00026B02" w:rsidRPr="0048603C" w:rsidTr="008A6420">
              <w:trPr>
                <w:trHeight w:val="20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Номин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t>альное</w:t>
                  </w: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раб напряжение: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color w:val="000000"/>
                    </w:rPr>
                    <w:t>1000 В</w:t>
                  </w:r>
                </w:p>
              </w:tc>
            </w:tr>
            <w:tr w:rsidR="00026B02" w:rsidRPr="0048603C" w:rsidTr="008A6420">
              <w:trPr>
                <w:trHeight w:val="43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Выдерж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t>.</w:t>
                  </w: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напряж грозового импульса: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15</w:t>
                  </w:r>
                  <w:r w:rsidRPr="0048603C">
                    <w:rPr>
                      <w:rFonts w:ascii="Times New Roman" w:hAnsi="Times New Roman"/>
                      <w:color w:val="000000"/>
                    </w:rPr>
                    <w:t>.0 кВ</w:t>
                  </w:r>
                </w:p>
              </w:tc>
            </w:tr>
            <w:tr w:rsidR="00026B02" w:rsidRPr="0048603C" w:rsidTr="008A6420">
              <w:trPr>
                <w:trHeight w:val="43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Механ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t>.</w:t>
                  </w: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разрушающая сила на изгиб: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2</w:t>
                  </w:r>
                  <w:r w:rsidRPr="0048603C">
                    <w:rPr>
                      <w:rFonts w:ascii="Times New Roman" w:hAnsi="Times New Roman"/>
                      <w:color w:val="000000"/>
                    </w:rPr>
                    <w:t>0 кН</w:t>
                  </w:r>
                </w:p>
              </w:tc>
            </w:tr>
            <w:tr w:rsidR="00026B02" w:rsidRPr="0048603C" w:rsidTr="008A6420">
              <w:trPr>
                <w:trHeight w:val="43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Механ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</w:rPr>
                    <w:t>.</w:t>
                  </w: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разрушающий крутящий момент: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0.8</w:t>
                  </w:r>
                  <w:r w:rsidRPr="0048603C">
                    <w:rPr>
                      <w:rFonts w:ascii="Times New Roman" w:hAnsi="Times New Roman"/>
                      <w:color w:val="000000"/>
                    </w:rPr>
                    <w:t> кНм</w:t>
                  </w:r>
                </w:p>
              </w:tc>
            </w:tr>
            <w:tr w:rsidR="00026B02" w:rsidRPr="0048603C" w:rsidTr="008A6420">
              <w:trPr>
                <w:trHeight w:val="20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Наибольший наружн диаметр: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36</w:t>
                  </w:r>
                  <w:r w:rsidRPr="0048603C">
                    <w:rPr>
                      <w:rFonts w:ascii="Times New Roman" w:hAnsi="Times New Roman"/>
                      <w:color w:val="000000"/>
                    </w:rPr>
                    <w:t> мм</w:t>
                  </w:r>
                </w:p>
              </w:tc>
            </w:tr>
            <w:tr w:rsidR="00026B02" w:rsidRPr="0048603C" w:rsidTr="008A6420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Наименьший наружн диаметр: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30</w:t>
                  </w:r>
                  <w:r w:rsidRPr="0048603C">
                    <w:rPr>
                      <w:rFonts w:ascii="Times New Roman" w:hAnsi="Times New Roman"/>
                      <w:color w:val="000000"/>
                    </w:rPr>
                    <w:t> мм</w:t>
                  </w:r>
                </w:p>
              </w:tc>
            </w:tr>
            <w:tr w:rsidR="00026B02" w:rsidRPr="0048603C" w:rsidTr="008A6420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Длина резьбы: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color w:val="000000"/>
                    </w:rPr>
                    <w:t>12 мм</w:t>
                  </w:r>
                </w:p>
              </w:tc>
            </w:tr>
            <w:tr w:rsidR="00026B02" w:rsidRPr="0048603C" w:rsidTr="008A6420">
              <w:trPr>
                <w:trHeight w:val="43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Метрический размер резьбы - М: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color w:val="000000"/>
                    </w:rPr>
                    <w:t>8 мм</w:t>
                  </w:r>
                </w:p>
              </w:tc>
            </w:tr>
            <w:tr w:rsidR="00026B02" w:rsidRPr="0048603C" w:rsidTr="008A6420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Температура эксплуатации: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color w:val="000000"/>
                    </w:rPr>
                    <w:t>-40...+60 °C</w:t>
                  </w:r>
                </w:p>
              </w:tc>
            </w:tr>
            <w:tr w:rsidR="00026B02" w:rsidRPr="0048603C" w:rsidTr="008A6420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Кол-во болтов на изолятор: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color w:val="000000"/>
                    </w:rPr>
                    <w:t>1 шт</w:t>
                  </w:r>
                </w:p>
              </w:tc>
            </w:tr>
            <w:tr w:rsidR="00026B02" w:rsidRPr="0048603C" w:rsidTr="008A6420">
              <w:trPr>
                <w:trHeight w:val="20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Высота: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51</w:t>
                  </w:r>
                  <w:r w:rsidRPr="0048603C">
                    <w:rPr>
                      <w:rFonts w:ascii="Times New Roman" w:hAnsi="Times New Roman"/>
                      <w:color w:val="000000"/>
                    </w:rPr>
                    <w:t>.0 мм</w:t>
                  </w:r>
                </w:p>
              </w:tc>
            </w:tr>
            <w:tr w:rsidR="00026B02" w:rsidRPr="0048603C" w:rsidTr="008A6420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b/>
                      <w:bCs/>
                      <w:color w:val="000000"/>
                    </w:rPr>
                    <w:t>Материал:</w:t>
                  </w:r>
                </w:p>
              </w:tc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48603C" w:rsidRDefault="00026B02" w:rsidP="00C3396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48603C">
                    <w:rPr>
                      <w:rFonts w:ascii="Times New Roman" w:hAnsi="Times New Roman"/>
                      <w:color w:val="000000"/>
                    </w:rPr>
                    <w:t>Полимерный материал</w:t>
                  </w:r>
                </w:p>
              </w:tc>
            </w:tr>
          </w:tbl>
          <w:p w:rsidR="00026B02" w:rsidRDefault="00026B02" w:rsidP="00C3396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tbl>
            <w:tblPr>
              <w:tblpPr w:leftFromText="180" w:rightFromText="180" w:vertAnchor="text" w:horzAnchor="page" w:tblpX="340" w:tblpY="-187"/>
              <w:tblOverlap w:val="never"/>
              <w:tblW w:w="63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46"/>
              <w:gridCol w:w="567"/>
              <w:gridCol w:w="836"/>
              <w:gridCol w:w="604"/>
              <w:gridCol w:w="577"/>
              <w:gridCol w:w="633"/>
              <w:gridCol w:w="857"/>
              <w:gridCol w:w="1452"/>
            </w:tblGrid>
            <w:tr w:rsidR="00026B02" w:rsidRPr="00C02103" w:rsidTr="008A6420">
              <w:trPr>
                <w:trHeight w:val="207"/>
              </w:trPr>
              <w:tc>
                <w:tcPr>
                  <w:tcW w:w="492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4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Масса, </w:t>
                  </w:r>
                  <w:r w:rsidRPr="00C02103">
                    <w:rPr>
                      <w:rFonts w:ascii="Times New Roman" w:hAnsi="Times New Roman"/>
                      <w:b/>
                    </w:rPr>
                    <w:t>г, не более</w:t>
                  </w:r>
                </w:p>
              </w:tc>
            </w:tr>
            <w:tr w:rsidR="00026B02" w:rsidRPr="00C02103" w:rsidTr="008A6420">
              <w:trPr>
                <w:trHeight w:val="146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C</w:t>
                  </w: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</w:t>
                  </w:r>
                </w:p>
              </w:tc>
              <w:tc>
                <w:tcPr>
                  <w:tcW w:w="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F</w:t>
                  </w:r>
                </w:p>
              </w:tc>
              <w:tc>
                <w:tcPr>
                  <w:tcW w:w="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G</w:t>
                  </w:r>
                </w:p>
              </w:tc>
              <w:tc>
                <w:tcPr>
                  <w:tcW w:w="14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/>
              </w:tc>
            </w:tr>
            <w:tr w:rsidR="00026B02" w:rsidRPr="00C02103" w:rsidTr="008A6420">
              <w:trPr>
                <w:trHeight w:val="206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</w:rPr>
                    <w:t>3</w:t>
                  </w:r>
                  <w:r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</w:t>
                  </w:r>
                </w:p>
              </w:tc>
              <w:tc>
                <w:tcPr>
                  <w:tcW w:w="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</w:t>
                  </w:r>
                </w:p>
              </w:tc>
              <w:tc>
                <w:tcPr>
                  <w:tcW w:w="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  <w:lang w:val="en-US"/>
                    </w:rPr>
                    <w:t>M</w:t>
                  </w:r>
                  <w:r w:rsidRPr="00C02103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C33967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</w:rPr>
                    <w:t>88</w:t>
                  </w:r>
                </w:p>
              </w:tc>
            </w:tr>
          </w:tbl>
          <w:p w:rsidR="00026B02" w:rsidRDefault="00026B02" w:rsidP="00C3396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26B02" w:rsidRDefault="00026B02" w:rsidP="00C3396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26B02" w:rsidRDefault="00026B02" w:rsidP="00C3396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26B02" w:rsidRDefault="00026B02" w:rsidP="00C339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23B55">
              <w:rPr>
                <w:rFonts w:ascii="Times New Roman" w:hAnsi="Times New Roman"/>
                <w:b/>
                <w:sz w:val="24"/>
                <w:szCs w:val="24"/>
              </w:rPr>
              <w:t>Внешний вид:</w:t>
            </w:r>
          </w:p>
          <w:p w:rsidR="00026B02" w:rsidRPr="00A23B55" w:rsidRDefault="00026B02" w:rsidP="00C3396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 id="_x0000_i1092" type="#_x0000_t75" style="width:220.5pt;height:94.5pt;visibility:visible">
                  <v:imagedata r:id="rId73" o:title=""/>
                </v:shape>
              </w:pict>
            </w:r>
          </w:p>
          <w:p w:rsidR="00026B02" w:rsidRPr="00E00ED1" w:rsidRDefault="00026B02" w:rsidP="00C339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026B02" w:rsidRPr="00016116" w:rsidRDefault="00026B02" w:rsidP="00C33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C33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C339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071E6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402758" w:rsidRDefault="00026B02" w:rsidP="005C32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F6C">
              <w:rPr>
                <w:rFonts w:ascii="Times New Roman" w:hAnsi="Times New Roman"/>
                <w:sz w:val="24"/>
                <w:szCs w:val="24"/>
              </w:rPr>
              <w:t>Корпус пластик ЩУРн-П 3/6 IP</w:t>
            </w: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7850" w:type="dxa"/>
          </w:tcPr>
          <w:p w:rsidR="00026B02" w:rsidRDefault="00026B02" w:rsidP="00071E60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Описание: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</w:rPr>
              <w:t>Наличие выламываемых отверстий для ввода кабеля в верхней и нижней частях корпуса.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Возможность установки однофазного, трехфазного и индукционных счетчиков (в зависимости от модели)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Возможность установки счетчика на монтажную панель и на DIN-рейку. 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Визуальный доступ к показаниям счетчика.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Удобные съемные крышки для оперативного доступа к автоматическим выключателям.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- </w:t>
            </w:r>
            <w:r>
              <w:rPr>
                <w:rFonts w:ascii="Times New Roman" w:hAnsi="Times New Roman"/>
              </w:rPr>
              <w:t>Тип монтажа: навесной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Высота, мм: 360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Ширина, мм: 323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Глубина, мм: 122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Материал: пластик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Степень защиты: IP 66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Количество модулей: 6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Класс электробезопасности: </w:t>
            </w:r>
            <w:r>
              <w:rPr>
                <w:rFonts w:ascii="Times New Roman" w:hAnsi="Times New Roman"/>
                <w:lang w:val="en-US"/>
              </w:rPr>
              <w:t>II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Ввод кабеля: снизу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Температура эксплуатации: -45+80</w:t>
            </w:r>
            <w:r>
              <w:rPr>
                <w:rFonts w:ascii="Times New Roman" w:hAnsi="Times New Roman"/>
                <w:lang w:val="en-US"/>
              </w:rPr>
              <w:t>C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Количество счетчиков: 1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Модификация: с раздельной оперативной панелью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Тип крышки: со смотровым окошком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Количество вводов: 3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Вид и марка материала: АБС-пластик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Рассеиваемая мощность при ном нагрузке: 69Вт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Статическая нагрузка: 24Н</w: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093" type="#_x0000_t75" style="width:208.5pt;height:144.75pt;visibility:visible">
                  <v:imagedata r:id="rId74" o:title=""/>
                </v:shape>
              </w:pict>
            </w:r>
          </w:p>
          <w:p w:rsidR="00026B02" w:rsidRDefault="00026B02" w:rsidP="00071E60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Изображение3" o:spid="_x0000_s1053" type="#_x0000_t75" alt="Бокс 3ф" style="position:absolute;margin-left:-2.6pt;margin-top:3.8pt;width:84pt;height:99.75pt;z-index:-251649536;visibility:visible">
                  <v:imagedata r:id="rId75" o:title=""/>
                  <w10:wrap type="topAndBottom"/>
                </v:shape>
              </w:pict>
            </w:r>
            <w:r>
              <w:rPr>
                <w:rFonts w:ascii="Times New Roman" w:hAnsi="Times New Roman"/>
                <w:b/>
              </w:rPr>
              <w:t>Внешний вид</w:t>
            </w:r>
          </w:p>
        </w:tc>
        <w:tc>
          <w:tcPr>
            <w:tcW w:w="797" w:type="dxa"/>
          </w:tcPr>
          <w:p w:rsidR="00026B02" w:rsidRPr="00016116" w:rsidRDefault="00026B02" w:rsidP="00071E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071E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071E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17D8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 xml:space="preserve">Трансформатор тока 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Т-0,66 300/5</w:t>
            </w:r>
            <w:r w:rsidRPr="00517D8C">
              <w:rPr>
                <w:rFonts w:ascii="Times New Roman" w:hAnsi="Times New Roman"/>
                <w:lang w:val="en-US"/>
              </w:rPr>
              <w:t>A</w:t>
            </w:r>
            <w:r w:rsidRPr="00517D8C">
              <w:rPr>
                <w:rFonts w:ascii="Times New Roman" w:hAnsi="Times New Roman"/>
              </w:rPr>
              <w:t xml:space="preserve"> 0,5S</w:t>
            </w:r>
          </w:p>
        </w:tc>
        <w:tc>
          <w:tcPr>
            <w:tcW w:w="7850" w:type="dxa"/>
          </w:tcPr>
          <w:p w:rsidR="00026B02" w:rsidRPr="00517D8C" w:rsidRDefault="00026B02" w:rsidP="00517D8C">
            <w:pPr>
              <w:rPr>
                <w:rFonts w:ascii="Times New Roman" w:hAnsi="Times New Roman"/>
                <w:b/>
              </w:rPr>
            </w:pPr>
            <w:r w:rsidRPr="00517D8C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  <w:b/>
              </w:rPr>
            </w:pPr>
            <w:r w:rsidRPr="00517D8C">
              <w:rPr>
                <w:rFonts w:ascii="Times New Roman" w:hAnsi="Times New Roman"/>
              </w:rPr>
              <w:t>- Номинальное напряжение: 660В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- Первичный номинальный ток: 300А;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- Вторичный номинальный ток: 5А;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- Класс точности: 0,5S;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- Номинальная вторичная полная мощность: 5ВА;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- Номинальная частота: 50Гц;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- Климатическое исполнение: У3;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- Шинопровод – съёмный, в комплекте;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- Межповерочный интервал – не менее 8 лет;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  <w:b/>
                <w:lang w:val="en-US"/>
              </w:rPr>
            </w:pPr>
            <w:r w:rsidRPr="00517D8C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094" type="#_x0000_t75" alt="https://grantek-svet.ru/upload/iblock/c90/zteh9fan33i050u2pn2j0y53yf1u78i9/transformator_t_0_66_300_5_0_5s.jpeg" style="width:80.25pt;height:108.75pt;visibility:visible">
                  <v:imagedata r:id="rId76" o:title=""/>
                </v:shape>
              </w:pict>
            </w:r>
          </w:p>
          <w:p w:rsidR="00026B02" w:rsidRPr="00517D8C" w:rsidRDefault="00026B02" w:rsidP="00517D8C">
            <w:pPr>
              <w:rPr>
                <w:rFonts w:ascii="Times New Roman" w:hAnsi="Times New Roman"/>
              </w:rPr>
            </w:pPr>
            <w:r w:rsidRPr="00517D8C">
              <w:rPr>
                <w:rFonts w:ascii="Times New Roman" w:hAnsi="Times New Roman"/>
              </w:rPr>
              <w:t>В комплект поставки входит комплект креплений - 1шт</w:t>
            </w:r>
          </w:p>
        </w:tc>
        <w:tc>
          <w:tcPr>
            <w:tcW w:w="797" w:type="dxa"/>
          </w:tcPr>
          <w:p w:rsidR="00026B02" w:rsidRPr="00517D8C" w:rsidRDefault="00026B02" w:rsidP="00517D8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17D8C"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854" w:type="dxa"/>
          </w:tcPr>
          <w:p w:rsidR="00026B02" w:rsidRPr="00517D8C" w:rsidRDefault="00026B02" w:rsidP="00517D8C">
            <w:pPr>
              <w:jc w:val="center"/>
              <w:rPr>
                <w:rFonts w:ascii="Times New Roman" w:hAnsi="Times New Roman"/>
                <w:color w:val="000000"/>
              </w:rPr>
            </w:pPr>
            <w:r w:rsidRPr="00517D8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17D8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402758" w:rsidRDefault="00026B02" w:rsidP="00517D8C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>Зажим PAG 416/35</w:t>
            </w:r>
          </w:p>
        </w:tc>
        <w:tc>
          <w:tcPr>
            <w:tcW w:w="7850" w:type="dxa"/>
            <w:vAlign w:val="center"/>
          </w:tcPr>
          <w:p w:rsidR="00026B02" w:rsidRPr="00555C46" w:rsidRDefault="00026B02" w:rsidP="00517D8C">
            <w:pPr>
              <w:rPr>
                <w:rFonts w:ascii="Times New Roman" w:hAnsi="Times New Roman"/>
                <w:b/>
              </w:rPr>
            </w:pPr>
            <w:r w:rsidRPr="00555C46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555C46" w:rsidRDefault="00026B02" w:rsidP="00517D8C">
            <w:pPr>
              <w:rPr>
                <w:rFonts w:ascii="Times New Roman" w:hAnsi="Times New Roman"/>
              </w:rPr>
            </w:pPr>
            <w:r w:rsidRPr="00555C46">
              <w:rPr>
                <w:rFonts w:ascii="Times New Roman" w:hAnsi="Times New Roman"/>
              </w:rPr>
              <w:t>Зажим применяется в сетях низкого напряжения до 1 кВ и предназначается для концевого крепления 2 или 4 жильного самонесущего изолированного провода марки СИП-4 сечением жил 16, 25 или 35 мм2 на вводе абонента.</w:t>
            </w:r>
          </w:p>
          <w:p w:rsidR="00026B02" w:rsidRPr="00555C46" w:rsidRDefault="00026B02" w:rsidP="00517D8C">
            <w:pPr>
              <w:rPr>
                <w:rFonts w:ascii="Times New Roman" w:hAnsi="Times New Roman"/>
              </w:rPr>
            </w:pPr>
          </w:p>
          <w:p w:rsidR="00026B02" w:rsidRPr="00555C46" w:rsidRDefault="00026B02" w:rsidP="00517D8C">
            <w:pPr>
              <w:rPr>
                <w:rFonts w:ascii="Times New Roman" w:hAnsi="Times New Roman"/>
                <w:b/>
              </w:rPr>
            </w:pPr>
            <w:r w:rsidRPr="00555C46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122"/>
              <w:gridCol w:w="2693"/>
              <w:gridCol w:w="1559"/>
              <w:gridCol w:w="1276"/>
            </w:tblGrid>
            <w:tr w:rsidR="00026B02" w:rsidRPr="00555C46" w:rsidTr="006171A3">
              <w:trPr>
                <w:trHeight w:val="1012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555C46" w:rsidRDefault="00026B02" w:rsidP="00517D8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Сечение жилы, мм2, в диапазоне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555C46" w:rsidRDefault="00026B02" w:rsidP="00517D8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555C46">
                    <w:rPr>
                      <w:rFonts w:ascii="Times New Roman" w:hAnsi="Times New Roman"/>
                      <w:b/>
                    </w:rPr>
                    <w:t>Мин. разрушающая нагрузка, кН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555C46" w:rsidRDefault="00026B02" w:rsidP="00517D8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Масса, не более, г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555C46" w:rsidRDefault="00026B02" w:rsidP="00517D8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F31A0">
                    <w:rPr>
                      <w:rFonts w:ascii="Times New Roman" w:hAnsi="Times New Roman"/>
                      <w:b/>
                    </w:rPr>
                    <w:t>Кол-во жил</w:t>
                  </w:r>
                  <w:r>
                    <w:rPr>
                      <w:rFonts w:ascii="Times New Roman" w:hAnsi="Times New Roman"/>
                      <w:b/>
                    </w:rPr>
                    <w:t>, в диапазоне</w:t>
                  </w:r>
                </w:p>
              </w:tc>
            </w:tr>
            <w:tr w:rsidR="00026B02" w:rsidRPr="00555C46" w:rsidTr="006171A3">
              <w:trPr>
                <w:trHeight w:val="488"/>
              </w:trPr>
              <w:tc>
                <w:tcPr>
                  <w:tcW w:w="212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55C46" w:rsidRDefault="00026B02" w:rsidP="00517D8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2</w:t>
                  </w:r>
                  <w:r w:rsidRPr="00555C46">
                    <w:rPr>
                      <w:rFonts w:ascii="Times New Roman" w:hAnsi="Times New Roman"/>
                    </w:rPr>
                    <w:t>х16-4х35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55C46" w:rsidRDefault="00026B02" w:rsidP="00517D8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555C46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55C46" w:rsidRDefault="00026B02" w:rsidP="00517D8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200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1F31A0" w:rsidRDefault="00026B02" w:rsidP="00517D8C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1F31A0">
                    <w:rPr>
                      <w:rFonts w:ascii="Times New Roman" w:hAnsi="Times New Roman"/>
                    </w:rPr>
                    <w:t>2-4</w:t>
                  </w:r>
                </w:p>
              </w:tc>
            </w:tr>
          </w:tbl>
          <w:p w:rsidR="00026B02" w:rsidRPr="00555C46" w:rsidRDefault="00026B02" w:rsidP="00517D8C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517D8C">
            <w:pPr>
              <w:rPr>
                <w:rFonts w:ascii="Times New Roman" w:hAnsi="Times New Roman"/>
                <w:b/>
                <w:color w:val="000000"/>
              </w:rPr>
            </w:pPr>
            <w:r w:rsidRPr="00555C46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Pr="00E44A43" w:rsidRDefault="00026B02" w:rsidP="00517D8C">
            <w:pPr>
              <w:rPr>
                <w:rFonts w:ascii="Times New Roman" w:hAnsi="Times New Roman"/>
                <w:b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41" o:spid="_x0000_i1095" type="#_x0000_t75" alt="8" style="width:234pt;height:117.75pt;visibility:visible">
                  <v:imagedata r:id="rId77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17D8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517D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402758">
              <w:rPr>
                <w:rFonts w:ascii="Times New Roman" w:hAnsi="Times New Roman"/>
                <w:color w:val="000000"/>
              </w:rPr>
              <w:t xml:space="preserve">Рубильник-предохранитель </w:t>
            </w:r>
          </w:p>
          <w:p w:rsidR="00026B02" w:rsidRPr="00402758" w:rsidRDefault="00026B02" w:rsidP="00517D8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402758">
              <w:rPr>
                <w:rFonts w:ascii="Times New Roman" w:hAnsi="Times New Roman"/>
                <w:color w:val="000000"/>
              </w:rPr>
              <w:t>РПС-1/1П 100А без плавкой вставки</w:t>
            </w:r>
          </w:p>
        </w:tc>
        <w:tc>
          <w:tcPr>
            <w:tcW w:w="7850" w:type="dxa"/>
          </w:tcPr>
          <w:p w:rsidR="00026B02" w:rsidRPr="00D12EEC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12EEC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напряжение: 380В;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напряжение изоляции: 660В;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условный ток короткого замыкания: 20кА;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Вид рукоятки: передний смещенный привод;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Тип привода: правый;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режим работы – продолжительный;</w:t>
            </w:r>
          </w:p>
          <w:p w:rsidR="00026B02" w:rsidRPr="00D12EEC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D12EEC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У3 по ГОСТ 15150;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Температура окружающего воздуха от -45ºС до +40ºС;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 установки рубильника над уровнем моря 2000 м;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Установленная безотказная наработка –18000 ч;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Рабочее положение рубильника – вертикальное, допускается отклонение в любую сторону 5º;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 не менее 3 лет со дня ввода рубильника в эксплуатацию;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Рубильники соответствуют требованиям ГОСТ Р 50030.3-99 (МЭК 60947-3-99);</w:t>
            </w:r>
          </w:p>
        </w:tc>
        <w:tc>
          <w:tcPr>
            <w:tcW w:w="797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17D8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402758">
              <w:rPr>
                <w:rFonts w:ascii="Times New Roman" w:hAnsi="Times New Roman"/>
                <w:color w:val="000000"/>
              </w:rPr>
              <w:t>Вставка плавкая ПН2-250-200А</w:t>
            </w:r>
          </w:p>
        </w:tc>
        <w:tc>
          <w:tcPr>
            <w:tcW w:w="7850" w:type="dxa"/>
          </w:tcPr>
          <w:p w:rsidR="00026B02" w:rsidRPr="00B02CEA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Габариты и материалы: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Ширина не менее 50мм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Высота не менее 141мм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Глубина не менее 63мм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Ножи плавких вставок изготовлены из электротехнической меди с гальваническим покрытием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Корпус плавкой вставки изготовлен из керамики.</w:t>
            </w:r>
          </w:p>
          <w:p w:rsidR="00026B02" w:rsidRPr="00B02CEA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 In: 200A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Габарит: 250А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рабочее напряжение переменного тока Ue: 380B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 Icu: 100кА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Номинальное рабочее напряжение постоянного тока Ue: 220B 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Предельная коммутационная способность постоянного тока Icu:100 кА</w:t>
            </w:r>
          </w:p>
          <w:p w:rsidR="00026B02" w:rsidRPr="00B02CEA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 xml:space="preserve">Степень защиты: IP00 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и категория размещения: У3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Диапазон рабочих температур: от -45°С до +40°С</w:t>
            </w:r>
          </w:p>
          <w:p w:rsidR="00026B02" w:rsidRPr="0090211E" w:rsidRDefault="00026B02" w:rsidP="00517D8C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Гарантийный срок эксплуатации не менее 2 лет</w:t>
            </w:r>
          </w:p>
        </w:tc>
        <w:tc>
          <w:tcPr>
            <w:tcW w:w="797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17D8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517D8C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КСО-393-03</w:t>
            </w:r>
          </w:p>
        </w:tc>
        <w:tc>
          <w:tcPr>
            <w:tcW w:w="7850" w:type="dxa"/>
          </w:tcPr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КСО-393-03 со сборными шинами 630А, без М/А переходов, с выкл. нагрузки 630А с торцевыми панелями</w:t>
            </w:r>
          </w:p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Предназначен для работы в электрических установках трехфазного переменного тока;</w:t>
            </w:r>
          </w:p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Номинальное рабочее напряжение, кВ – 7,2; 12;</w:t>
            </w:r>
          </w:p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Номинальный ток главных цепей камер с выключателем нагрузки, А – 630;</w:t>
            </w:r>
          </w:p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Номинальный рабочий ток камер с предохранителями, А: 16,20,31,40, 50,63,80,100,160;</w:t>
            </w:r>
          </w:p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Номинальный ток сборных шин, А: 630;</w:t>
            </w:r>
          </w:p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Номинальный ток термической стойкости в течение 1 секунды, кА: не менее 10;</w:t>
            </w:r>
          </w:p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Номинальный ток электродинамической стойкости главных цепей, кА: не менее 25;</w:t>
            </w:r>
          </w:p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Климатическое исполнение и категория размещения – У3</w:t>
            </w:r>
          </w:p>
          <w:p w:rsidR="00026B02" w:rsidRDefault="00026B02" w:rsidP="00517D8C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Размеры, не менее, мм: 1900х1000х800  </w:t>
            </w:r>
          </w:p>
        </w:tc>
        <w:tc>
          <w:tcPr>
            <w:tcW w:w="797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6116">
              <w:rPr>
                <w:rFonts w:ascii="Times New Roman" w:hAnsi="Times New Roman"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4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3068"/>
        </w:trPr>
        <w:tc>
          <w:tcPr>
            <w:tcW w:w="675" w:type="dxa"/>
            <w:vAlign w:val="center"/>
          </w:tcPr>
          <w:p w:rsidR="00026B02" w:rsidRPr="00306206" w:rsidRDefault="00026B02" w:rsidP="00517D8C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811DE8" w:rsidRDefault="00026B02" w:rsidP="00811DE8">
            <w:pPr>
              <w:widowControl w:val="0"/>
              <w:ind w:hanging="5"/>
              <w:rPr>
                <w:rFonts w:ascii="Times New Roman" w:hAnsi="Times New Roman"/>
              </w:rPr>
            </w:pPr>
            <w:r w:rsidRPr="00811DE8">
              <w:rPr>
                <w:rFonts w:ascii="Times New Roman" w:hAnsi="Times New Roman"/>
              </w:rPr>
              <w:t>Ограничитель перенапряжения ОПН-П1-6/7,2/2 УХЛ1</w:t>
            </w:r>
          </w:p>
          <w:p w:rsidR="00026B02" w:rsidRDefault="00026B02" w:rsidP="008009B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026B02" w:rsidRPr="008009B1" w:rsidRDefault="00026B02" w:rsidP="008009B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026B02" w:rsidRPr="008009B1" w:rsidRDefault="00026B02" w:rsidP="00517D8C">
            <w:pPr>
              <w:widowControl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850" w:type="dxa"/>
          </w:tcPr>
          <w:p w:rsidR="00026B02" w:rsidRPr="008009B1" w:rsidRDefault="00026B02" w:rsidP="00517D8C">
            <w:pPr>
              <w:widowControl w:val="0"/>
              <w:ind w:hanging="5"/>
              <w:rPr>
                <w:rFonts w:ascii="Times New Roman" w:hAnsi="Times New Roman"/>
                <w:color w:val="FF0000"/>
              </w:rPr>
            </w:pPr>
          </w:p>
          <w:tbl>
            <w:tblPr>
              <w:tblW w:w="7693" w:type="dxa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3493"/>
              <w:gridCol w:w="2640"/>
              <w:gridCol w:w="360"/>
              <w:gridCol w:w="480"/>
              <w:gridCol w:w="720"/>
            </w:tblGrid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Merge w:val="restart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параметра</w:t>
                  </w:r>
                </w:p>
              </w:tc>
              <w:tc>
                <w:tcPr>
                  <w:tcW w:w="4155" w:type="dxa"/>
                  <w:gridSpan w:val="4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Норма для исполнения по Uнд, кВ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Merge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61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Класс напряжения сети, кВ</w:t>
                  </w:r>
                </w:p>
              </w:tc>
              <w:tc>
                <w:tcPr>
                  <w:tcW w:w="4155" w:type="dxa"/>
                  <w:gridSpan w:val="4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6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Напряжение промышленной частоты, приложенное к ограничителю, допустимое в течение времени, кВдейств:</w:t>
                  </w:r>
                </w:p>
              </w:tc>
              <w:tc>
                <w:tcPr>
                  <w:tcW w:w="261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7,2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Напряжение промышленной частоты, приложенное к ограничителю, допустимое в течение времени, кВдейств: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а) 20 мин.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б) 10 с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в) 1 с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г) 0,15 с</w:t>
                  </w:r>
                </w:p>
              </w:tc>
              <w:tc>
                <w:tcPr>
                  <w:tcW w:w="261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8,1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9,3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10,2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10,7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Номинальный разрядный ток (грозовой импульс тока 8/20 мкс), А</w:t>
                  </w:r>
                </w:p>
              </w:tc>
              <w:tc>
                <w:tcPr>
                  <w:tcW w:w="4155" w:type="dxa"/>
                  <w:gridSpan w:val="4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10000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Классификационное напряжение при активной составляющей переменного тока 1 мА, кВ ампл., не менее</w:t>
                  </w:r>
                </w:p>
              </w:tc>
              <w:tc>
                <w:tcPr>
                  <w:tcW w:w="4155" w:type="dxa"/>
                  <w:gridSpan w:val="4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450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Остающееся напряжение, кВ, не более, при токе грозовых перенапряжений с амплитудой: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а) 1000 А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б) 5000 А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в) 10000 А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г) 20000 А</w:t>
                  </w:r>
                </w:p>
              </w:tc>
              <w:tc>
                <w:tcPr>
                  <w:tcW w:w="261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33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16,5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17,5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18,8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21,7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Остающееся напряжение, кВ, не более, при токе коммутационных перенапряжений на волне 30/60 мкс с амплитудой: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а) 150 А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б) 500 А</w:t>
                  </w:r>
                </w:p>
              </w:tc>
              <w:tc>
                <w:tcPr>
                  <w:tcW w:w="261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17,6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18,8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Остающееся напряжение, кВ, не более, при быстро нарастающих импульсах тока 1/10 мкс с амплитудой 10000 А</w:t>
                  </w:r>
                </w:p>
              </w:tc>
              <w:tc>
                <w:tcPr>
                  <w:tcW w:w="261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22,9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Пропускная способность ограничителя: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а) 20 импульсов тока прямоугольной формы длительностью 2000 мс с амплитудой, А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б) 20 импульсов тока 8/20 мкс с амплитудой, А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в) 2 импульса большого тока 4/10 мкс с амплитудой, кА</w:t>
                  </w:r>
                </w:p>
              </w:tc>
              <w:tc>
                <w:tcPr>
                  <w:tcW w:w="4155" w:type="dxa"/>
                  <w:gridSpan w:val="4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 xml:space="preserve">           450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 xml:space="preserve">          10000</w:t>
                  </w: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 xml:space="preserve">          100</w:t>
                  </w:r>
                </w:p>
              </w:tc>
            </w:tr>
            <w:tr w:rsidR="00026B02" w:rsidRPr="0053693C" w:rsidTr="00E8585B">
              <w:trPr>
                <w:tblCellSpacing w:w="15" w:type="dxa"/>
              </w:trPr>
              <w:tc>
                <w:tcPr>
                  <w:tcW w:w="3448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Классификационное напряжение при активной составляющей переменного тока 1 мА, кВ ампл., не менее</w:t>
                  </w:r>
                </w:p>
              </w:tc>
              <w:tc>
                <w:tcPr>
                  <w:tcW w:w="261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3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75" w:type="dxa"/>
                  <w:vAlign w:val="center"/>
                </w:tcPr>
                <w:p w:rsidR="00026B02" w:rsidRPr="0053693C" w:rsidRDefault="00026B02" w:rsidP="00E8585B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3693C">
                    <w:rPr>
                      <w:rFonts w:ascii="Times New Roman" w:hAnsi="Times New Roman"/>
                      <w:sz w:val="20"/>
                      <w:szCs w:val="20"/>
                    </w:rPr>
                    <w:t>12,7</w:t>
                  </w:r>
                </w:p>
              </w:tc>
            </w:tr>
          </w:tbl>
          <w:p w:rsidR="00026B02" w:rsidRPr="008009B1" w:rsidRDefault="00026B02" w:rsidP="00517D8C">
            <w:pPr>
              <w:widowControl w:val="0"/>
              <w:ind w:hanging="5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97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517D8C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554B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sz w:val="24"/>
                <w:szCs w:val="24"/>
              </w:rPr>
              <w:t xml:space="preserve">Ограничитель перенапряжения </w:t>
            </w:r>
          </w:p>
          <w:p w:rsidR="00026B02" w:rsidRPr="00402758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sz w:val="24"/>
                <w:szCs w:val="24"/>
              </w:rPr>
              <w:t>нелинейный</w:t>
            </w:r>
          </w:p>
          <w:p w:rsidR="00026B02" w:rsidRPr="00402758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402758">
              <w:rPr>
                <w:rFonts w:ascii="Times New Roman" w:hAnsi="Times New Roman"/>
                <w:sz w:val="24"/>
                <w:szCs w:val="24"/>
              </w:rPr>
              <w:t xml:space="preserve"> полимерной внешней изоляцией</w:t>
            </w:r>
          </w:p>
          <w:p w:rsidR="00026B02" w:rsidRPr="00402758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sz w:val="24"/>
                <w:szCs w:val="24"/>
              </w:rPr>
              <w:t>10/12,0/10/2  УХЛ1</w:t>
            </w:r>
          </w:p>
          <w:p w:rsidR="00026B02" w:rsidRDefault="00026B02" w:rsidP="00C554B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850" w:type="dxa"/>
          </w:tcPr>
          <w:p w:rsidR="00026B02" w:rsidRPr="00AF163E" w:rsidRDefault="00026B02" w:rsidP="00C554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163E">
              <w:rPr>
                <w:rFonts w:ascii="Times New Roman" w:hAnsi="Times New Roman"/>
                <w:b/>
                <w:sz w:val="24"/>
                <w:szCs w:val="24"/>
              </w:rPr>
              <w:t>Характеристики: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Класс напряжения сети: 10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Наибольшее длительно допустимое рабочее напряжение: 12,0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Номинальный разрядный ток: 8/20 мкс: 10 кА;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Класс пропускной способности: 2;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Климатическое исполнение: УХЛ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Категория размещения: 1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Опорное исполнение: 1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Остающееся напряжение на ОПН при импульсе тока 30/60 мкс с амплитудой, не более: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- 250 А: 28,3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- 500 А: 29,5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- 1000 А: 31,2 кВ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Остающееся напряжение на ОПН при импульсе тока 8/20 мкс с амплитудой, не более: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- 5000 А: 35,9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- 10000 А: 37,2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- 20000 А: 39,5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Амплитуда импульса большого тока 4/10 мкс: 100 кА;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Остающееся напряжение на ОПН при импульсе 1/4 мкс с амплитудой 10 кА, не более: 45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Ток пропускной способности (прямоугольный импульс длительностью 2 мс): 550А;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Удельная рассеиваемая энергия: 2,9 кДж/кВ;</w:t>
            </w:r>
          </w:p>
        </w:tc>
        <w:tc>
          <w:tcPr>
            <w:tcW w:w="797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554B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7E12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Ограничитель</w:t>
            </w:r>
            <w:r w:rsidRPr="007E12BE">
              <w:rPr>
                <w:rFonts w:ascii="Times New Roman" w:hAnsi="Times New Roman"/>
                <w:sz w:val="24"/>
                <w:szCs w:val="24"/>
              </w:rPr>
              <w:t xml:space="preserve"> напряжения ОПН-П1-35/40,5/10/2 УХЛ1 с изолирующим основанием  </w:t>
            </w:r>
          </w:p>
        </w:tc>
        <w:tc>
          <w:tcPr>
            <w:tcW w:w="7850" w:type="dxa"/>
          </w:tcPr>
          <w:p w:rsidR="00026B02" w:rsidRDefault="00026B02" w:rsidP="007E12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7E12BE">
              <w:rPr>
                <w:rFonts w:ascii="Times New Roman" w:hAnsi="Times New Roman"/>
                <w:sz w:val="24"/>
                <w:szCs w:val="24"/>
              </w:rPr>
              <w:t>ОПН предназначены для защиты изоляции электрооборудования от коммутационных и атмосферных перенапряжений в сетях с напряжением 35 кВ переменного тока 50 Гц с изолированной или компенсированной нейтралью.</w:t>
            </w:r>
          </w:p>
          <w:p w:rsidR="00026B02" w:rsidRDefault="00026B02" w:rsidP="007E12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4710"/>
              <w:gridCol w:w="978"/>
              <w:gridCol w:w="1080"/>
              <w:gridCol w:w="900"/>
            </w:tblGrid>
            <w:tr w:rsidR="00026B02" w:rsidRPr="003230CC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ОПН-П1-35/40.5/10/2 УХЛ1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Класс напряжения сети, кВ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35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Наибольшее длительно допустимое рабочее напряжение, д. зн., кВ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40,5</w:t>
                  </w:r>
                  <w:r w:rsidRPr="006D1706">
                    <w:rPr>
                      <w:rFonts w:ascii="Times New Roman" w:hAnsi="Times New Roman"/>
                      <w:sz w:val="24"/>
                      <w:szCs w:val="24"/>
                      <w:vertAlign w:val="superscript"/>
                    </w:rPr>
                    <w:t>*</w:t>
                  </w: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)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Номинальное напряжение, кВ, не менее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50,6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Классификационное напряжение при классификационном токе </w:t>
                  </w: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 xml:space="preserve">2 мА, </w:t>
                  </w: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кВ, не менее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50,6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Ток пропускной способности на прямоугольном импульсе длительностью 2000 мкс, А</w:t>
                  </w:r>
                </w:p>
              </w:tc>
              <w:tc>
                <w:tcPr>
                  <w:tcW w:w="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550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Номинальный разрядный ток, кА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Остающееся напряжение на ОПН при импульсе тока 30/60 мкс с амплитудой: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 xml:space="preserve">-       </w:t>
                  </w: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250 А, кВ, не более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96,3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 xml:space="preserve">-       </w:t>
                  </w: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500 А, кВ, не более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101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 xml:space="preserve">-       </w:t>
                  </w: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1000 А, кВ, не более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107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Остающееся напряжение на ОПН при импульсе тока 8/20 мкс с амплитудой: 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 xml:space="preserve">-       </w:t>
                  </w: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5000 А, кВ, не более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120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 xml:space="preserve">-       </w:t>
                  </w: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10000 А, кВ, не более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130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 xml:space="preserve">-       </w:t>
                  </w: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20000 А, кВ, не более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146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Остающееся напряжение на ОПН при импульсе 1/4 мкс с амплитудой номинального разрядного тока, кВ, не более 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62,4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Удельная рассеиваемая энергия,по двум импульсам кДж/кВ, не менее </w:t>
                  </w:r>
                </w:p>
              </w:tc>
              <w:tc>
                <w:tcPr>
                  <w:tcW w:w="97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6,4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026B02" w:rsidRPr="001427C6" w:rsidTr="00275B0D">
              <w:trPr>
                <w:trHeight w:val="698"/>
              </w:trPr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Длина пути утечки внешней изоляции, см/кВ, не менее 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 требованию потребителя </w:t>
                  </w: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>2,25, 2,5 и  3,1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Электрическая прочность наружной изоляции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по ГОСТ Р 52725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Ток взрывобезопасности по ГОСТ Р 52725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40 кА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Гарантийный срок эксплуатации, лет 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для ОПН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для МОПН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 xml:space="preserve">Расчетный срок эксплуатации, лет 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 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для ОПН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</w:p>
              </w:tc>
            </w:tr>
            <w:tr w:rsidR="00026B02" w:rsidRPr="001427C6" w:rsidTr="00275B0D">
              <w:tc>
                <w:tcPr>
                  <w:tcW w:w="47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для МОПН</w:t>
                  </w:r>
                </w:p>
              </w:tc>
              <w:tc>
                <w:tcPr>
                  <w:tcW w:w="2958" w:type="dxa"/>
                  <w:gridSpan w:val="3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6D1706" w:rsidRDefault="00026B02" w:rsidP="007E12BE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D1706">
                    <w:rPr>
                      <w:rFonts w:ascii="Times New Roman" w:hAnsi="Times New Roman"/>
                      <w:sz w:val="24"/>
                      <w:szCs w:val="24"/>
                    </w:rPr>
                    <w:t>40</w:t>
                  </w:r>
                </w:p>
              </w:tc>
            </w:tr>
          </w:tbl>
          <w:p w:rsidR="00026B02" w:rsidRDefault="00026B02" w:rsidP="007E12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7E12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7E12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7E12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_x0000_i1096" type="#_x0000_t75" style="width:393.75pt;height:492.75pt;visibility:visible">
                  <v:imagedata r:id="rId78" o:title=""/>
                </v:shape>
              </w:pict>
            </w:r>
          </w:p>
          <w:p w:rsidR="00026B02" w:rsidRDefault="00026B02" w:rsidP="007E12BE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AF163E" w:rsidRDefault="00026B02" w:rsidP="007E12BE">
            <w:pPr>
              <w:widowContro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554B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sz w:val="24"/>
                <w:szCs w:val="24"/>
              </w:rPr>
              <w:t xml:space="preserve">Ограничитель перенапряжения </w:t>
            </w:r>
          </w:p>
          <w:p w:rsidR="00026B02" w:rsidRPr="00402758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sz w:val="24"/>
                <w:szCs w:val="24"/>
              </w:rPr>
              <w:t>нелинейный</w:t>
            </w:r>
          </w:p>
          <w:p w:rsidR="00026B02" w:rsidRPr="00402758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402758">
              <w:rPr>
                <w:rFonts w:ascii="Times New Roman" w:hAnsi="Times New Roman"/>
                <w:sz w:val="24"/>
                <w:szCs w:val="24"/>
              </w:rPr>
              <w:t xml:space="preserve"> полимерной внешней изоляцией </w:t>
            </w:r>
          </w:p>
          <w:p w:rsidR="00026B02" w:rsidRPr="00402758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sz w:val="24"/>
                <w:szCs w:val="24"/>
              </w:rPr>
              <w:t>6/6,9/10/400 УХЛ1</w:t>
            </w:r>
          </w:p>
          <w:p w:rsidR="00026B02" w:rsidRDefault="00026B02" w:rsidP="00C554B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850" w:type="dxa"/>
          </w:tcPr>
          <w:p w:rsidR="00026B02" w:rsidRPr="00AF163E" w:rsidRDefault="00026B02" w:rsidP="00C554B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F163E">
              <w:rPr>
                <w:rFonts w:ascii="Times New Roman" w:hAnsi="Times New Roman"/>
                <w:b/>
                <w:sz w:val="24"/>
                <w:szCs w:val="24"/>
              </w:rPr>
              <w:t>Характеристики: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Класс напряжения сети (действующее значение): 6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Наибольшее длительно допустимое рабочее напряжение: 6,9 кВ;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Номинальный разрядный ток: 8/20 мкс: 10 кА;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Ток пропускной способности (прямоугольный импульс длительностью 2 мс): 400 А;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Климатическое исполнение: УХЛ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Категория размещения: 1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Опорное исполнение: 1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Пропускная способность ограничителя: 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- 20 импульсов тока прямоугольной формы длительностью 2000 мс с амплитудой: 400 А;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- 20 импульсов тока 8/20 мкс с амплитудой, 10000 А;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 xml:space="preserve">     - 2 импульса тока 4/10 мкс с амплитудой: 100 кА;</w: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  <w:r w:rsidRPr="00AF163E">
              <w:rPr>
                <w:rFonts w:ascii="Times New Roman" w:hAnsi="Times New Roman"/>
                <w:sz w:val="24"/>
                <w:szCs w:val="24"/>
              </w:rPr>
              <w:t>Масса: 1,45 кг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97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554B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C554B2">
            <w:pPr>
              <w:widowContro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Ящик с рубильником ЯРПС 250 А</w:t>
            </w:r>
          </w:p>
        </w:tc>
        <w:tc>
          <w:tcPr>
            <w:tcW w:w="7850" w:type="dxa"/>
          </w:tcPr>
          <w:p w:rsidR="00026B02" w:rsidRPr="002C5D35" w:rsidRDefault="00026B02" w:rsidP="002C5D3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C5D35">
              <w:rPr>
                <w:rFonts w:ascii="Times New Roman" w:hAnsi="Times New Roman"/>
                <w:b/>
                <w:sz w:val="24"/>
                <w:szCs w:val="24"/>
              </w:rPr>
              <w:t>Технические требования:</w:t>
            </w:r>
          </w:p>
          <w:p w:rsidR="00026B02" w:rsidRDefault="00026B02" w:rsidP="002C5D3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>
              <w:t xml:space="preserve"> </w:t>
            </w:r>
            <w:r w:rsidRPr="002C5D35">
              <w:rPr>
                <w:rFonts w:ascii="Times New Roman" w:hAnsi="Times New Roman"/>
                <w:color w:val="000000"/>
              </w:rPr>
              <w:t>Ящик силовой ЯРПС 250А применяется для работы в электросетях переменного тока с напряжением до 380В при частоте 50Гц для включения и отключения электроустановок, для защиты при коротких замыканиях и перегрузках.</w:t>
            </w:r>
            <w:r w:rsidRPr="00EC0349">
              <w:rPr>
                <w:b/>
                <w:bCs/>
              </w:rPr>
              <w:t xml:space="preserve"> </w:t>
            </w:r>
          </w:p>
          <w:p w:rsidR="00026B02" w:rsidRPr="002C5D35" w:rsidRDefault="00026B02" w:rsidP="002C5D35">
            <w:pPr>
              <w:jc w:val="both"/>
              <w:rPr>
                <w:rFonts w:ascii="Times New Roman" w:hAnsi="Times New Roman"/>
              </w:rPr>
            </w:pPr>
            <w:r w:rsidRPr="002C5D35">
              <w:rPr>
                <w:rFonts w:ascii="Times New Roman" w:hAnsi="Times New Roman"/>
                <w:b/>
                <w:bCs/>
                <w:lang w:val="en-US"/>
              </w:rPr>
              <w:t xml:space="preserve">Технические </w:t>
            </w:r>
            <w:r w:rsidRPr="002C5D35">
              <w:rPr>
                <w:rFonts w:ascii="Times New Roman" w:hAnsi="Times New Roman"/>
                <w:b/>
                <w:bCs/>
              </w:rPr>
              <w:t>характеристики:</w:t>
            </w:r>
          </w:p>
          <w:tbl>
            <w:tblPr>
              <w:tblpPr w:leftFromText="180" w:rightFromText="180" w:vertAnchor="text" w:horzAnchor="margin" w:tblpY="171"/>
              <w:tblOverlap w:val="never"/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4408"/>
              <w:gridCol w:w="1387"/>
            </w:tblGrid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Высота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500 мм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Глубина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200 мм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Климатический класс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2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Номинальное напряжение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380 В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Номинальный ток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250 А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Род тока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Переменный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Способ ввода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Снизу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Степень защиты IP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IP54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Тип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У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Характер установки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Навесной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Частота питающей сети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50 Гц</w:t>
                  </w:r>
                </w:p>
              </w:tc>
            </w:tr>
            <w:tr w:rsidR="00026B02" w:rsidRPr="002C5D35" w:rsidTr="00275B0D">
              <w:trPr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Fonts w:ascii="Times New Roman" w:hAnsi="Times New Roman"/>
                    </w:rPr>
                    <w:t>Ширина</w:t>
                  </w: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2C5D35">
                    <w:rPr>
                      <w:rStyle w:val="bold"/>
                      <w:rFonts w:ascii="Times New Roman" w:hAnsi="Times New Roman"/>
                    </w:rPr>
                    <w:t>260 мм</w:t>
                  </w:r>
                </w:p>
              </w:tc>
            </w:tr>
            <w:tr w:rsidR="00026B02" w:rsidRPr="002C5D35" w:rsidTr="00275B0D">
              <w:trPr>
                <w:trHeight w:val="3391"/>
                <w:tblCellSpacing w:w="15" w:type="dxa"/>
              </w:trPr>
              <w:tc>
                <w:tcPr>
                  <w:tcW w:w="436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</w:p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</w:p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</w:p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  <w:r w:rsidRPr="00F67BB7">
                    <w:rPr>
                      <w:rFonts w:ascii="Times New Roman" w:hAnsi="Times New Roman"/>
                      <w:noProof/>
                    </w:rPr>
                    <w:pict>
                      <v:shape id="_x0000_i1097" type="#_x0000_t75" alt="98169" style="width:216.75pt;height:230.25pt;visibility:visible">
                        <v:imagedata r:id="rId79" o:title=""/>
                      </v:shape>
                    </w:pict>
                  </w:r>
                </w:p>
                <w:p w:rsidR="00026B02" w:rsidRPr="002C5D35" w:rsidRDefault="00026B02" w:rsidP="002C5D35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026B02" w:rsidRPr="002C5D35" w:rsidRDefault="00026B02" w:rsidP="002C5D35">
                  <w:pPr>
                    <w:rPr>
                      <w:rStyle w:val="bold"/>
                      <w:rFonts w:ascii="Times New Roman" w:hAnsi="Times New Roman"/>
                    </w:rPr>
                  </w:pPr>
                </w:p>
              </w:tc>
            </w:tr>
          </w:tbl>
          <w:p w:rsidR="00026B02" w:rsidRDefault="00026B02" w:rsidP="002C5D3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026B02" w:rsidRDefault="00026B02" w:rsidP="002C5D3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026B02" w:rsidRDefault="00026B02" w:rsidP="002C5D3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026B02" w:rsidRDefault="00026B02" w:rsidP="002C5D3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026B02" w:rsidRDefault="00026B02" w:rsidP="002C5D35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  <w:p w:rsidR="00026B02" w:rsidRPr="00B02CEA" w:rsidRDefault="00026B02" w:rsidP="0074583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554B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C554B2">
            <w:pPr>
              <w:widowControl w:val="0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  <w:sz w:val="24"/>
                <w:szCs w:val="24"/>
              </w:rPr>
              <w:t>Низковольтный шинный изолятор SM</w:t>
            </w:r>
            <w:r w:rsidRPr="00402758">
              <w:rPr>
                <w:rFonts w:ascii="Times New Roman" w:hAnsi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7850" w:type="dxa"/>
          </w:tcPr>
          <w:p w:rsidR="00026B02" w:rsidRPr="00597681" w:rsidRDefault="00026B02" w:rsidP="007458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97681">
              <w:rPr>
                <w:rFonts w:ascii="Times New Roman" w:hAnsi="Times New Roman"/>
                <w:b/>
                <w:sz w:val="24"/>
                <w:szCs w:val="24"/>
              </w:rPr>
              <w:t>Назначение:</w:t>
            </w:r>
          </w:p>
          <w:p w:rsidR="00026B02" w:rsidRDefault="00026B02" w:rsidP="00745834">
            <w:pPr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Шинный изолятор SM</w:t>
            </w:r>
            <w:r w:rsidRPr="000A4C2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51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служит для крепления токоведущих шин внутри силовых шкафов и сборок с целью фиксации и изоляции токоведущих частей от корпуса и панелей сборки, с последующим подключением силовых проводников для распределения электроэнергии внутри щита.</w:t>
            </w:r>
          </w:p>
          <w:p w:rsidR="00026B02" w:rsidRDefault="00026B02" w:rsidP="0074583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A7FDF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026B02" w:rsidRPr="00597681" w:rsidRDefault="00026B02" w:rsidP="0074583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9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4356"/>
              <w:gridCol w:w="5562"/>
            </w:tblGrid>
            <w:tr w:rsidR="00026B02" w:rsidRPr="00A73B42" w:rsidTr="00745834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Количество полюсов: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1</w:t>
                  </w:r>
                </w:p>
              </w:tc>
            </w:tr>
            <w:tr w:rsidR="00026B02" w:rsidRPr="00A73B42" w:rsidTr="00745834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Макс номинальный ток: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680 А</w:t>
                  </w:r>
                </w:p>
              </w:tc>
            </w:tr>
            <w:tr w:rsidR="00026B02" w:rsidRPr="00A73B42" w:rsidTr="00745834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Расстояние между шинами: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50 мм ...125 мм</w:t>
                  </w:r>
                </w:p>
              </w:tc>
            </w:tr>
            <w:tr w:rsidR="00026B02" w:rsidRPr="00A73B42" w:rsidTr="00745834">
              <w:trPr>
                <w:trHeight w:val="20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Номинальное раб напряжение: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1000 В</w:t>
                  </w:r>
                </w:p>
              </w:tc>
            </w:tr>
            <w:tr w:rsidR="00026B02" w:rsidRPr="00A73B42" w:rsidTr="00745834">
              <w:trPr>
                <w:trHeight w:val="43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Выдерж. напряж грозового импульса: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15.0 кВ</w:t>
                  </w:r>
                </w:p>
              </w:tc>
            </w:tr>
            <w:tr w:rsidR="00026B02" w:rsidRPr="00A73B42" w:rsidTr="00745834">
              <w:trPr>
                <w:trHeight w:val="43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Механ. разрушающая сила на изгиб: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20 кН</w:t>
                  </w:r>
                </w:p>
              </w:tc>
            </w:tr>
            <w:tr w:rsidR="00026B02" w:rsidRPr="00A73B42" w:rsidTr="00745834">
              <w:trPr>
                <w:trHeight w:val="43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 xml:space="preserve"> Механ. разрушающий крутящий момент: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0.8 кНм</w:t>
                  </w:r>
                </w:p>
              </w:tc>
            </w:tr>
            <w:tr w:rsidR="00026B02" w:rsidRPr="00A73B42" w:rsidTr="00745834">
              <w:trPr>
                <w:trHeight w:val="20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Наибольший наружн диаметр: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36 мм</w:t>
                  </w:r>
                </w:p>
              </w:tc>
            </w:tr>
            <w:tr w:rsidR="00026B02" w:rsidRPr="00A73B42" w:rsidTr="00745834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Наименьший наружн диаметр: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30 мм</w:t>
                  </w:r>
                </w:p>
              </w:tc>
            </w:tr>
            <w:tr w:rsidR="00026B02" w:rsidRPr="00A73B42" w:rsidTr="00745834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Длина резьбы: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12 мм</w:t>
                  </w:r>
                </w:p>
              </w:tc>
            </w:tr>
            <w:tr w:rsidR="00026B02" w:rsidRPr="00A73B42" w:rsidTr="00745834">
              <w:trPr>
                <w:trHeight w:val="43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Метрический размер резьбы - М: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8 мм</w:t>
                  </w:r>
                </w:p>
              </w:tc>
            </w:tr>
            <w:tr w:rsidR="00026B02" w:rsidRPr="00A73B42" w:rsidTr="00745834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Температура эксплуатации: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-40...+60 °C</w:t>
                  </w:r>
                </w:p>
              </w:tc>
            </w:tr>
            <w:tr w:rsidR="00026B02" w:rsidRPr="00A73B42" w:rsidTr="00745834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Кол-во болтов на изолятор: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1 шт</w:t>
                  </w:r>
                </w:p>
              </w:tc>
            </w:tr>
            <w:tr w:rsidR="00026B02" w:rsidRPr="00A73B42" w:rsidTr="00745834">
              <w:trPr>
                <w:trHeight w:val="204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Высота: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51.0 мм</w:t>
                  </w:r>
                </w:p>
              </w:tc>
            </w:tr>
            <w:tr w:rsidR="00026B02" w:rsidRPr="00A73B42" w:rsidTr="00745834">
              <w:trPr>
                <w:trHeight w:val="217"/>
              </w:trPr>
              <w:tc>
                <w:tcPr>
                  <w:tcW w:w="4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bCs/>
                      <w:color w:val="000000"/>
                    </w:rPr>
                    <w:t>Материал:</w:t>
                  </w:r>
                </w:p>
              </w:tc>
              <w:tc>
                <w:tcPr>
                  <w:tcW w:w="5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</w:tcPr>
                <w:p w:rsidR="00026B02" w:rsidRPr="00A73B42" w:rsidRDefault="00026B02" w:rsidP="00745834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A73B42">
                    <w:rPr>
                      <w:rFonts w:ascii="Times New Roman" w:hAnsi="Times New Roman"/>
                      <w:color w:val="000000"/>
                    </w:rPr>
                    <w:t>Полимерный материал</w:t>
                  </w:r>
                </w:p>
              </w:tc>
            </w:tr>
          </w:tbl>
          <w:p w:rsidR="00026B02" w:rsidRDefault="00026B02" w:rsidP="0074583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tbl>
            <w:tblPr>
              <w:tblpPr w:leftFromText="180" w:rightFromText="180" w:vertAnchor="text" w:horzAnchor="page" w:tblpX="340" w:tblpY="-187"/>
              <w:tblOverlap w:val="never"/>
              <w:tblW w:w="63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46"/>
              <w:gridCol w:w="567"/>
              <w:gridCol w:w="836"/>
              <w:gridCol w:w="604"/>
              <w:gridCol w:w="577"/>
              <w:gridCol w:w="633"/>
              <w:gridCol w:w="857"/>
              <w:gridCol w:w="1452"/>
            </w:tblGrid>
            <w:tr w:rsidR="00026B02" w:rsidRPr="00C02103" w:rsidTr="00C35439">
              <w:trPr>
                <w:trHeight w:val="207"/>
              </w:trPr>
              <w:tc>
                <w:tcPr>
                  <w:tcW w:w="4920" w:type="dxa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45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 xml:space="preserve">Масса, </w:t>
                  </w:r>
                  <w:r w:rsidRPr="00C02103">
                    <w:rPr>
                      <w:rFonts w:ascii="Times New Roman" w:hAnsi="Times New Roman"/>
                      <w:b/>
                    </w:rPr>
                    <w:t>г, не более</w:t>
                  </w:r>
                </w:p>
              </w:tc>
            </w:tr>
            <w:tr w:rsidR="00026B02" w:rsidRPr="00C02103" w:rsidTr="00C35439">
              <w:trPr>
                <w:trHeight w:val="146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C</w:t>
                  </w: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</w:t>
                  </w:r>
                </w:p>
              </w:tc>
              <w:tc>
                <w:tcPr>
                  <w:tcW w:w="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F</w:t>
                  </w:r>
                </w:p>
              </w:tc>
              <w:tc>
                <w:tcPr>
                  <w:tcW w:w="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02103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G</w:t>
                  </w:r>
                </w:p>
              </w:tc>
              <w:tc>
                <w:tcPr>
                  <w:tcW w:w="145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/>
              </w:tc>
            </w:tr>
            <w:tr w:rsidR="00026B02" w:rsidRPr="00C02103" w:rsidTr="00C35439">
              <w:trPr>
                <w:trHeight w:val="206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8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</w:rPr>
                    <w:t>12</w:t>
                  </w:r>
                </w:p>
              </w:tc>
              <w:tc>
                <w:tcPr>
                  <w:tcW w:w="6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</w:rPr>
                    <w:t>3</w:t>
                  </w:r>
                  <w:r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577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</w:t>
                  </w:r>
                </w:p>
              </w:tc>
              <w:tc>
                <w:tcPr>
                  <w:tcW w:w="6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</w:t>
                  </w:r>
                </w:p>
              </w:tc>
              <w:tc>
                <w:tcPr>
                  <w:tcW w:w="8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  <w:lang w:val="en-US"/>
                    </w:rPr>
                    <w:t>M</w:t>
                  </w:r>
                  <w:r w:rsidRPr="00C02103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4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02103" w:rsidRDefault="00026B02" w:rsidP="00745834">
                  <w:pPr>
                    <w:jc w:val="center"/>
                    <w:rPr>
                      <w:rFonts w:ascii="Times New Roman" w:hAnsi="Times New Roman"/>
                    </w:rPr>
                  </w:pPr>
                  <w:r w:rsidRPr="00C02103">
                    <w:rPr>
                      <w:rFonts w:ascii="Times New Roman" w:hAnsi="Times New Roman"/>
                    </w:rPr>
                    <w:t>88</w:t>
                  </w:r>
                </w:p>
              </w:tc>
            </w:tr>
          </w:tbl>
          <w:p w:rsidR="00026B02" w:rsidRDefault="00026B02" w:rsidP="0074583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26B02" w:rsidRDefault="00026B02" w:rsidP="0074583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26B02" w:rsidRDefault="00026B02" w:rsidP="0074583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26B02" w:rsidRDefault="00026B02" w:rsidP="007458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23B55">
              <w:rPr>
                <w:rFonts w:ascii="Times New Roman" w:hAnsi="Times New Roman"/>
                <w:b/>
                <w:sz w:val="24"/>
                <w:szCs w:val="24"/>
              </w:rPr>
              <w:t>Внешний вид:</w:t>
            </w:r>
          </w:p>
          <w:p w:rsidR="00026B02" w:rsidRPr="00A23B55" w:rsidRDefault="00026B02" w:rsidP="007458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 id="_x0000_i1098" type="#_x0000_t75" style="width:220.5pt;height:94.5pt;visibility:visible">
                  <v:imagedata r:id="rId73" o:title=""/>
                </v:shape>
              </w:pict>
            </w:r>
          </w:p>
          <w:p w:rsidR="00026B02" w:rsidRPr="00AF163E" w:rsidRDefault="00026B02" w:rsidP="00C554B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554B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C554B2">
            <w:pPr>
              <w:widowControl w:val="0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  <w:color w:val="000000"/>
              </w:rPr>
              <w:t>Патрон ПТ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02758">
              <w:rPr>
                <w:rFonts w:ascii="Times New Roman" w:hAnsi="Times New Roman"/>
                <w:color w:val="000000"/>
              </w:rPr>
              <w:t>1.1-6-20-40</w:t>
            </w:r>
          </w:p>
        </w:tc>
        <w:tc>
          <w:tcPr>
            <w:tcW w:w="7850" w:type="dxa"/>
          </w:tcPr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Особенности конструкции: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Патрон должен состоять из фарфорового корпуса с металлическими колпачками на торцах. Внутри находится токопроводящий плавкий элемент и мелкозернистый кварцевый песок.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Габариты изделия: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Длина патрона, мм – 312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Диаметр колпака, мм – 55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номинальный ток, А – 20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номинальное рабочее напряжение переменного тока, В – 6000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тока, кА – 40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– УХЛ3 или У3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Гарантийный срок эксплуатации, лет – 2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Обозначение: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 – предохранитель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Т – для силовых трансформаторов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однополюсный, с указателем срабатывания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конструктивное исполнение контакта (диаметр контакта - 55 мм)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6 – номинальное напряжение, кВ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20 – номинальный ток предохранителя, А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40 – номинальный ток отключения, кА</w:t>
            </w:r>
          </w:p>
          <w:p w:rsidR="00026B02" w:rsidRPr="002D5789" w:rsidRDefault="00026B02" w:rsidP="0091627E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222222"/>
              </w:rPr>
            </w:pPr>
            <w:r w:rsidRPr="002D5789">
              <w:rPr>
                <w:rFonts w:ascii="Times New Roman" w:hAnsi="Times New Roman"/>
                <w:b/>
                <w:bCs/>
                <w:color w:val="222222"/>
              </w:rPr>
              <w:t>Дополнительные характеристики:</w:t>
            </w:r>
          </w:p>
          <w:p w:rsidR="00026B02" w:rsidRPr="002D5789" w:rsidRDefault="00026B02" w:rsidP="0091627E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22222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Соответствует ГОСТ 2213-79</w:t>
            </w:r>
          </w:p>
          <w:p w:rsidR="00026B02" w:rsidRPr="00AF163E" w:rsidRDefault="00026B02" w:rsidP="0091627E">
            <w:pPr>
              <w:rPr>
                <w:rFonts w:ascii="Times New Roman" w:hAnsi="Times New Roman"/>
                <w:sz w:val="24"/>
                <w:szCs w:val="24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Назначение использования: высоковольтный</w:t>
            </w:r>
          </w:p>
        </w:tc>
        <w:tc>
          <w:tcPr>
            <w:tcW w:w="797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554B2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C554B2">
            <w:pPr>
              <w:widowControl w:val="0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  <w:color w:val="000000"/>
              </w:rPr>
              <w:t>Патрон ПТ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02758">
              <w:rPr>
                <w:rFonts w:ascii="Times New Roman" w:hAnsi="Times New Roman"/>
                <w:color w:val="000000"/>
              </w:rPr>
              <w:t>1.1-6-31,5-31,5</w:t>
            </w:r>
          </w:p>
        </w:tc>
        <w:tc>
          <w:tcPr>
            <w:tcW w:w="7850" w:type="dxa"/>
          </w:tcPr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Особенности конструкции: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Патрон должен состоять из фарфорового корпуса с металлическими колпачками на торцах. Внутри находится токопроводящий плавкий элемент и мелкозернистый кварцевый песок.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Габариты изделия: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Длина патрона, мм – 312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Диаметр колпака, мм – 55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номинальный ток, А – 31,5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номинальное рабочее напряжение переменного тока, В – 6000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тока, кА – 31,5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– УХЛ3 или У3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Гарантийный срок эксплуатации, лет – 2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Обозначение: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 – предохранитель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Т – для силовых трансформаторов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однополюсный, с указателем срабатывания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конструктивное исполнение контакта (диаметр контакта - 55 мм)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6 – номинальное напряжение, кВ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31,5 – номинальный ток предохранителя, А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31,5 – номинальный ток отключения, кА</w:t>
            </w:r>
          </w:p>
          <w:p w:rsidR="00026B02" w:rsidRPr="002D5789" w:rsidRDefault="00026B02" w:rsidP="0091627E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222222"/>
              </w:rPr>
            </w:pPr>
            <w:r w:rsidRPr="002D5789">
              <w:rPr>
                <w:rFonts w:ascii="Times New Roman" w:hAnsi="Times New Roman"/>
                <w:b/>
                <w:bCs/>
                <w:color w:val="222222"/>
              </w:rPr>
              <w:t>Дополнительные характеристики:</w:t>
            </w:r>
          </w:p>
          <w:p w:rsidR="00026B02" w:rsidRPr="002D5789" w:rsidRDefault="00026B02" w:rsidP="0091627E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22222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Соответствует ГОСТ 2213-79</w:t>
            </w:r>
          </w:p>
          <w:p w:rsidR="00026B02" w:rsidRDefault="00026B02" w:rsidP="0091627E">
            <w:pPr>
              <w:widowControl w:val="0"/>
              <w:ind w:hanging="5"/>
              <w:rPr>
                <w:rFonts w:ascii="Times New Roman" w:hAnsi="Times New Roman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Назначение использования: высоковольтный</w:t>
            </w:r>
          </w:p>
        </w:tc>
        <w:tc>
          <w:tcPr>
            <w:tcW w:w="797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554B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91627E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91627E">
            <w:pPr>
              <w:widowControl w:val="0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  <w:color w:val="000000"/>
              </w:rPr>
              <w:t>Патрон ПТ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02758">
              <w:rPr>
                <w:rFonts w:ascii="Times New Roman" w:hAnsi="Times New Roman"/>
                <w:color w:val="000000"/>
              </w:rPr>
              <w:t>1.2-6-40-31,5</w:t>
            </w:r>
          </w:p>
        </w:tc>
        <w:tc>
          <w:tcPr>
            <w:tcW w:w="7850" w:type="dxa"/>
            <w:vAlign w:val="bottom"/>
          </w:tcPr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Особенности конструкции: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Патрон должен состоять из фарфорового корпуса с металлическими колпачками на торцах. Внутри находится токопроводящий плавкий элемент и мелкозернистый кварцевый песок.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Габариты изделия: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Длина патрона, мм – 364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Диаметр колпака, мм – 72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Электротехнические характеристики: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номинальный ток, А – 40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номинальное рабочее напряжение переменного тока, В – 6000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тока, кА – 31,5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– УХЛ3 или У3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Гарантийный срок эксплуатации, лет – 2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Обозначение: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 – предохранитель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Т – для силовых трансформаторов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однополюсный, с указателем срабатывания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2 – конструктивное исполнение контакта (диаметр контакта - 72 мм)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6 – номинальное напряжение, кВ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40 – номинальный ток предохранителя, А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31,5 – номинальный ток отключения, кА</w:t>
            </w:r>
          </w:p>
          <w:p w:rsidR="00026B02" w:rsidRPr="002D5789" w:rsidRDefault="00026B02" w:rsidP="0091627E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222222"/>
              </w:rPr>
            </w:pPr>
            <w:r w:rsidRPr="002D5789">
              <w:rPr>
                <w:rFonts w:ascii="Times New Roman" w:hAnsi="Times New Roman"/>
                <w:b/>
                <w:bCs/>
                <w:color w:val="222222"/>
              </w:rPr>
              <w:t>Дополнительные характеристики:</w:t>
            </w:r>
          </w:p>
          <w:p w:rsidR="00026B02" w:rsidRPr="002D5789" w:rsidRDefault="00026B02" w:rsidP="0091627E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22222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Соответствует ГОСТ 2213-79</w:t>
            </w:r>
          </w:p>
          <w:p w:rsidR="00026B02" w:rsidRPr="002D5789" w:rsidRDefault="00026B02" w:rsidP="0091627E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Назначение использования: высоковольтный</w:t>
            </w:r>
          </w:p>
        </w:tc>
        <w:tc>
          <w:tcPr>
            <w:tcW w:w="797" w:type="dxa"/>
          </w:tcPr>
          <w:p w:rsidR="00026B02" w:rsidRPr="00016116" w:rsidRDefault="00026B02" w:rsidP="0091627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91627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91627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91627E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91627E">
            <w:pPr>
              <w:widowControl w:val="0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  <w:color w:val="000000"/>
              </w:rPr>
              <w:t>Патрон ПТ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02758">
              <w:rPr>
                <w:rFonts w:ascii="Times New Roman" w:hAnsi="Times New Roman"/>
                <w:color w:val="000000"/>
              </w:rPr>
              <w:t>1.3-10-80-20</w:t>
            </w:r>
          </w:p>
        </w:tc>
        <w:tc>
          <w:tcPr>
            <w:tcW w:w="7850" w:type="dxa"/>
          </w:tcPr>
          <w:p w:rsidR="00026B02" w:rsidRPr="002D5789" w:rsidRDefault="00026B02" w:rsidP="00AA5438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Особенности конструкции</w:t>
            </w:r>
            <w:r w:rsidRPr="002D5789">
              <w:rPr>
                <w:rFonts w:ascii="Times New Roman" w:hAnsi="Times New Roman"/>
                <w:color w:val="000000"/>
              </w:rPr>
              <w:t>: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Патрон должен состоять из фарфорового корпуса с металлическими колпачками на торцах. Внутри находится токопроводящий плавкий элемент и мелкозернистый кварцевый песок.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Габариты изделия: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Длина патрона, мм – 464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Диаметр колпака, мм – 72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Электротехнические характеристики: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номинальный ток, А – 80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номинальное рабочее напряжение переменного тока, В – 10000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предельная коммутационная способность переменного тока, кА – 20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Эксплуатационные характеристики: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климатическое исполнение и категория размещения – УХЛ3 или У3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Гарантийный срок эксплуатации, лет – 2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2D5789">
              <w:rPr>
                <w:rFonts w:ascii="Times New Roman" w:hAnsi="Times New Roman"/>
                <w:b/>
                <w:color w:val="000000"/>
              </w:rPr>
              <w:t>Обозначение: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П – предохранитель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Т – для силовых трансформаторов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 – однополюсный, с указателем срабатывания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3 – конструктивное исполнение контакта (диаметр контакта - 72 мм)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10 – номинальное напряжение, кВ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80 – номинальный ток предохранителя, А</w:t>
            </w:r>
          </w:p>
          <w:p w:rsidR="00026B02" w:rsidRPr="002D5789" w:rsidRDefault="00026B02" w:rsidP="00AA5438">
            <w:pPr>
              <w:rPr>
                <w:rFonts w:ascii="Times New Roman" w:hAnsi="Times New Roman"/>
                <w:color w:val="000000"/>
              </w:rPr>
            </w:pPr>
            <w:r w:rsidRPr="002D5789">
              <w:rPr>
                <w:rFonts w:ascii="Times New Roman" w:hAnsi="Times New Roman"/>
                <w:color w:val="000000"/>
              </w:rPr>
              <w:t>20 – номинальный ток отключения, кА</w:t>
            </w:r>
          </w:p>
          <w:p w:rsidR="00026B02" w:rsidRPr="002D5789" w:rsidRDefault="00026B02" w:rsidP="00AA5438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color w:val="222222"/>
              </w:rPr>
            </w:pPr>
            <w:r w:rsidRPr="002D5789">
              <w:rPr>
                <w:rFonts w:ascii="Times New Roman" w:hAnsi="Times New Roman"/>
                <w:b/>
                <w:bCs/>
                <w:color w:val="222222"/>
              </w:rPr>
              <w:t>Дополнительные характеристики:</w:t>
            </w:r>
          </w:p>
          <w:p w:rsidR="00026B02" w:rsidRPr="002D5789" w:rsidRDefault="00026B02" w:rsidP="00AA5438">
            <w:pPr>
              <w:shd w:val="clear" w:color="auto" w:fill="FFFFFF"/>
              <w:jc w:val="both"/>
              <w:rPr>
                <w:rFonts w:ascii="Times New Roman" w:hAnsi="Times New Roman"/>
                <w:bCs/>
                <w:color w:val="222222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Соответствует ГОСТ 2213-79</w:t>
            </w:r>
          </w:p>
          <w:p w:rsidR="00026B02" w:rsidRDefault="00026B02" w:rsidP="00AA5438">
            <w:pPr>
              <w:widowControl w:val="0"/>
              <w:ind w:hanging="5"/>
              <w:rPr>
                <w:rFonts w:ascii="Times New Roman" w:hAnsi="Times New Roman"/>
              </w:rPr>
            </w:pPr>
            <w:r w:rsidRPr="002D5789">
              <w:rPr>
                <w:rFonts w:ascii="Times New Roman" w:hAnsi="Times New Roman"/>
                <w:bCs/>
                <w:color w:val="222222"/>
              </w:rPr>
              <w:t>Назначение использования: высоковольтный</w:t>
            </w:r>
          </w:p>
        </w:tc>
        <w:tc>
          <w:tcPr>
            <w:tcW w:w="797" w:type="dxa"/>
          </w:tcPr>
          <w:p w:rsidR="00026B02" w:rsidRPr="00016116" w:rsidRDefault="00026B02" w:rsidP="0091627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91627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91627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AA5438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color w:val="000000"/>
                <w:sz w:val="24"/>
                <w:szCs w:val="24"/>
              </w:rPr>
              <w:t>Зажим аппаратный</w:t>
            </w:r>
          </w:p>
          <w:p w:rsidR="00026B02" w:rsidRPr="00402758" w:rsidRDefault="00026B02" w:rsidP="00AA543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4027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А4А-1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85</w:t>
            </w:r>
          </w:p>
        </w:tc>
        <w:tc>
          <w:tcPr>
            <w:tcW w:w="7850" w:type="dxa"/>
            <w:vAlign w:val="center"/>
          </w:tcPr>
          <w:p w:rsidR="00026B02" w:rsidRPr="00FB50B7" w:rsidRDefault="00026B02" w:rsidP="00AA5438">
            <w:pPr>
              <w:rPr>
                <w:rFonts w:ascii="Times New Roman" w:hAnsi="Times New Roman"/>
                <w:b/>
              </w:rPr>
            </w:pPr>
            <w:r w:rsidRPr="00FB50B7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FB50B7" w:rsidRDefault="00026B02" w:rsidP="00AA5438">
            <w:pPr>
              <w:rPr>
                <w:rFonts w:ascii="Times New Roman" w:hAnsi="Times New Roman"/>
              </w:rPr>
            </w:pPr>
            <w:r w:rsidRPr="005B2322">
              <w:rPr>
                <w:rFonts w:ascii="Times New Roman" w:hAnsi="Times New Roman"/>
                <w:color w:val="000000"/>
              </w:rPr>
              <w:t>Зажим аппаратный А4А-</w:t>
            </w:r>
            <w:r>
              <w:rPr>
                <w:rFonts w:ascii="Times New Roman" w:hAnsi="Times New Roman"/>
                <w:color w:val="000000"/>
              </w:rPr>
              <w:t>185 п</w:t>
            </w:r>
            <w:r w:rsidRPr="00FB50B7">
              <w:rPr>
                <w:rFonts w:ascii="Times New Roman" w:hAnsi="Times New Roman"/>
              </w:rPr>
              <w:t>редназначен для присоединения алюминиевых и сталеалюминиевых проводов при монтаже распределительных устройств.</w:t>
            </w:r>
          </w:p>
          <w:p w:rsidR="00026B02" w:rsidRDefault="00026B02" w:rsidP="00AA5438">
            <w:pPr>
              <w:rPr>
                <w:rFonts w:ascii="Times New Roman" w:hAnsi="Times New Roman"/>
                <w:b/>
              </w:rPr>
            </w:pPr>
            <w:r w:rsidRPr="00FB50B7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77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927"/>
              <w:gridCol w:w="716"/>
              <w:gridCol w:w="1057"/>
              <w:gridCol w:w="720"/>
              <w:gridCol w:w="535"/>
              <w:gridCol w:w="725"/>
              <w:gridCol w:w="720"/>
              <w:gridCol w:w="720"/>
              <w:gridCol w:w="720"/>
              <w:gridCol w:w="900"/>
            </w:tblGrid>
            <w:tr w:rsidR="00026B02" w:rsidRPr="003B1A80" w:rsidTr="00275B0D">
              <w:trPr>
                <w:trHeight w:val="750"/>
              </w:trPr>
              <w:tc>
                <w:tcPr>
                  <w:tcW w:w="92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Марка зажима</w:t>
                  </w:r>
                </w:p>
              </w:tc>
              <w:tc>
                <w:tcPr>
                  <w:tcW w:w="177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Марка  провода по ГОСТ 839-80</w:t>
                  </w:r>
                </w:p>
              </w:tc>
              <w:tc>
                <w:tcPr>
                  <w:tcW w:w="34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Размеры, мм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Матрица опрессования</w:t>
                  </w:r>
                </w:p>
              </w:tc>
            </w:tr>
            <w:tr w:rsidR="00026B02" w:rsidRPr="003B1A80" w:rsidTr="00275B0D">
              <w:trPr>
                <w:trHeight w:val="480"/>
              </w:trPr>
              <w:tc>
                <w:tcPr>
                  <w:tcW w:w="9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АС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7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Марка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Размер, мм</w:t>
                  </w:r>
                </w:p>
              </w:tc>
            </w:tr>
            <w:tr w:rsidR="00026B02" w:rsidRPr="003B1A80" w:rsidTr="00275B0D">
              <w:trPr>
                <w:trHeight w:val="255"/>
              </w:trPr>
              <w:tc>
                <w:tcPr>
                  <w:tcW w:w="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А4А-185</w:t>
                  </w:r>
                </w:p>
              </w:tc>
              <w:tc>
                <w:tcPr>
                  <w:tcW w:w="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95/141; 185/24;</w:t>
                  </w: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185/29 185/43; 205/27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B1A80">
                    <w:rPr>
                      <w:rFonts w:ascii="cg" w:hAnsi="cg"/>
                      <w:color w:val="333333"/>
                      <w:sz w:val="20"/>
                      <w:szCs w:val="20"/>
                      <w:shd w:val="clear" w:color="auto" w:fill="F9F9F9"/>
                    </w:rPr>
                    <w:t xml:space="preserve">18,8 </w:t>
                  </w:r>
                </w:p>
              </w:tc>
              <w:tc>
                <w:tcPr>
                  <w:tcW w:w="5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  <w:tc>
                <w:tcPr>
                  <w:tcW w:w="7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245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90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B1A80">
                    <w:rPr>
                      <w:rFonts w:ascii="cg" w:hAnsi="cg"/>
                      <w:color w:val="333333"/>
                      <w:sz w:val="20"/>
                      <w:szCs w:val="20"/>
                      <w:shd w:val="clear" w:color="auto" w:fill="F9F9F9"/>
                    </w:rPr>
                    <w:t>МШ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26,8</w:t>
                  </w:r>
                </w:p>
              </w:tc>
            </w:tr>
            <w:tr w:rsidR="00026B02" w:rsidRPr="003B1A80" w:rsidTr="00275B0D">
              <w:tc>
                <w:tcPr>
                  <w:tcW w:w="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026B02" w:rsidRDefault="00026B02" w:rsidP="00AA543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Масса, кг – 0, 416 </w:t>
            </w:r>
          </w:p>
          <w:p w:rsidR="00026B02" w:rsidRPr="00FB50B7" w:rsidRDefault="00026B02" w:rsidP="00AA5438">
            <w:pPr>
              <w:rPr>
                <w:rFonts w:ascii="Times New Roman" w:hAnsi="Times New Roman"/>
                <w:b/>
              </w:rPr>
            </w:pPr>
          </w:p>
          <w:p w:rsidR="00026B02" w:rsidRPr="008B7D0E" w:rsidRDefault="00026B02" w:rsidP="00AA543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6B02" w:rsidRPr="00FB50B7" w:rsidRDefault="00026B02" w:rsidP="00AA5438">
            <w:pPr>
              <w:rPr>
                <w:rFonts w:ascii="Times New Roman" w:hAnsi="Times New Roman"/>
              </w:rPr>
            </w:pPr>
            <w:r w:rsidRPr="00FB50B7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C97EB4" w:rsidRDefault="00026B02" w:rsidP="00AA5438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67BB7"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 id="_x0000_i1099" type="#_x0000_t75" style="width:176.25pt;height:154.5pt;visibility:visible">
                  <v:imagedata r:id="rId80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5B232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color w:val="000000"/>
                <w:sz w:val="24"/>
                <w:szCs w:val="24"/>
              </w:rPr>
              <w:t>Зажим аппаратный</w:t>
            </w:r>
          </w:p>
          <w:p w:rsidR="00026B02" w:rsidRPr="005B2322" w:rsidRDefault="00026B02" w:rsidP="005B232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А4А-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7850" w:type="dxa"/>
            <w:vAlign w:val="center"/>
          </w:tcPr>
          <w:p w:rsidR="00026B02" w:rsidRDefault="00026B02" w:rsidP="005B2322">
            <w:pPr>
              <w:jc w:val="both"/>
              <w:rPr>
                <w:rFonts w:ascii="Times New Roman" w:hAnsi="Times New Roman"/>
                <w:color w:val="000000"/>
              </w:rPr>
            </w:pPr>
            <w:r w:rsidRPr="005B2322">
              <w:rPr>
                <w:rFonts w:ascii="Times New Roman" w:hAnsi="Times New Roman"/>
                <w:color w:val="000000"/>
              </w:rPr>
              <w:t>Зажим аппаратный А4А-240 применяется для присоединения алюминиевых и сталеалюминиевых проводов при монтаже распределительных устройств.</w:t>
            </w:r>
          </w:p>
          <w:p w:rsidR="00026B02" w:rsidRDefault="00026B02" w:rsidP="005B2322">
            <w:pPr>
              <w:jc w:val="both"/>
              <w:rPr>
                <w:rFonts w:ascii="Times New Roman" w:hAnsi="Times New Roman"/>
                <w:color w:val="000000"/>
              </w:rPr>
            </w:pPr>
          </w:p>
          <w:tbl>
            <w:tblPr>
              <w:tblW w:w="77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927"/>
              <w:gridCol w:w="716"/>
              <w:gridCol w:w="1057"/>
              <w:gridCol w:w="720"/>
              <w:gridCol w:w="535"/>
              <w:gridCol w:w="725"/>
              <w:gridCol w:w="720"/>
              <w:gridCol w:w="720"/>
              <w:gridCol w:w="720"/>
              <w:gridCol w:w="900"/>
            </w:tblGrid>
            <w:tr w:rsidR="00026B02" w:rsidRPr="003B1A80" w:rsidTr="005B2322">
              <w:trPr>
                <w:trHeight w:val="750"/>
              </w:trPr>
              <w:tc>
                <w:tcPr>
                  <w:tcW w:w="92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Марка зажима</w:t>
                  </w:r>
                </w:p>
              </w:tc>
              <w:tc>
                <w:tcPr>
                  <w:tcW w:w="1773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Марка  провода по ГОСТ 839-80</w:t>
                  </w:r>
                </w:p>
              </w:tc>
              <w:tc>
                <w:tcPr>
                  <w:tcW w:w="3420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Размеры, мм</w:t>
                  </w:r>
                </w:p>
              </w:tc>
              <w:tc>
                <w:tcPr>
                  <w:tcW w:w="162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Матрица опрессования</w:t>
                  </w:r>
                </w:p>
              </w:tc>
            </w:tr>
            <w:tr w:rsidR="00026B02" w:rsidRPr="003B1A80" w:rsidTr="005B2322">
              <w:trPr>
                <w:trHeight w:val="480"/>
              </w:trPr>
              <w:tc>
                <w:tcPr>
                  <w:tcW w:w="927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АС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5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7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H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I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Марка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Размер, мм</w:t>
                  </w:r>
                </w:p>
              </w:tc>
            </w:tr>
            <w:tr w:rsidR="00026B02" w:rsidRPr="003B1A80" w:rsidTr="005B2322">
              <w:trPr>
                <w:trHeight w:val="255"/>
              </w:trPr>
              <w:tc>
                <w:tcPr>
                  <w:tcW w:w="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А4А-240</w:t>
                  </w:r>
                </w:p>
              </w:tc>
              <w:tc>
                <w:tcPr>
                  <w:tcW w:w="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240/32, 240/39, 240/56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23,5</w:t>
                  </w:r>
                </w:p>
              </w:tc>
              <w:tc>
                <w:tcPr>
                  <w:tcW w:w="5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36,0</w:t>
                  </w:r>
                </w:p>
              </w:tc>
              <w:tc>
                <w:tcPr>
                  <w:tcW w:w="7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255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МШ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B1A80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30,3</w:t>
                  </w:r>
                </w:p>
              </w:tc>
            </w:tr>
            <w:tr w:rsidR="00026B02" w:rsidRPr="003B1A80" w:rsidTr="005B2322">
              <w:tc>
                <w:tcPr>
                  <w:tcW w:w="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05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3B1A80" w:rsidRDefault="00026B02" w:rsidP="005B232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</w:tbl>
          <w:p w:rsidR="00026B02" w:rsidRDefault="00026B02" w:rsidP="005B2322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026B02" w:rsidRDefault="00026B02" w:rsidP="005B2322">
            <w:pPr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5B2322">
              <w:rPr>
                <w:rFonts w:ascii="Times New Roman" w:hAnsi="Times New Roman"/>
                <w:b/>
                <w:color w:val="000000"/>
              </w:rPr>
              <w:t xml:space="preserve">Масса, кг - </w:t>
            </w:r>
            <w:r w:rsidRPr="005B2322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0,514 </w:t>
            </w:r>
          </w:p>
          <w:p w:rsidR="00026B02" w:rsidRDefault="00026B02" w:rsidP="005B2322">
            <w:pPr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026B02" w:rsidRPr="005B2322" w:rsidRDefault="00026B02" w:rsidP="005B2322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F67BB7">
              <w:rPr>
                <w:rFonts w:ascii="Times New Roman" w:hAnsi="Times New Roman"/>
                <w:b/>
                <w:noProof/>
                <w:sz w:val="24"/>
                <w:szCs w:val="24"/>
              </w:rPr>
              <w:pict>
                <v:shape id="_x0000_i1100" type="#_x0000_t75" style="width:176.25pt;height:154.5pt;visibility:visible">
                  <v:imagedata r:id="rId80" o:title=""/>
                </v:shape>
              </w:pict>
            </w:r>
          </w:p>
          <w:p w:rsidR="00026B02" w:rsidRPr="005B2322" w:rsidRDefault="00026B02" w:rsidP="005B2322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026B02" w:rsidRPr="00FB50B7" w:rsidRDefault="00026B02" w:rsidP="00AA5438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8009B1" w:rsidRDefault="00026B02" w:rsidP="008D7532">
            <w:pPr>
              <w:pStyle w:val="NoSpacing"/>
              <w:rPr>
                <w:rFonts w:ascii="Times New Roman" w:hAnsi="Times New Roman"/>
                <w:color w:val="FF0000"/>
              </w:rPr>
            </w:pPr>
            <w:r w:rsidRPr="008D7532">
              <w:rPr>
                <w:rFonts w:ascii="Times New Roman" w:hAnsi="Times New Roman" w:cs="Times New Roman"/>
                <w:color w:val="000000"/>
              </w:rPr>
              <w:t>Зажим ремонтный спиральный РС-13,3-01</w:t>
            </w:r>
          </w:p>
        </w:tc>
        <w:tc>
          <w:tcPr>
            <w:tcW w:w="7850" w:type="dxa"/>
          </w:tcPr>
          <w:p w:rsidR="00026B02" w:rsidRPr="00A73B4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  <w:r w:rsidRPr="00A73B42">
              <w:rPr>
                <w:rFonts w:ascii="Times New Roman" w:hAnsi="Times New Roman"/>
                <w:color w:val="000000"/>
              </w:rPr>
              <w:t xml:space="preserve">Зажимы ремонтные спиральные типа PC-Dnp-01 (ТУ-3449-031-27560230-06) предназначены для ремонта сталеалюминиевых проводов / тросов. При этом зона повреждения провода (троса) не должна располагаться ближе 1,5 м от места крепления провода </w:t>
            </w:r>
          </w:p>
          <w:p w:rsidR="00026B02" w:rsidRPr="00A73B4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  <w:r w:rsidRPr="00A73B42">
              <w:rPr>
                <w:rFonts w:ascii="Times New Roman" w:hAnsi="Times New Roman"/>
                <w:color w:val="000000"/>
              </w:rPr>
              <w:t>В состав зажима PC-Dпp-ХХ входят:</w:t>
            </w:r>
          </w:p>
          <w:p w:rsidR="00026B02" w:rsidRPr="00A73B4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  <w:r w:rsidRPr="00A73B42">
              <w:rPr>
                <w:rFonts w:ascii="Times New Roman" w:hAnsi="Times New Roman"/>
                <w:color w:val="000000"/>
              </w:rPr>
              <w:t>• токопроводящий повив;</w:t>
            </w:r>
          </w:p>
          <w:p w:rsidR="00026B02" w:rsidRPr="00A73B4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  <w:r w:rsidRPr="00A73B42">
              <w:rPr>
                <w:rFonts w:ascii="Times New Roman" w:hAnsi="Times New Roman"/>
                <w:color w:val="000000"/>
              </w:rPr>
              <w:t>• протектор-фиксатор.</w:t>
            </w:r>
          </w:p>
          <w:p w:rsidR="00026B02" w:rsidRPr="00A73B4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  <w:r w:rsidRPr="00A73B42">
              <w:rPr>
                <w:rFonts w:ascii="Times New Roman" w:hAnsi="Times New Roman"/>
                <w:color w:val="000000"/>
              </w:rPr>
              <w:t>Зажимы комплектуются токопроводящей смазкой.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A73B42">
              <w:rPr>
                <w:rFonts w:ascii="Times New Roman" w:hAnsi="Times New Roman"/>
                <w:color w:val="000000"/>
              </w:rPr>
              <w:t>Установка зажима осуществляется в соответствии с инструкцией по монтажу.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A73B42">
              <w:rPr>
                <w:rFonts w:ascii="Times New Roman" w:hAnsi="Times New Roman"/>
                <w:color w:val="000000"/>
              </w:rPr>
              <w:t xml:space="preserve">Ремонтные зажимы полностью восстанавливают электрическую проводимость и механическую проч-ность провода. Зажимы изготовляются в климатическом исполнении УХЛ категории 1. </w:t>
            </w:r>
          </w:p>
          <w:p w:rsidR="00026B02" w:rsidRPr="00A73B42" w:rsidRDefault="00026B02" w:rsidP="00A73B42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A73B42">
              <w:rPr>
                <w:rFonts w:ascii="Times New Roman" w:hAnsi="Times New Roman" w:cs="Times New Roman"/>
                <w:color w:val="000000"/>
              </w:rPr>
              <w:t>2. Технические характеристики.</w:t>
            </w:r>
          </w:p>
          <w:p w:rsidR="00026B02" w:rsidRDefault="00026B02" w:rsidP="00A73B42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  <w:r w:rsidRPr="00A73B42">
              <w:rPr>
                <w:rFonts w:ascii="Times New Roman" w:hAnsi="Times New Roman" w:cs="Times New Roman"/>
                <w:color w:val="000000"/>
              </w:rPr>
              <w:t>Зажимы ремонтные спиральные типа  PC-Dпp-01 (ТУ-3449-031-27560230-06) предназначены для ремонта неизолированных проводов при повреждении до 34% алюминиевых повивов и неповрежденном стальном сердечнике.</w:t>
            </w:r>
          </w:p>
          <w:p w:rsidR="00026B02" w:rsidRDefault="00026B02" w:rsidP="00A73B42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</w:p>
          <w:p w:rsidR="00026B02" w:rsidRDefault="00026B02" w:rsidP="00A73B42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</w:p>
          <w:p w:rsidR="00026B02" w:rsidRPr="00A73B42" w:rsidRDefault="00026B02" w:rsidP="00A73B42">
            <w:pPr>
              <w:pStyle w:val="NoSpacing"/>
              <w:rPr>
                <w:rFonts w:ascii="Times New Roman" w:hAnsi="Times New Roman" w:cs="Times New Roman"/>
                <w:color w:val="000000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1008"/>
              <w:gridCol w:w="1620"/>
              <w:gridCol w:w="1620"/>
              <w:gridCol w:w="720"/>
              <w:gridCol w:w="1080"/>
              <w:gridCol w:w="1260"/>
            </w:tblGrid>
            <w:tr w:rsidR="00026B02" w:rsidRPr="008D7532" w:rsidTr="00275B0D">
              <w:trPr>
                <w:trHeight w:val="270"/>
              </w:trPr>
              <w:tc>
                <w:tcPr>
                  <w:tcW w:w="7308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8D7532">
                    <w:rPr>
                      <w:rFonts w:ascii="Times New Roman" w:hAnsi="Times New Roman"/>
                      <w:b/>
                      <w:bCs/>
                    </w:rPr>
                    <w:t>Зажимы соединительные шлейфовые спирального типа РC-</w:t>
                  </w:r>
                  <w:r w:rsidRPr="008D7532">
                    <w:rPr>
                      <w:rFonts w:ascii="Times New Roman" w:hAnsi="Times New Roman"/>
                      <w:b/>
                      <w:bCs/>
                      <w:lang w:val="en-US"/>
                    </w:rPr>
                    <w:t>D</w:t>
                  </w:r>
                  <w:r w:rsidRPr="008D7532">
                    <w:rPr>
                      <w:rFonts w:ascii="Times New Roman" w:hAnsi="Times New Roman"/>
                      <w:b/>
                      <w:bCs/>
                    </w:rPr>
                    <w:t>пр-01</w:t>
                  </w:r>
                </w:p>
              </w:tc>
            </w:tr>
            <w:tr w:rsidR="00026B02" w:rsidRPr="008D7532" w:rsidTr="00275B0D">
              <w:trPr>
                <w:trHeight w:val="340"/>
              </w:trPr>
              <w:tc>
                <w:tcPr>
                  <w:tcW w:w="1008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8D7532">
                    <w:rPr>
                      <w:rFonts w:ascii="Times New Roman" w:hAnsi="Times New Roman"/>
                    </w:rPr>
                    <w:t>Марка зажима</w:t>
                  </w:r>
                </w:p>
              </w:tc>
              <w:tc>
                <w:tcPr>
                  <w:tcW w:w="3240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8D7532">
                    <w:rPr>
                      <w:rFonts w:ascii="Times New Roman" w:hAnsi="Times New Roman"/>
                    </w:rPr>
                    <w:t>Провода по ГОСТ 839, марок АС</w:t>
                  </w:r>
                </w:p>
              </w:tc>
              <w:tc>
                <w:tcPr>
                  <w:tcW w:w="72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8D7532">
                    <w:rPr>
                      <w:rFonts w:ascii="Times New Roman" w:hAnsi="Times New Roman"/>
                      <w:i/>
                      <w:iCs/>
                    </w:rPr>
                    <w:t>L</w:t>
                  </w:r>
                  <w:r w:rsidRPr="008D7532">
                    <w:rPr>
                      <w:rFonts w:ascii="Times New Roman" w:hAnsi="Times New Roman"/>
                    </w:rPr>
                    <w:t>, мм</w:t>
                  </w:r>
                </w:p>
              </w:tc>
              <w:tc>
                <w:tcPr>
                  <w:tcW w:w="108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8D7532">
                    <w:rPr>
                      <w:rFonts w:ascii="Times New Roman" w:hAnsi="Times New Roman"/>
                    </w:rPr>
                    <w:t>Масса зажима, кг</w:t>
                  </w:r>
                </w:p>
              </w:tc>
              <w:tc>
                <w:tcPr>
                  <w:tcW w:w="126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8D7532">
                    <w:rPr>
                      <w:rFonts w:ascii="Times New Roman" w:hAnsi="Times New Roman"/>
                    </w:rPr>
                    <w:t>Рекомендуется вместо</w:t>
                  </w:r>
                </w:p>
              </w:tc>
            </w:tr>
            <w:tr w:rsidR="00026B02" w:rsidRPr="008D7532" w:rsidTr="00275B0D">
              <w:trPr>
                <w:trHeight w:val="390"/>
              </w:trPr>
              <w:tc>
                <w:tcPr>
                  <w:tcW w:w="1008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jc w:val="center"/>
                    <w:rPr>
                      <w:rFonts w:ascii="Times New Roman" w:hAnsi="Times New Roman"/>
                      <w:vertAlign w:val="superscript"/>
                    </w:rPr>
                  </w:pPr>
                  <w:r w:rsidRPr="008D7532">
                    <w:rPr>
                      <w:rFonts w:ascii="Times New Roman" w:hAnsi="Times New Roman"/>
                    </w:rPr>
                    <w:t>Сечение, мм</w:t>
                  </w:r>
                  <w:r w:rsidRPr="008D7532">
                    <w:rPr>
                      <w:rFonts w:ascii="Times New Roman" w:hAnsi="Times New Roman"/>
                      <w:vertAlign w:val="superscript"/>
                    </w:rPr>
                    <w:t>2</w:t>
                  </w: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8D7532">
                    <w:rPr>
                      <w:rFonts w:ascii="Times New Roman" w:hAnsi="Times New Roman"/>
                    </w:rPr>
                    <w:t>Диаметр</w:t>
                  </w:r>
                </w:p>
                <w:p w:rsidR="00026B02" w:rsidRPr="008D7532" w:rsidRDefault="00026B02" w:rsidP="008D7532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8D7532">
                    <w:rPr>
                      <w:rFonts w:ascii="Times New Roman" w:hAnsi="Times New Roman"/>
                      <w:i/>
                      <w:iCs/>
                    </w:rPr>
                    <w:t>D</w:t>
                  </w:r>
                  <w:r w:rsidRPr="008D7532">
                    <w:rPr>
                      <w:rFonts w:ascii="Times New Roman" w:hAnsi="Times New Roman"/>
                    </w:rPr>
                    <w:t>пр, мм</w:t>
                  </w:r>
                </w:p>
              </w:tc>
              <w:tc>
                <w:tcPr>
                  <w:tcW w:w="72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26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026B02" w:rsidRPr="008D7532" w:rsidRDefault="00026B02" w:rsidP="008D7532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8D7532" w:rsidTr="00275B0D">
              <w:trPr>
                <w:trHeight w:val="200"/>
              </w:trPr>
              <w:tc>
                <w:tcPr>
                  <w:tcW w:w="10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D7532" w:rsidRDefault="00026B02" w:rsidP="008D7532">
                  <w:pPr>
                    <w:pStyle w:val="NormalWeb"/>
                    <w:framePr w:hSpace="180" w:wrap="around" w:vAnchor="text" w:hAnchor="text" w:x="145" w:y="1"/>
                    <w:spacing w:line="200" w:lineRule="atLeast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8D7532">
                    <w:rPr>
                      <w:rFonts w:ascii="Times New Roman" w:hAnsi="Times New Roman"/>
                      <w:sz w:val="22"/>
                      <w:szCs w:val="22"/>
                    </w:rPr>
                    <w:t>РС-13,3-01</w:t>
                  </w: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D7532" w:rsidRDefault="00026B02" w:rsidP="008D7532">
                  <w:pPr>
                    <w:pStyle w:val="NormalWeb"/>
                    <w:framePr w:hSpace="180" w:wrap="around" w:vAnchor="text" w:hAnchor="text" w:x="145" w:y="1"/>
                    <w:spacing w:line="200" w:lineRule="atLeast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8D7532">
                    <w:rPr>
                      <w:rFonts w:ascii="Times New Roman" w:hAnsi="Times New Roman"/>
                      <w:sz w:val="22"/>
                      <w:szCs w:val="22"/>
                    </w:rPr>
                    <w:t>70/39; 95/16</w:t>
                  </w:r>
                </w:p>
              </w:tc>
              <w:tc>
                <w:tcPr>
                  <w:tcW w:w="16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D7532" w:rsidRDefault="00026B02" w:rsidP="008D7532">
                  <w:pPr>
                    <w:pStyle w:val="NormalWeb"/>
                    <w:framePr w:hSpace="180" w:wrap="around" w:vAnchor="text" w:hAnchor="text" w:x="145" w:y="1"/>
                    <w:spacing w:line="200" w:lineRule="atLeast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8D7532">
                    <w:rPr>
                      <w:rFonts w:ascii="Times New Roman" w:hAnsi="Times New Roman"/>
                      <w:sz w:val="22"/>
                      <w:szCs w:val="22"/>
                    </w:rPr>
                    <w:t>13,3; 13,5</w:t>
                  </w:r>
                </w:p>
              </w:tc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D7532" w:rsidRDefault="00026B02" w:rsidP="008D7532">
                  <w:pPr>
                    <w:pStyle w:val="NormalWeb"/>
                    <w:framePr w:hSpace="180" w:wrap="around" w:vAnchor="text" w:hAnchor="text" w:x="145" w:y="1"/>
                    <w:spacing w:line="200" w:lineRule="atLeast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8D7532">
                    <w:rPr>
                      <w:rFonts w:ascii="Times New Roman" w:hAnsi="Times New Roman"/>
                      <w:sz w:val="22"/>
                      <w:szCs w:val="22"/>
                    </w:rPr>
                    <w:t>900</w:t>
                  </w:r>
                </w:p>
              </w:tc>
              <w:tc>
                <w:tcPr>
                  <w:tcW w:w="10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D7532" w:rsidRDefault="00026B02" w:rsidP="008D7532">
                  <w:pPr>
                    <w:pStyle w:val="NormalWeb"/>
                    <w:framePr w:hSpace="180" w:wrap="around" w:vAnchor="text" w:hAnchor="text" w:x="145" w:y="1"/>
                    <w:spacing w:line="200" w:lineRule="atLeast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8D7532">
                    <w:rPr>
                      <w:rFonts w:ascii="Times New Roman" w:hAnsi="Times New Roman"/>
                      <w:sz w:val="22"/>
                      <w:szCs w:val="22"/>
                    </w:rPr>
                    <w:t>0,9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D7532" w:rsidRDefault="00026B02" w:rsidP="008D7532">
                  <w:pPr>
                    <w:pStyle w:val="NormalWeb"/>
                    <w:framePr w:hSpace="180" w:wrap="around" w:vAnchor="text" w:hAnchor="text" w:x="145" w:y="1"/>
                    <w:spacing w:line="200" w:lineRule="atLeast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8D7532">
                    <w:rPr>
                      <w:rFonts w:ascii="Times New Roman" w:hAnsi="Times New Roman"/>
                      <w:sz w:val="22"/>
                      <w:szCs w:val="22"/>
                    </w:rPr>
                    <w:t>РАС-95-4А</w:t>
                  </w:r>
                </w:p>
              </w:tc>
            </w:tr>
          </w:tbl>
          <w:p w:rsidR="00026B0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026B0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026B0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026B0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  <w:r w:rsidRPr="00F67BB7">
              <w:rPr>
                <w:rFonts w:ascii="Times New Roman" w:hAnsi="Times New Roman"/>
                <w:b/>
                <w:noProof/>
                <w:sz w:val="28"/>
                <w:szCs w:val="28"/>
              </w:rPr>
              <w:pict>
                <v:shape id="_x0000_i1101" type="#_x0000_t75" style="width:336pt;height:104.25pt;visibility:visible">
                  <v:imagedata r:id="rId81" o:title=""/>
                </v:shape>
              </w:pict>
            </w:r>
          </w:p>
          <w:p w:rsidR="00026B0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</w:p>
          <w:p w:rsidR="00026B02" w:rsidRPr="00A73B42" w:rsidRDefault="00026B02" w:rsidP="00A73B42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8009B1" w:rsidRDefault="00026B02" w:rsidP="008D7532">
            <w:pPr>
              <w:rPr>
                <w:rFonts w:ascii="Times New Roman" w:hAnsi="Times New Roman"/>
                <w:color w:val="FF0000"/>
              </w:rPr>
            </w:pPr>
            <w:r w:rsidRPr="008D7532">
              <w:rPr>
                <w:rFonts w:ascii="Times New Roman" w:hAnsi="Times New Roman"/>
              </w:rPr>
              <w:t>Звено промежуточное ПРР-12-1</w:t>
            </w:r>
          </w:p>
        </w:tc>
        <w:tc>
          <w:tcPr>
            <w:tcW w:w="7850" w:type="dxa"/>
          </w:tcPr>
          <w:p w:rsidR="00026B02" w:rsidRPr="008D7532" w:rsidRDefault="00026B02" w:rsidP="008D7532">
            <w:pPr>
              <w:rPr>
                <w:rFonts w:ascii="Times New Roman" w:hAnsi="Times New Roman"/>
              </w:rPr>
            </w:pPr>
            <w:r w:rsidRPr="008D7532">
              <w:rPr>
                <w:rFonts w:ascii="Times New Roman" w:hAnsi="Times New Roman"/>
              </w:rPr>
              <w:t>Звено промежуточное регулируемое ПРР-12-1 предназначено для увеличения и регулирования длины гирлянды.</w:t>
            </w:r>
          </w:p>
          <w:p w:rsidR="00026B02" w:rsidRDefault="00026B02" w:rsidP="008D7532">
            <w:pPr>
              <w:tabs>
                <w:tab w:val="left" w:pos="4125"/>
              </w:tabs>
              <w:rPr>
                <w:rStyle w:val="body"/>
                <w:rFonts w:ascii="Times New Roman" w:hAnsi="Times New Roman"/>
                <w:b/>
                <w:sz w:val="24"/>
                <w:szCs w:val="24"/>
              </w:rPr>
            </w:pPr>
            <w:r w:rsidRPr="008D7532">
              <w:rPr>
                <w:rStyle w:val="body"/>
                <w:rFonts w:ascii="Times New Roman" w:hAnsi="Times New Roman"/>
                <w:b/>
                <w:sz w:val="24"/>
                <w:szCs w:val="24"/>
              </w:rPr>
              <w:t>Основные технические характеристики:</w:t>
            </w:r>
          </w:p>
          <w:p w:rsidR="00026B02" w:rsidRPr="008D7532" w:rsidRDefault="00026B02" w:rsidP="008D7532">
            <w:pPr>
              <w:tabs>
                <w:tab w:val="left" w:pos="4125"/>
              </w:tabs>
              <w:rPr>
                <w:rStyle w:val="body"/>
                <w:rFonts w:ascii="Times New Roman" w:hAnsi="Times New Roman"/>
                <w:b/>
                <w:sz w:val="24"/>
                <w:szCs w:val="24"/>
              </w:rPr>
            </w:pPr>
          </w:p>
          <w:tbl>
            <w:tblPr>
              <w:tblW w:w="594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1125"/>
              <w:gridCol w:w="516"/>
              <w:gridCol w:w="519"/>
              <w:gridCol w:w="540"/>
              <w:gridCol w:w="416"/>
              <w:gridCol w:w="484"/>
              <w:gridCol w:w="1440"/>
              <w:gridCol w:w="900"/>
            </w:tblGrid>
            <w:tr w:rsidR="00026B02" w:rsidRPr="008720F2" w:rsidTr="008D7532">
              <w:tc>
                <w:tcPr>
                  <w:tcW w:w="112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Марка промзвена</w:t>
                  </w:r>
                </w:p>
              </w:tc>
              <w:tc>
                <w:tcPr>
                  <w:tcW w:w="2475" w:type="dxa"/>
                  <w:gridSpan w:val="5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Размеры, мм</w:t>
                  </w:r>
                </w:p>
              </w:tc>
              <w:tc>
                <w:tcPr>
                  <w:tcW w:w="144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 xml:space="preserve">Разрушающая </w:t>
                  </w: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нагрузка</w:t>
                  </w: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кН, не менее</w:t>
                  </w:r>
                </w:p>
              </w:tc>
              <w:tc>
                <w:tcPr>
                  <w:tcW w:w="900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Масса, кг</w:t>
                  </w:r>
                </w:p>
              </w:tc>
            </w:tr>
            <w:tr w:rsidR="00026B02" w:rsidRPr="008720F2" w:rsidTr="008D7532">
              <w:trPr>
                <w:trHeight w:val="405"/>
              </w:trPr>
              <w:tc>
                <w:tcPr>
                  <w:tcW w:w="1125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L</w:t>
                  </w:r>
                </w:p>
              </w:tc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b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4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d</w:t>
                  </w:r>
                </w:p>
              </w:tc>
              <w:tc>
                <w:tcPr>
                  <w:tcW w:w="144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26B02" w:rsidRPr="008720F2" w:rsidTr="008D7532">
              <w:trPr>
                <w:trHeight w:val="405"/>
              </w:trPr>
              <w:tc>
                <w:tcPr>
                  <w:tcW w:w="1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026B02" w:rsidRPr="008720F2" w:rsidTr="008D7532">
              <w:trPr>
                <w:trHeight w:val="360"/>
              </w:trPr>
              <w:tc>
                <w:tcPr>
                  <w:tcW w:w="112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ПРР-12-1</w:t>
                  </w:r>
                </w:p>
              </w:tc>
              <w:tc>
                <w:tcPr>
                  <w:tcW w:w="5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490</w:t>
                  </w:r>
                </w:p>
              </w:tc>
              <w:tc>
                <w:tcPr>
                  <w:tcW w:w="5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4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4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4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9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026B02" w:rsidRPr="008720F2" w:rsidRDefault="00026B02" w:rsidP="008D7532">
                  <w:pPr>
                    <w:pStyle w:val="NoSpacing"/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720F2">
                    <w:rPr>
                      <w:rFonts w:ascii="Times New Roman" w:hAnsi="Times New Roman"/>
                      <w:sz w:val="20"/>
                      <w:szCs w:val="20"/>
                    </w:rPr>
                    <w:t>3,9</w:t>
                  </w:r>
                </w:p>
              </w:tc>
            </w:tr>
          </w:tbl>
          <w:p w:rsidR="00026B02" w:rsidRPr="008D7532" w:rsidRDefault="00026B02" w:rsidP="008D7532">
            <w:pPr>
              <w:tabs>
                <w:tab w:val="left" w:pos="4125"/>
              </w:tabs>
              <w:rPr>
                <w:rStyle w:val="body"/>
                <w:rFonts w:ascii="Times New Roman" w:hAnsi="Times New Roman"/>
                <w:b/>
                <w:sz w:val="28"/>
                <w:szCs w:val="28"/>
              </w:rPr>
            </w:pPr>
          </w:p>
          <w:p w:rsidR="00026B02" w:rsidRDefault="00026B02" w:rsidP="008D7532">
            <w:pPr>
              <w:tabs>
                <w:tab w:val="left" w:pos="4125"/>
              </w:tabs>
              <w:rPr>
                <w:rStyle w:val="body"/>
                <w:b/>
                <w:sz w:val="28"/>
                <w:szCs w:val="28"/>
              </w:rPr>
            </w:pPr>
            <w:r>
              <w:rPr>
                <w:noProof/>
              </w:rPr>
              <w:pict>
                <v:shape id="_x0000_i1102" type="#_x0000_t75" alt="&amp;Zcy;&amp;vcy;&amp;iecy;&amp;ncy;&amp;ocy; &amp;pcy;&amp;rcy;&amp;ocy;&amp;mcy;&amp;iecy;&amp;zhcy;&amp;ucy;&amp;tcy;&amp;ocy;&amp;chcy;&amp;ncy;&amp;ocy;&amp;iecy; &amp;pcy;&amp;rcy;&amp;ocy;&amp;mcy;&amp;zcy;&amp;vcy;&amp;iecy;&amp;ncy;&amp;ocy; &amp;Pcy;&amp;Rcy;&amp;Rcy;-12-1, &amp;Pcy;&amp;Rcy;&amp;Rcy;-12-1&amp;Acy; - &amp;Ocy;&amp;Ocy;&amp;Ocy; &amp;Pcy;&amp;Tcy;&amp;Kcy; &amp;Ecy;&amp;Ncy;&amp;IEcy;&amp;Rcy;&amp;Gcy;&amp;Ocy;&amp;Mcy;&amp;Acy;&amp;SHcy; (&amp;Ucy;&amp;Kcy;&amp;Rcy;&amp;Acy;&amp;Icy;&amp;Ncy;&amp;Acy;)" style="width:367.5pt;height:178.5pt;visibility:visible">
                  <v:imagedata r:id="rId82" o:title=""/>
                </v:shape>
              </w:pict>
            </w:r>
          </w:p>
          <w:p w:rsidR="00026B02" w:rsidRDefault="00026B02" w:rsidP="008D7532">
            <w:pPr>
              <w:tabs>
                <w:tab w:val="left" w:pos="4125"/>
              </w:tabs>
              <w:rPr>
                <w:rStyle w:val="body"/>
                <w:b/>
                <w:sz w:val="28"/>
                <w:szCs w:val="28"/>
              </w:rPr>
            </w:pPr>
          </w:p>
          <w:p w:rsidR="00026B02" w:rsidRPr="008009B1" w:rsidRDefault="00026B02" w:rsidP="00AA5438">
            <w:pPr>
              <w:jc w:val="both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E331E0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 xml:space="preserve">Зажим </w:t>
            </w:r>
          </w:p>
          <w:p w:rsidR="00026B02" w:rsidRPr="00402758" w:rsidRDefault="00026B02" w:rsidP="00E331E0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>СОАС-70-3</w:t>
            </w:r>
          </w:p>
          <w:p w:rsidR="00026B02" w:rsidRPr="00402758" w:rsidRDefault="00026B02" w:rsidP="00AA5438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Pr="00E44A43" w:rsidRDefault="00026B02" w:rsidP="00E331E0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E331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Зажим п</w:t>
            </w:r>
            <w:r w:rsidRPr="00C42FA7">
              <w:rPr>
                <w:rFonts w:ascii="Times New Roman" w:hAnsi="Times New Roman"/>
              </w:rPr>
              <w:t>редназначен для соединения алюминиевых проводов диаметром от 5,1 до 17,5 мм и сталеалюминиевых проводов диаметром от 4,5 до 19,6 мм (кроме проводов с усиленным стальным сердечником), монтируемых скручиванием.</w:t>
            </w:r>
          </w:p>
          <w:p w:rsidR="00026B02" w:rsidRDefault="00026B02" w:rsidP="00E331E0">
            <w:pPr>
              <w:rPr>
                <w:rFonts w:ascii="Times New Roman" w:hAnsi="Times New Roman"/>
              </w:rPr>
            </w:pPr>
          </w:p>
          <w:p w:rsidR="00026B02" w:rsidRDefault="00026B02" w:rsidP="00E331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                         </w:t>
            </w: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CA0C99" w:rsidRDefault="00026B02" w:rsidP="00E331E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pPr w:leftFromText="180" w:rightFromText="180" w:vertAnchor="text" w:horzAnchor="margin" w:tblpXSpec="center" w:tblpY="-156"/>
              <w:tblW w:w="779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276"/>
              <w:gridCol w:w="685"/>
              <w:gridCol w:w="733"/>
              <w:gridCol w:w="567"/>
              <w:gridCol w:w="845"/>
              <w:gridCol w:w="851"/>
              <w:gridCol w:w="850"/>
              <w:gridCol w:w="992"/>
              <w:gridCol w:w="993"/>
            </w:tblGrid>
            <w:tr w:rsidR="00026B02" w:rsidRPr="00CA0C99" w:rsidTr="009C1048">
              <w:trPr>
                <w:trHeight w:val="371"/>
                <w:jc w:val="center"/>
              </w:trPr>
              <w:tc>
                <w:tcPr>
                  <w:tcW w:w="127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Для</w:t>
                  </w:r>
                </w:p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проводов</w:t>
                  </w:r>
                </w:p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 xml:space="preserve">по </w:t>
                  </w:r>
                </w:p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ГОСТ 839-80</w:t>
                  </w:r>
                </w:p>
              </w:tc>
              <w:tc>
                <w:tcPr>
                  <w:tcW w:w="198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CA0C9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3538" w:type="dxa"/>
                  <w:gridSpan w:val="4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Прочность заделки Р,</w:t>
                  </w:r>
                </w:p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кН, проводов марок, не менее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Масса, кг, не более</w:t>
                  </w:r>
                </w:p>
              </w:tc>
            </w:tr>
            <w:tr w:rsidR="00026B02" w:rsidRPr="000A215D" w:rsidTr="009C1048">
              <w:trPr>
                <w:trHeight w:val="253"/>
                <w:jc w:val="center"/>
              </w:trPr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6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5149F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A0C99"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  <w:r w:rsidRPr="00CA0C99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E5149F">
                    <w:rPr>
                      <w:rFonts w:ascii="Times New Roman" w:hAnsi="Times New Roman"/>
                      <w:b/>
                      <w:vertAlign w:val="subscript"/>
                    </w:rPr>
                    <w:t>1</w:t>
                  </w:r>
                </w:p>
              </w:tc>
              <w:tc>
                <w:tcPr>
                  <w:tcW w:w="7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5149F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A0C99">
                    <w:rPr>
                      <w:rFonts w:ascii="Times New Roman" w:hAnsi="Times New Roman"/>
                      <w:b/>
                      <w:lang w:val="en-US"/>
                    </w:rPr>
                    <w:t>b</w:t>
                  </w:r>
                  <w:r w:rsidRPr="00CA0C99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E5149F">
                    <w:rPr>
                      <w:rFonts w:ascii="Times New Roman" w:hAnsi="Times New Roman"/>
                      <w:b/>
                      <w:vertAlign w:val="subscript"/>
                    </w:rPr>
                    <w:t>2</w:t>
                  </w:r>
                </w:p>
              </w:tc>
              <w:tc>
                <w:tcPr>
                  <w:tcW w:w="56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5149F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A0C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  <w:p w:rsidR="00026B02" w:rsidRPr="00E5149F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38" w:type="dxa"/>
                  <w:gridSpan w:val="4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0A215D" w:rsidTr="009C1048">
              <w:trPr>
                <w:trHeight w:val="267"/>
                <w:jc w:val="center"/>
              </w:trPr>
              <w:tc>
                <w:tcPr>
                  <w:tcW w:w="127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5149F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А, АКП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АН, АНКП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АЖ, АЖКП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5149F" w:rsidRDefault="00026B02" w:rsidP="00E331E0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CA0C99">
                    <w:rPr>
                      <w:rFonts w:ascii="Times New Roman" w:hAnsi="Times New Roman"/>
                      <w:b/>
                    </w:rPr>
                    <w:t>АС, АСК, АСКП, АСКС</w:t>
                  </w:r>
                </w:p>
              </w:tc>
              <w:tc>
                <w:tcPr>
                  <w:tcW w:w="99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CA0C99" w:rsidRDefault="00026B02" w:rsidP="00E331E0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0A215D" w:rsidTr="009C1048">
              <w:trPr>
                <w:trHeight w:val="394"/>
                <w:jc w:val="center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DC56D6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56D6">
                    <w:rPr>
                      <w:rFonts w:ascii="Times New Roman" w:hAnsi="Times New Roman"/>
                    </w:rPr>
                    <w:t>70; 70/11</w:t>
                  </w:r>
                </w:p>
                <w:p w:rsidR="00026B02" w:rsidRPr="00312B94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6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12</w:t>
                  </w:r>
                  <w:r w:rsidRPr="00DC56D6">
                    <w:rPr>
                      <w:rFonts w:ascii="Times New Roman" w:hAnsi="Times New Roman"/>
                    </w:rPr>
                    <w:t>,</w:t>
                  </w:r>
                  <w:r w:rsidRPr="00312B94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26</w:t>
                  </w:r>
                  <w:r w:rsidRPr="00DC56D6">
                    <w:rPr>
                      <w:rFonts w:ascii="Times New Roman" w:hAnsi="Times New Roman"/>
                    </w:rPr>
                    <w:t>,</w:t>
                  </w:r>
                  <w:r w:rsidRPr="00312B94">
                    <w:rPr>
                      <w:rFonts w:ascii="Times New Roman" w:hAnsi="Times New Roman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450</w:t>
                  </w:r>
                </w:p>
              </w:tc>
              <w:tc>
                <w:tcPr>
                  <w:tcW w:w="8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  <w:r w:rsidRPr="00312B94">
                    <w:rPr>
                      <w:rFonts w:ascii="Times New Roman" w:hAnsi="Times New Roman"/>
                    </w:rPr>
                    <w:t>10</w:t>
                  </w:r>
                  <w:r w:rsidRPr="00DC56D6">
                    <w:rPr>
                      <w:rFonts w:ascii="Times New Roman" w:hAnsi="Times New Roman"/>
                    </w:rPr>
                    <w:t>,</w:t>
                  </w:r>
                  <w:r w:rsidRPr="00312B94">
                    <w:rPr>
                      <w:rFonts w:ascii="Times New Roman" w:hAnsi="Times New Roman"/>
                    </w:rPr>
                    <w:t>72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56D6">
                    <w:rPr>
                      <w:rFonts w:ascii="Times New Roman" w:hAnsi="Times New Roman"/>
                    </w:rPr>
                    <w:t>22,92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56D6">
                    <w:rPr>
                      <w:rFonts w:ascii="Times New Roman" w:hAnsi="Times New Roman"/>
                    </w:rPr>
                    <w:t>0,230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  <w:r w:rsidRPr="00DC56D6">
                    <w:rPr>
                      <w:rFonts w:ascii="Times New Roman" w:hAnsi="Times New Roman"/>
                    </w:rPr>
                    <w:t>70; 70/11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A6006" w:rsidRDefault="00026B02" w:rsidP="00E331E0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0,230</w:t>
                  </w:r>
                </w:p>
              </w:tc>
            </w:tr>
          </w:tbl>
          <w:p w:rsidR="00026B02" w:rsidRDefault="00026B02" w:rsidP="00E331E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В</w:t>
            </w:r>
            <w:r w:rsidRPr="00277F63">
              <w:rPr>
                <w:rFonts w:ascii="Times New Roman" w:hAnsi="Times New Roman"/>
                <w:b/>
              </w:rPr>
              <w:t>нешний вид:</w:t>
            </w:r>
          </w:p>
          <w:p w:rsidR="00026B02" w:rsidRDefault="00026B02" w:rsidP="00E331E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026B02" w:rsidRDefault="00026B02" w:rsidP="00E331E0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pict>
                <v:shape id="Рисунок 46" o:spid="_x0000_i1103" type="#_x0000_t75" style="width:357.75pt;height:122.25pt;visibility:visible">
                  <v:imagedata r:id="rId83" o:title=""/>
                </v:shape>
              </w:pict>
            </w:r>
          </w:p>
          <w:p w:rsidR="00026B02" w:rsidRPr="002D5789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811DE8" w:rsidRDefault="00026B02" w:rsidP="00811DE8">
            <w:pPr>
              <w:rPr>
                <w:rFonts w:ascii="Times New Roman" w:hAnsi="Times New Roman"/>
              </w:rPr>
            </w:pPr>
            <w:r w:rsidRPr="00811DE8">
              <w:rPr>
                <w:rFonts w:ascii="Times New Roman" w:hAnsi="Times New Roman"/>
              </w:rPr>
              <w:t>Инструмент для натяжения и резки стальной ленты МВТ 004</w:t>
            </w:r>
          </w:p>
          <w:p w:rsidR="00026B02" w:rsidRPr="008009B1" w:rsidRDefault="00026B02" w:rsidP="008009B1">
            <w:pPr>
              <w:widowControl w:val="0"/>
              <w:rPr>
                <w:rFonts w:ascii="Times New Roman" w:hAnsi="Times New Roman"/>
                <w:color w:val="FF0000"/>
              </w:rPr>
            </w:pPr>
          </w:p>
          <w:p w:rsidR="00026B02" w:rsidRPr="008009B1" w:rsidRDefault="00026B02" w:rsidP="00AA5438">
            <w:pPr>
              <w:widowControl w:val="0"/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850" w:type="dxa"/>
          </w:tcPr>
          <w:p w:rsidR="00026B02" w:rsidRDefault="00026B02" w:rsidP="0053693C">
            <w:pPr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>Инструмент для натяжения и резки стальной ленты МВТ-004 с храповым механизмом МАЛИЕН предназначены для натяжения и резки монтажной ленты.</w:t>
            </w:r>
            <w:r w:rsidRPr="0053693C">
              <w:rPr>
                <w:rFonts w:ascii="Times New Roman" w:hAnsi="Times New Roman"/>
              </w:rPr>
              <w:br/>
              <w:t>Данный инструмент снабжен храповым механизмом, благодаря которому в значительной мере упрощается процесс натяжения ленты.</w:t>
            </w:r>
            <w:r w:rsidRPr="0053693C">
              <w:rPr>
                <w:rFonts w:ascii="Times New Roman" w:hAnsi="Times New Roman"/>
              </w:rPr>
              <w:br/>
              <w:t>Ручка ножа выполнена из прочной стали и покрыта резиновой оболочкой, что уменьшает вероятность соскальзывания руки во время монтажа и облегчает процесс обрезания ленты.</w:t>
            </w:r>
          </w:p>
          <w:p w:rsidR="00026B02" w:rsidRDefault="00026B02" w:rsidP="0053693C">
            <w:pPr>
              <w:rPr>
                <w:rFonts w:ascii="Times New Roman" w:hAnsi="Times New Roman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5462"/>
              <w:gridCol w:w="1155"/>
            </w:tblGrid>
            <w:tr w:rsidR="00026B02" w:rsidRPr="0053693C" w:rsidTr="00A02D7E">
              <w:trPr>
                <w:tblCellSpacing w:w="15" w:type="dxa"/>
              </w:trPr>
              <w:tc>
                <w:tcPr>
                  <w:tcW w:w="5417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Ширина ленты, мм </w:t>
                  </w:r>
                </w:p>
              </w:tc>
              <w:tc>
                <w:tcPr>
                  <w:tcW w:w="1110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9-20 </w:t>
                  </w:r>
                </w:p>
              </w:tc>
            </w:tr>
            <w:tr w:rsidR="00026B02" w:rsidRPr="0053693C" w:rsidTr="00A02D7E">
              <w:trPr>
                <w:tblCellSpacing w:w="15" w:type="dxa"/>
              </w:trPr>
              <w:tc>
                <w:tcPr>
                  <w:tcW w:w="5417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Толщина ленты, мм </w:t>
                  </w:r>
                </w:p>
              </w:tc>
              <w:tc>
                <w:tcPr>
                  <w:tcW w:w="1110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до 1мм </w:t>
                  </w:r>
                </w:p>
              </w:tc>
            </w:tr>
            <w:tr w:rsidR="00026B02" w:rsidRPr="0053693C" w:rsidTr="00A02D7E">
              <w:trPr>
                <w:tblCellSpacing w:w="15" w:type="dxa"/>
              </w:trPr>
              <w:tc>
                <w:tcPr>
                  <w:tcW w:w="5417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Длина, мм </w:t>
                  </w:r>
                </w:p>
              </w:tc>
              <w:tc>
                <w:tcPr>
                  <w:tcW w:w="1110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240 </w:t>
                  </w:r>
                </w:p>
              </w:tc>
            </w:tr>
            <w:tr w:rsidR="00026B02" w:rsidRPr="0053693C" w:rsidTr="00A02D7E">
              <w:trPr>
                <w:tblCellSpacing w:w="15" w:type="dxa"/>
              </w:trPr>
              <w:tc>
                <w:tcPr>
                  <w:tcW w:w="5417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Количество в транспортной упаковке, шт </w:t>
                  </w:r>
                </w:p>
              </w:tc>
              <w:tc>
                <w:tcPr>
                  <w:tcW w:w="1110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10 </w:t>
                  </w:r>
                </w:p>
              </w:tc>
            </w:tr>
            <w:tr w:rsidR="00026B02" w:rsidRPr="0053693C" w:rsidTr="00A02D7E">
              <w:trPr>
                <w:tblCellSpacing w:w="15" w:type="dxa"/>
              </w:trPr>
              <w:tc>
                <w:tcPr>
                  <w:tcW w:w="5417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Габаритные размеры товара в упаковке, ДхШхВ, мм </w:t>
                  </w:r>
                </w:p>
              </w:tc>
              <w:tc>
                <w:tcPr>
                  <w:tcW w:w="1110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250х90х90 </w:t>
                  </w:r>
                </w:p>
              </w:tc>
            </w:tr>
            <w:tr w:rsidR="00026B02" w:rsidRPr="0053693C" w:rsidTr="00A02D7E">
              <w:trPr>
                <w:tblCellSpacing w:w="15" w:type="dxa"/>
              </w:trPr>
              <w:tc>
                <w:tcPr>
                  <w:tcW w:w="5417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Вес упакованного товара, кг </w:t>
                  </w:r>
                </w:p>
              </w:tc>
              <w:tc>
                <w:tcPr>
                  <w:tcW w:w="1110" w:type="dxa"/>
                  <w:vAlign w:val="center"/>
                </w:tcPr>
                <w:p w:rsidR="00026B02" w:rsidRPr="0053693C" w:rsidRDefault="00026B02" w:rsidP="0053693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</w:rPr>
                  </w:pPr>
                  <w:r w:rsidRPr="0053693C">
                    <w:rPr>
                      <w:rFonts w:ascii="Times New Roman" w:hAnsi="Times New Roman"/>
                    </w:rPr>
                    <w:t xml:space="preserve">1.2 </w:t>
                  </w:r>
                </w:p>
              </w:tc>
            </w:tr>
          </w:tbl>
          <w:p w:rsidR="00026B02" w:rsidRDefault="00026B02" w:rsidP="0053693C">
            <w:pPr>
              <w:rPr>
                <w:rFonts w:ascii="Times New Roman" w:hAnsi="Times New Roman"/>
              </w:rPr>
            </w:pPr>
          </w:p>
          <w:p w:rsidR="00026B02" w:rsidRPr="0053693C" w:rsidRDefault="00026B02" w:rsidP="0053693C">
            <w:pPr>
              <w:rPr>
                <w:rFonts w:ascii="Times New Roman" w:hAnsi="Times New Roman"/>
              </w:rPr>
            </w:pPr>
            <w:r>
              <w:rPr>
                <w:noProof/>
              </w:rPr>
              <w:pict>
                <v:shape id="Рисунок 4" o:spid="_x0000_i1104" type="#_x0000_t75" alt="https://malien.ru/upload/iblock/d79/vky6543uvt5fn6balridzz85dwoe7d0a/e252b3d8-f9fe-11e9-8492-902b345aec07_c21fc648-2cec-11ed-bb0c-902b345aec07.jpg" style="width:131.25pt;height:142.5pt;visibility:visible">
                  <v:imagedata r:id="rId84" o:title=""/>
                </v:shape>
              </w:pict>
            </w:r>
          </w:p>
          <w:p w:rsidR="00026B02" w:rsidRPr="008009B1" w:rsidRDefault="00026B02" w:rsidP="00AA5438">
            <w:pPr>
              <w:jc w:val="both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4F1479">
            <w:pPr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 xml:space="preserve">Инструмент для натяжки </w:t>
            </w:r>
            <w:r>
              <w:rPr>
                <w:rFonts w:ascii="Times New Roman" w:hAnsi="Times New Roman"/>
              </w:rPr>
              <w:t>и резки стальной</w:t>
            </w:r>
          </w:p>
          <w:p w:rsidR="00026B02" w:rsidRPr="008009B1" w:rsidRDefault="00026B02" w:rsidP="004F1479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КВТ ИН-20</w:t>
            </w:r>
          </w:p>
        </w:tc>
        <w:tc>
          <w:tcPr>
            <w:tcW w:w="7850" w:type="dxa"/>
          </w:tcPr>
          <w:p w:rsidR="00026B02" w:rsidRDefault="00026B02" w:rsidP="004F1479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4F1479">
            <w:pPr>
              <w:rPr>
                <w:rFonts w:ascii="Times New Roman" w:hAnsi="Times New Roman"/>
              </w:rPr>
            </w:pPr>
            <w:r w:rsidRPr="00AF2E9B">
              <w:rPr>
                <w:rFonts w:ascii="Times New Roman" w:hAnsi="Times New Roman"/>
              </w:rPr>
              <w:t xml:space="preserve">Инструмент используется для натяжения </w:t>
            </w:r>
            <w:r w:rsidRPr="001E59CB">
              <w:rPr>
                <w:rFonts w:ascii="Times New Roman" w:hAnsi="Times New Roman"/>
              </w:rPr>
              <w:t>и резки ленты из нержавеющей стали при монтаже кронштейнов на опорах ВЛИ, для натяжения ленты на деревянной таре, а также для прочих нужд, отвечающих техническим характеристикам инструмента.</w:t>
            </w:r>
          </w:p>
          <w:p w:rsidR="00026B02" w:rsidRDefault="00026B02" w:rsidP="004F1479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Default="00026B02" w:rsidP="004F14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Ширина </w:t>
            </w:r>
            <w:r w:rsidRPr="00AF2E9B">
              <w:rPr>
                <w:rFonts w:ascii="Times New Roman" w:hAnsi="Times New Roman"/>
              </w:rPr>
              <w:t>ленты, мм</w:t>
            </w:r>
            <w:r>
              <w:rPr>
                <w:rFonts w:ascii="Times New Roman" w:hAnsi="Times New Roman"/>
              </w:rPr>
              <w:t>, до 20 мм включительно</w:t>
            </w:r>
          </w:p>
          <w:p w:rsidR="00026B02" w:rsidRDefault="00026B02" w:rsidP="004F14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Толщина ленты, мм, до 1 мм включительно</w:t>
            </w:r>
          </w:p>
          <w:p w:rsidR="00026B02" w:rsidRDefault="00026B02" w:rsidP="004F14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Обрезка ленты отжатием рычага ножа</w:t>
            </w:r>
          </w:p>
          <w:p w:rsidR="00026B02" w:rsidRDefault="00026B02" w:rsidP="004F147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Вес изделия, кг, не менее: 1,7</w:t>
            </w:r>
          </w:p>
          <w:p w:rsidR="00026B02" w:rsidRDefault="00026B02" w:rsidP="004F1479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Pr="008009B1" w:rsidRDefault="00026B02" w:rsidP="004F1479">
            <w:pPr>
              <w:jc w:val="both"/>
              <w:rPr>
                <w:rFonts w:ascii="Times New Roman" w:hAnsi="Times New Roman"/>
                <w:b/>
                <w:color w:val="FF0000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Рисунок 0" o:spid="_x0000_i1105" type="#_x0000_t75" alt="Снимок.PNG" style="width:135pt;height:134.25pt;visibility:visible">
                  <v:imagedata r:id="rId85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</w:rPr>
            </w:pPr>
            <w:r w:rsidRPr="009C1048">
              <w:rPr>
                <w:rFonts w:ascii="Times New Roman" w:hAnsi="Times New Roman"/>
              </w:rPr>
              <w:t>Выпрямительное зарядное устройство</w:t>
            </w:r>
          </w:p>
          <w:p w:rsidR="00026B02" w:rsidRPr="0040275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</w:rPr>
              <w:t>RU2-1 220 VAC230 VDC8A</w:t>
            </w:r>
          </w:p>
        </w:tc>
        <w:tc>
          <w:tcPr>
            <w:tcW w:w="7850" w:type="dxa"/>
          </w:tcPr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Выпрямительное зарядное устройство RU2-1 220 VAC230 VDC8A предназначено для зарядки аккумуляторных батарей с суммарным напряжением до 250В включительно током до 8А включительно.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Основные особенности: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- Встроенный корректор коэффициента мощности обеспечивает синусоидальную форму потребляемого тока.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-  Схема контроля входного/выходного напряжения и температуры радиаторов обеспечивает безаварийное отключение ЗУ в критических режимах работы.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-  Допускается параллельное соединение нескольких ЗУ.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-  Гальваническая развязка между входом и выходом.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-  Возможность регулировки выходного напряжения и тока.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Основные технические характеристики: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Входное напряжение (50 Гц), В: 160-275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Выходное напряжение, В: 210-250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Точность поддержания выходного напряжения: 1%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Ток заряда, А: 8 ±5%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Диапазон рабочих температур, °C: -10...+40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Коэффициент мощности ЗУ, %: 99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КПД, %: 86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Защита от короткого замыкания и перегрева: есть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Габаритные размеры (LxWxH), мм: 483x290x132,5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Корпус: 19”, 3U</w:t>
            </w:r>
          </w:p>
          <w:p w:rsidR="00026B02" w:rsidRPr="009C1048" w:rsidRDefault="00026B02" w:rsidP="009C104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Вес, кг: 9</w:t>
            </w:r>
          </w:p>
          <w:p w:rsidR="00026B02" w:rsidRPr="002D5789" w:rsidRDefault="00026B02" w:rsidP="009C1048">
            <w:pPr>
              <w:widowControl w:val="0"/>
              <w:rPr>
                <w:rFonts w:ascii="Times New Roman" w:hAnsi="Times New Roman"/>
                <w:b/>
                <w:color w:val="000000"/>
              </w:rPr>
            </w:pPr>
            <w:r w:rsidRPr="009C1048">
              <w:rPr>
                <w:rFonts w:ascii="Times New Roman" w:hAnsi="Times New Roman"/>
                <w:color w:val="000000"/>
              </w:rPr>
              <w:t>Гарантийный срок 12 месяцев.</w:t>
            </w: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AA5438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AD3F3D">
              <w:rPr>
                <w:rFonts w:ascii="Times New Roman" w:hAnsi="Times New Roman"/>
              </w:rPr>
              <w:t>Корпус пластиковый КМПн-5 IP55</w:t>
            </w:r>
          </w:p>
        </w:tc>
        <w:tc>
          <w:tcPr>
            <w:tcW w:w="7850" w:type="dxa"/>
          </w:tcPr>
          <w:p w:rsidR="00026B02" w:rsidRDefault="00026B02" w:rsidP="00AD3F3D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Характеристики: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монтажа Поверхностного монтажа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Ширина по количеству модульных расстояний - 5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Кол-во рядов – 1 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Степень защиты – IP - IP55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Высота, мм - 180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Ширина, мм  - 162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Глубина, мм - 108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корпуса – Пластик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крышки - Закрытого типа (закрывающаяся)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DIN-рейка в комплекте - Да</w:t>
            </w:r>
          </w:p>
          <w:p w:rsidR="00026B02" w:rsidRDefault="00026B02" w:rsidP="00AD3F3D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Комплект поставки:</w:t>
            </w:r>
          </w:p>
          <w:p w:rsidR="00026B02" w:rsidRPr="002D5789" w:rsidRDefault="00026B02" w:rsidP="00AD3F3D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t>Корпус КМПн IP55, дверца, DIN-рейка, упаковка, паспорт-инструкция</w:t>
            </w: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811DE8" w:rsidRDefault="00026B02" w:rsidP="00AA5438">
            <w:pPr>
              <w:widowControl w:val="0"/>
              <w:rPr>
                <w:rFonts w:ascii="Times New Roman" w:hAnsi="Times New Roman"/>
              </w:rPr>
            </w:pPr>
            <w:r w:rsidRPr="00811DE8">
              <w:rPr>
                <w:rFonts w:ascii="Times New Roman" w:hAnsi="Times New Roman"/>
              </w:rPr>
              <w:t>Бокс для внешней установки с крышкой КМПН-2/2</w:t>
            </w:r>
          </w:p>
          <w:p w:rsidR="00026B02" w:rsidRDefault="00026B02" w:rsidP="00AA5438">
            <w:pPr>
              <w:widowControl w:val="0"/>
              <w:rPr>
                <w:rFonts w:ascii="Times New Roman" w:hAnsi="Times New Roman"/>
                <w:color w:val="FF0000"/>
              </w:rPr>
            </w:pPr>
          </w:p>
          <w:p w:rsidR="00026B02" w:rsidRPr="008009B1" w:rsidRDefault="00026B02" w:rsidP="00811DE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850" w:type="dxa"/>
          </w:tcPr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Вид установки -  </w:t>
            </w:r>
            <w:hyperlink r:id="rId86" w:tooltip="навесной" w:history="1">
              <w:r w:rsidRPr="0053693C">
                <w:rPr>
                  <w:rFonts w:ascii="Times New Roman" w:hAnsi="Times New Roman"/>
                </w:rPr>
                <w:t xml:space="preserve">навесной </w:t>
              </w:r>
            </w:hyperlink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Материал рамы -  пластик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Материал дверцы -  пластик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Количество модулей - 2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Материал корпуса - </w:t>
            </w:r>
            <w:hyperlink r:id="rId87" w:tooltip="пластик" w:history="1">
              <w:r w:rsidRPr="0053693C">
                <w:rPr>
                  <w:rFonts w:ascii="Times New Roman" w:hAnsi="Times New Roman"/>
                </w:rPr>
                <w:t xml:space="preserve">пластик </w:t>
              </w:r>
            </w:hyperlink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Ревизионное окошко - </w:t>
            </w:r>
            <w:hyperlink r:id="rId88" w:tooltip="есть" w:history="1">
              <w:r w:rsidRPr="0053693C">
                <w:rPr>
                  <w:rFonts w:ascii="Times New Roman" w:hAnsi="Times New Roman"/>
                </w:rPr>
                <w:t xml:space="preserve">есть </w:t>
              </w:r>
            </w:hyperlink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Количество рядов - 1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Номинальный ток, А - 63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Степень защиты, IP - </w:t>
            </w:r>
            <w:hyperlink r:id="rId89" w:tooltip="40" w:history="1">
              <w:r w:rsidRPr="0053693C">
                <w:rPr>
                  <w:rFonts w:ascii="Times New Roman" w:hAnsi="Times New Roman"/>
                </w:rPr>
                <w:t xml:space="preserve">40 </w:t>
              </w:r>
            </w:hyperlink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Цвет - </w:t>
            </w:r>
            <w:hyperlink r:id="rId90" w:tooltip="белый" w:history="1">
              <w:r w:rsidRPr="0053693C">
                <w:rPr>
                  <w:rFonts w:ascii="Times New Roman" w:hAnsi="Times New Roman"/>
                </w:rPr>
                <w:t xml:space="preserve">белый </w:t>
              </w:r>
            </w:hyperlink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Габариты без упаковки, мм - 146х59х83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Вес нетто, кг - 0,09 </w:t>
            </w:r>
          </w:p>
          <w:p w:rsidR="00026B02" w:rsidRDefault="00026B02" w:rsidP="0053693C">
            <w:pPr>
              <w:spacing w:before="100" w:beforeAutospacing="1" w:after="100" w:afterAutospacing="1"/>
            </w:pPr>
            <w:r w:rsidRPr="00F67BB7">
              <w:rPr>
                <w:noProof/>
                <w:color w:val="000000"/>
              </w:rPr>
              <w:pict>
                <v:shape id="_x0000_i1106" type="#_x0000_t75" style="width:76.5pt;height:177.75pt;visibility:visible">
                  <v:imagedata r:id="rId91" o:title=""/>
                </v:shape>
              </w:pict>
            </w:r>
          </w:p>
          <w:p w:rsidR="00026B02" w:rsidRPr="008009B1" w:rsidRDefault="00026B02" w:rsidP="00AA5438">
            <w:pPr>
              <w:jc w:val="both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811DE8" w:rsidRDefault="00026B02" w:rsidP="00AA5438">
            <w:pPr>
              <w:widowControl w:val="0"/>
              <w:rPr>
                <w:rFonts w:ascii="Times New Roman" w:hAnsi="Times New Roman"/>
              </w:rPr>
            </w:pPr>
            <w:r w:rsidRPr="00811DE8">
              <w:rPr>
                <w:rFonts w:ascii="Times New Roman" w:hAnsi="Times New Roman"/>
              </w:rPr>
              <w:t>Бокс для внешней установки с крышкой КМПН-2/6</w:t>
            </w:r>
          </w:p>
          <w:p w:rsidR="00026B02" w:rsidRDefault="00026B02" w:rsidP="00AA5438">
            <w:pPr>
              <w:widowControl w:val="0"/>
              <w:rPr>
                <w:rFonts w:ascii="Times New Roman" w:hAnsi="Times New Roman"/>
                <w:color w:val="FF0000"/>
              </w:rPr>
            </w:pPr>
          </w:p>
          <w:p w:rsidR="00026B02" w:rsidRPr="008009B1" w:rsidRDefault="00026B02" w:rsidP="00811DE8">
            <w:pPr>
              <w:rPr>
                <w:rFonts w:ascii="Times New Roman" w:hAnsi="Times New Roman"/>
                <w:color w:val="FF0000"/>
              </w:rPr>
            </w:pPr>
          </w:p>
        </w:tc>
        <w:tc>
          <w:tcPr>
            <w:tcW w:w="7850" w:type="dxa"/>
          </w:tcPr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Вид установки - </w:t>
            </w:r>
            <w:hyperlink r:id="rId92" w:tooltip="навесной" w:history="1">
              <w:r w:rsidRPr="0053693C">
                <w:rPr>
                  <w:rFonts w:ascii="Times New Roman" w:hAnsi="Times New Roman"/>
                </w:rPr>
                <w:t xml:space="preserve">навесной </w:t>
              </w:r>
            </w:hyperlink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Класс защиты - II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Материал рамы - полистирол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Материал дверцы - полистирол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Количество модулей - 6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Материал корпуса - </w:t>
            </w:r>
            <w:hyperlink r:id="rId93" w:tooltip="пластик" w:history="1">
              <w:r w:rsidRPr="0053693C">
                <w:rPr>
                  <w:rFonts w:ascii="Times New Roman" w:hAnsi="Times New Roman"/>
                </w:rPr>
                <w:t xml:space="preserve">пластик </w:t>
              </w:r>
            </w:hyperlink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Ревизионное окошко - </w:t>
            </w:r>
            <w:hyperlink r:id="rId94" w:tooltip="есть" w:history="1">
              <w:r w:rsidRPr="0053693C">
                <w:rPr>
                  <w:rFonts w:ascii="Times New Roman" w:hAnsi="Times New Roman"/>
                </w:rPr>
                <w:t xml:space="preserve">есть </w:t>
              </w:r>
            </w:hyperlink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Количество рядов - 1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Номинальный ток, А - 63 </w:t>
            </w: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Степень защиты, IP - </w:t>
            </w:r>
            <w:hyperlink r:id="rId95" w:tooltip="30" w:history="1">
              <w:r w:rsidRPr="0053693C">
                <w:rPr>
                  <w:rFonts w:ascii="Times New Roman" w:hAnsi="Times New Roman"/>
                </w:rPr>
                <w:t xml:space="preserve">30 </w:t>
              </w:r>
            </w:hyperlink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Цвет - </w:t>
            </w:r>
            <w:hyperlink r:id="rId96" w:tooltip="белый" w:history="1">
              <w:r w:rsidRPr="0053693C">
                <w:rPr>
                  <w:rFonts w:ascii="Times New Roman" w:hAnsi="Times New Roman"/>
                </w:rPr>
                <w:t xml:space="preserve">белый </w:t>
              </w:r>
            </w:hyperlink>
          </w:p>
          <w:p w:rsidR="00026B02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53693C">
              <w:rPr>
                <w:rFonts w:ascii="Times New Roman" w:hAnsi="Times New Roman"/>
              </w:rPr>
              <w:t xml:space="preserve">Габариты без упаковки, мм - 146х136х83 </w:t>
            </w:r>
          </w:p>
          <w:p w:rsidR="00026B02" w:rsidRDefault="00026B02" w:rsidP="0053693C">
            <w:pPr>
              <w:widowControl w:val="0"/>
              <w:rPr>
                <w:rFonts w:ascii="Times New Roman" w:hAnsi="Times New Roman"/>
              </w:rPr>
            </w:pPr>
          </w:p>
          <w:p w:rsidR="00026B02" w:rsidRPr="0053693C" w:rsidRDefault="00026B02" w:rsidP="0053693C">
            <w:pPr>
              <w:widowControl w:val="0"/>
              <w:rPr>
                <w:rFonts w:ascii="Times New Roman" w:hAnsi="Times New Roman"/>
              </w:rPr>
            </w:pPr>
            <w:r w:rsidRPr="00F67BB7">
              <w:rPr>
                <w:noProof/>
                <w:color w:val="000000"/>
              </w:rPr>
              <w:pict>
                <v:shape id="_x0000_i1107" type="#_x0000_t75" style="width:113.25pt;height:114pt;visibility:visible">
                  <v:imagedata r:id="rId97" o:title=""/>
                </v:shape>
              </w:pict>
            </w:r>
          </w:p>
          <w:p w:rsidR="00026B02" w:rsidRPr="008009B1" w:rsidRDefault="00026B02" w:rsidP="00AA5438">
            <w:pPr>
              <w:jc w:val="both"/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A73B4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A73B42">
              <w:rPr>
                <w:rFonts w:ascii="Times New Roman" w:hAnsi="Times New Roman"/>
                <w:color w:val="000000"/>
              </w:rPr>
              <w:t xml:space="preserve">Вставка плавкая к ПР-2 </w:t>
            </w:r>
          </w:p>
          <w:p w:rsidR="00026B02" w:rsidRPr="00A73B42" w:rsidRDefault="00026B02" w:rsidP="00A73B4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A73B42">
              <w:rPr>
                <w:rFonts w:ascii="Times New Roman" w:hAnsi="Times New Roman"/>
                <w:color w:val="000000"/>
              </w:rPr>
              <w:t>60-100А 500В</w:t>
            </w:r>
          </w:p>
          <w:p w:rsidR="00026B02" w:rsidRPr="00402758" w:rsidRDefault="00026B02" w:rsidP="00AA5438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Pr="00034096" w:rsidRDefault="00026B02" w:rsidP="0053693C">
            <w:pPr>
              <w:pStyle w:val="NormalWeb"/>
              <w:rPr>
                <w:rFonts w:ascii="Times New Roman" w:hAnsi="Times New Roman"/>
                <w:b/>
                <w:bCs/>
                <w:szCs w:val="24"/>
              </w:rPr>
            </w:pPr>
            <w:r w:rsidRPr="00034096">
              <w:rPr>
                <w:rFonts w:ascii="Times New Roman" w:hAnsi="Times New Roman"/>
                <w:b/>
                <w:bCs/>
                <w:szCs w:val="24"/>
              </w:rPr>
              <w:t>Технические характеристики:</w:t>
            </w:r>
          </w:p>
          <w:p w:rsidR="00026B02" w:rsidRDefault="00026B02" w:rsidP="0053693C">
            <w:pPr>
              <w:pStyle w:val="NormalWeb"/>
              <w:rPr>
                <w:rFonts w:ascii="Times New Roman" w:hAnsi="Times New Roman"/>
                <w:szCs w:val="24"/>
              </w:rPr>
            </w:pPr>
            <w:r w:rsidRPr="00B13DBF">
              <w:rPr>
                <w:rFonts w:ascii="Times New Roman" w:hAnsi="Times New Roman"/>
                <w:bCs/>
                <w:szCs w:val="24"/>
              </w:rPr>
              <w:t>Размеры, мм</w:t>
            </w:r>
            <w:r w:rsidRPr="00B13DBF">
              <w:rPr>
                <w:rFonts w:ascii="Times New Roman" w:hAnsi="Times New Roman"/>
                <w:b/>
                <w:bCs/>
                <w:szCs w:val="24"/>
              </w:rPr>
              <w:t xml:space="preserve">                                               </w:t>
            </w:r>
            <w:r w:rsidRPr="00B13DBF">
              <w:rPr>
                <w:rFonts w:ascii="Times New Roman" w:hAnsi="Times New Roman"/>
                <w:szCs w:val="24"/>
              </w:rPr>
              <w:t>40х140</w:t>
            </w:r>
          </w:p>
          <w:p w:rsidR="00026B02" w:rsidRPr="00B13DBF" w:rsidRDefault="00026B02" w:rsidP="0053693C">
            <w:pPr>
              <w:pStyle w:val="NormalWeb"/>
              <w:rPr>
                <w:rFonts w:ascii="Times New Roman" w:hAnsi="Times New Roman"/>
                <w:bCs/>
                <w:szCs w:val="24"/>
              </w:rPr>
            </w:pPr>
            <w:r w:rsidRPr="00B13DBF">
              <w:rPr>
                <w:rFonts w:ascii="Times New Roman" w:hAnsi="Times New Roman"/>
                <w:bCs/>
                <w:szCs w:val="24"/>
              </w:rPr>
              <w:t>Номинал плавкого</w:t>
            </w:r>
            <w:r w:rsidRPr="00B13DBF">
              <w:rPr>
                <w:rFonts w:ascii="Times New Roman" w:hAnsi="Times New Roman"/>
                <w:szCs w:val="24"/>
              </w:rPr>
              <w:t xml:space="preserve"> </w:t>
            </w:r>
            <w:r w:rsidRPr="00B13DBF">
              <w:rPr>
                <w:rFonts w:ascii="Times New Roman" w:hAnsi="Times New Roman"/>
                <w:bCs/>
                <w:szCs w:val="24"/>
              </w:rPr>
              <w:t>элемента, А                60-100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F67BB7">
              <w:rPr>
                <w:noProof/>
                <w:color w:val="000000"/>
                <w:szCs w:val="24"/>
              </w:rPr>
              <w:pict>
                <v:shape id="_x0000_i1108" type="#_x0000_t75" alt="p_0011788" style="width:78.75pt;height:110.25pt;visibility:visible">
                  <v:imagedata r:id="rId98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034096" w:rsidRDefault="00026B02" w:rsidP="0003409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Вставка плавкая к ПР-2 100-2</w:t>
            </w:r>
            <w:r w:rsidRPr="00034096">
              <w:rPr>
                <w:rFonts w:ascii="Times New Roman" w:hAnsi="Times New Roman"/>
                <w:color w:val="000000"/>
              </w:rPr>
              <w:t>00А 500В</w:t>
            </w:r>
          </w:p>
          <w:p w:rsidR="00026B02" w:rsidRPr="00A73B42" w:rsidRDefault="00026B02" w:rsidP="00A73B4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Pr="00034096" w:rsidRDefault="00026B02" w:rsidP="00034096">
            <w:pPr>
              <w:pStyle w:val="NormalWeb"/>
              <w:rPr>
                <w:rFonts w:ascii="Times New Roman" w:hAnsi="Times New Roman"/>
                <w:b/>
                <w:bCs/>
                <w:szCs w:val="24"/>
              </w:rPr>
            </w:pPr>
            <w:r w:rsidRPr="00034096">
              <w:rPr>
                <w:rFonts w:ascii="Times New Roman" w:hAnsi="Times New Roman"/>
                <w:b/>
                <w:bCs/>
                <w:szCs w:val="24"/>
              </w:rPr>
              <w:t>Технические характеристики:</w:t>
            </w:r>
          </w:p>
          <w:p w:rsidR="00026B02" w:rsidRPr="00034096" w:rsidRDefault="00026B02" w:rsidP="00034096">
            <w:pPr>
              <w:pStyle w:val="NormalWeb"/>
              <w:rPr>
                <w:rFonts w:ascii="Times New Roman" w:hAnsi="Times New Roman"/>
                <w:bCs/>
                <w:szCs w:val="24"/>
              </w:rPr>
            </w:pPr>
            <w:r w:rsidRPr="00034096">
              <w:rPr>
                <w:rFonts w:ascii="Times New Roman" w:hAnsi="Times New Roman"/>
                <w:bCs/>
                <w:szCs w:val="24"/>
              </w:rPr>
              <w:t>Размеры, мм                                               58х170</w:t>
            </w:r>
          </w:p>
          <w:p w:rsidR="00026B02" w:rsidRDefault="00026B02" w:rsidP="00034096">
            <w:pPr>
              <w:pStyle w:val="NormalWeb"/>
              <w:rPr>
                <w:rFonts w:ascii="Times New Roman" w:hAnsi="Times New Roman"/>
                <w:bCs/>
                <w:szCs w:val="24"/>
              </w:rPr>
            </w:pPr>
            <w:r w:rsidRPr="00034096">
              <w:rPr>
                <w:rFonts w:ascii="Times New Roman" w:hAnsi="Times New Roman"/>
                <w:bCs/>
                <w:szCs w:val="24"/>
              </w:rPr>
              <w:t>Номинал плавкого элемента, А                100-200</w:t>
            </w:r>
          </w:p>
          <w:p w:rsidR="00026B02" w:rsidRPr="00B13DBF" w:rsidRDefault="00026B02" w:rsidP="00034096">
            <w:pPr>
              <w:pStyle w:val="NormalWeb"/>
              <w:rPr>
                <w:rFonts w:ascii="Times New Roman" w:hAnsi="Times New Roman"/>
                <w:bCs/>
                <w:szCs w:val="24"/>
              </w:rPr>
            </w:pPr>
            <w:r>
              <w:rPr>
                <w:noProof/>
              </w:rPr>
              <w:pict>
                <v:shape id="_x0000_i1109" type="#_x0000_t75" alt="p_0011788" style="width:78.75pt;height:110.25pt;visibility:visible">
                  <v:imagedata r:id="rId98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E331E0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 xml:space="preserve">Зажим </w:t>
            </w:r>
            <w:r w:rsidRPr="00402758">
              <w:rPr>
                <w:rFonts w:ascii="Times New Roman" w:hAnsi="Times New Roman"/>
                <w:lang w:val="en-US"/>
              </w:rPr>
              <w:t>ЗП 6-95/6-95</w:t>
            </w:r>
          </w:p>
          <w:p w:rsidR="00026B02" w:rsidRPr="00402758" w:rsidRDefault="00026B02" w:rsidP="00AA5438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Default="00026B02" w:rsidP="00E331E0">
            <w:pPr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E331E0">
            <w:pPr>
              <w:rPr>
                <w:rFonts w:ascii="Times New Roman" w:hAnsi="Times New Roman"/>
              </w:rPr>
            </w:pPr>
            <w:r w:rsidRPr="007F3A14">
              <w:rPr>
                <w:rFonts w:ascii="Times New Roman" w:hAnsi="Times New Roman"/>
              </w:rPr>
              <w:t xml:space="preserve">Зажим </w:t>
            </w:r>
            <w:r>
              <w:rPr>
                <w:rFonts w:ascii="Times New Roman" w:hAnsi="Times New Roman"/>
              </w:rPr>
              <w:t>п</w:t>
            </w:r>
            <w:r w:rsidRPr="007F3A14">
              <w:rPr>
                <w:rFonts w:ascii="Times New Roman" w:hAnsi="Times New Roman"/>
              </w:rPr>
              <w:t>рименяются для соединения алюминиевых</w:t>
            </w:r>
            <w:r>
              <w:rPr>
                <w:rFonts w:ascii="Times New Roman" w:hAnsi="Times New Roman"/>
              </w:rPr>
              <w:t>, медных и алюминиевых,</w:t>
            </w:r>
            <w:r w:rsidRPr="007F3A14">
              <w:rPr>
                <w:rFonts w:ascii="Times New Roman" w:hAnsi="Times New Roman"/>
              </w:rPr>
              <w:t xml:space="preserve"> медных проводников. Зажим изготовлен из </w:t>
            </w:r>
            <w:r>
              <w:rPr>
                <w:rFonts w:ascii="Open Sans" w:hAnsi="Open Sans" w:cs="Open Sans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BC1206">
              <w:rPr>
                <w:rFonts w:ascii="Times New Roman" w:hAnsi="Times New Roman"/>
                <w:shd w:val="clear" w:color="auto" w:fill="FFFFFF"/>
              </w:rPr>
              <w:t>луженого алюминиевого сплава</w:t>
            </w:r>
            <w:r w:rsidRPr="007F3A14">
              <w:rPr>
                <w:rFonts w:ascii="Times New Roman" w:hAnsi="Times New Roman"/>
              </w:rPr>
              <w:t xml:space="preserve">, болты – </w:t>
            </w:r>
            <w:r>
              <w:rPr>
                <w:rFonts w:ascii="Times New Roman" w:hAnsi="Times New Roman"/>
              </w:rPr>
              <w:t>стальные, горячей оцинковки</w:t>
            </w:r>
            <w:r w:rsidRPr="007F3A14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26B02" w:rsidRDefault="00026B02" w:rsidP="00E331E0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Default="00026B02" w:rsidP="00E331E0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Рисунок 217" o:spid="_x0000_i1110" type="#_x0000_t75" alt="Снимок.JPG" style="width:145.5pt;height:132pt;visibility:visible">
                  <v:imagedata r:id="rId99" o:title=""/>
                </v:shape>
              </w:pict>
            </w:r>
          </w:p>
          <w:p w:rsidR="00026B02" w:rsidRDefault="00026B02" w:rsidP="00E331E0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4673"/>
              <w:gridCol w:w="2126"/>
            </w:tblGrid>
            <w:tr w:rsidR="00026B02" w:rsidRPr="00BC1206" w:rsidTr="009C1048"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BC1206">
                    <w:rPr>
                      <w:rFonts w:ascii="Times New Roman" w:hAnsi="Times New Roman"/>
                      <w:b/>
                      <w:color w:val="000000"/>
                    </w:rPr>
                    <w:t>Наименование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  <w:color w:val="000000"/>
                    </w:rPr>
                  </w:pPr>
                  <w:r w:rsidRPr="00BC1206">
                    <w:rPr>
                      <w:rFonts w:ascii="Times New Roman" w:hAnsi="Times New Roman"/>
                      <w:b/>
                      <w:color w:val="000000"/>
                    </w:rPr>
                    <w:t>Параметры</w:t>
                  </w:r>
                </w:p>
              </w:tc>
            </w:tr>
            <w:tr w:rsidR="00026B02" w:rsidRPr="00BC1206" w:rsidTr="009C1048">
              <w:trPr>
                <w:trHeight w:val="580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  <w:shd w:val="clear" w:color="auto" w:fill="FAFAFA"/>
                    </w:rPr>
                  </w:pPr>
                  <w:r w:rsidRPr="00BC1206">
                    <w:rPr>
                      <w:rFonts w:ascii="Times New Roman" w:hAnsi="Times New Roman"/>
                      <w:color w:val="000000"/>
                      <w:shd w:val="clear" w:color="auto" w:fill="FAFAFA"/>
                    </w:rPr>
                    <w:t xml:space="preserve">Сечение проводов, мм² магистраль, </w:t>
                  </w:r>
                </w:p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BC1206">
                    <w:rPr>
                      <w:rFonts w:ascii="Times New Roman" w:hAnsi="Times New Roman"/>
                      <w:color w:val="000000"/>
                      <w:shd w:val="clear" w:color="auto" w:fill="FAFAFA"/>
                    </w:rPr>
                    <w:t>в диапазоне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6-95</w:t>
                  </w:r>
                </w:p>
              </w:tc>
            </w:tr>
            <w:tr w:rsidR="00026B02" w:rsidRPr="00BC1206" w:rsidTr="009C1048">
              <w:trPr>
                <w:trHeight w:val="630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  <w:shd w:val="clear" w:color="auto" w:fill="FAFAFA"/>
                    </w:rPr>
                  </w:pPr>
                  <w:r w:rsidRPr="00BC1206">
                    <w:rPr>
                      <w:rFonts w:ascii="Times New Roman" w:hAnsi="Times New Roman"/>
                      <w:color w:val="000000"/>
                      <w:shd w:val="clear" w:color="auto" w:fill="FAFAFA"/>
                    </w:rPr>
                    <w:t xml:space="preserve">Сечение проводов, мм² отпайка, </w:t>
                  </w:r>
                </w:p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 w:rsidRPr="00BC1206">
                    <w:rPr>
                      <w:rFonts w:ascii="Times New Roman" w:hAnsi="Times New Roman"/>
                      <w:color w:val="000000"/>
                      <w:shd w:val="clear" w:color="auto" w:fill="FAFAFA"/>
                    </w:rPr>
                    <w:t>в диапазоне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  <w:lang w:val="en-US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6-95</w:t>
                  </w:r>
                </w:p>
              </w:tc>
            </w:tr>
            <w:tr w:rsidR="00026B02" w:rsidRPr="00BC1206" w:rsidTr="009C1048">
              <w:trPr>
                <w:trHeight w:val="410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A60879" w:rsidRDefault="00026B02" w:rsidP="00E331E0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Высота, мм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44</w:t>
                  </w:r>
                </w:p>
              </w:tc>
            </w:tr>
            <w:tr w:rsidR="00026B02" w:rsidRPr="00BC1206" w:rsidTr="009C1048">
              <w:trPr>
                <w:trHeight w:val="413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Длина, мм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39</w:t>
                  </w:r>
                </w:p>
              </w:tc>
            </w:tr>
            <w:tr w:rsidR="00026B02" w:rsidRPr="00BC1206" w:rsidTr="009C1048">
              <w:trPr>
                <w:trHeight w:val="413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Ширина, мм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42</w:t>
                  </w:r>
                </w:p>
              </w:tc>
            </w:tr>
            <w:tr w:rsidR="00026B02" w:rsidRPr="00BC1206" w:rsidTr="009C1048">
              <w:trPr>
                <w:trHeight w:val="354"/>
              </w:trPr>
              <w:tc>
                <w:tcPr>
                  <w:tcW w:w="46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Тип соединения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BC1206" w:rsidRDefault="00026B02" w:rsidP="00E331E0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000000"/>
                    </w:rPr>
                  </w:pPr>
                  <w:r>
                    <w:rPr>
                      <w:rFonts w:ascii="Times New Roman" w:hAnsi="Times New Roman"/>
                      <w:color w:val="000000"/>
                    </w:rPr>
                    <w:t>Винтовое соединение</w:t>
                  </w:r>
                </w:p>
              </w:tc>
            </w:tr>
          </w:tbl>
          <w:p w:rsidR="00026B02" w:rsidRPr="002D5789" w:rsidRDefault="00026B02" w:rsidP="00AA5438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5242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AD3F3D" w:rsidRDefault="00026B02" w:rsidP="00AD3F3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D3F3D">
              <w:rPr>
                <w:rFonts w:ascii="Times New Roman" w:hAnsi="Times New Roman"/>
                <w:color w:val="000000"/>
              </w:rPr>
              <w:t>Зажим</w:t>
            </w:r>
          </w:p>
          <w:p w:rsidR="00026B02" w:rsidRPr="00AD3F3D" w:rsidRDefault="00026B02" w:rsidP="00AD3F3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D3F3D">
              <w:rPr>
                <w:rFonts w:ascii="Times New Roman" w:hAnsi="Times New Roman"/>
                <w:color w:val="000000"/>
              </w:rPr>
              <w:t>ПА-1-1</w:t>
            </w:r>
          </w:p>
          <w:p w:rsidR="00026B02" w:rsidRPr="00402758" w:rsidRDefault="00026B02" w:rsidP="00AA5438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Pr="00E44A43" w:rsidRDefault="00026B02" w:rsidP="00AD3F3D">
            <w:pPr>
              <w:rPr>
                <w:rFonts w:ascii="Times New Roman" w:hAnsi="Times New Roman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AD3F3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Зажим п</w:t>
            </w:r>
            <w:r w:rsidRPr="00407425">
              <w:rPr>
                <w:rFonts w:ascii="Times New Roman" w:hAnsi="Times New Roman"/>
              </w:rPr>
              <w:t>редназначен для соединения алюминиевых, сталеалюминевых и защищенных проводов СИП-3 (SAX) в шлейфах анкерных опор, а также для осуществления ответвлений</w:t>
            </w:r>
            <w:r>
              <w:rPr>
                <w:rFonts w:ascii="Times New Roman" w:hAnsi="Times New Roman"/>
              </w:rPr>
              <w:t>.</w:t>
            </w:r>
          </w:p>
          <w:p w:rsidR="00026B02" w:rsidRDefault="00026B02" w:rsidP="00AD3F3D">
            <w:pPr>
              <w:rPr>
                <w:rFonts w:ascii="Times New Roman" w:hAnsi="Times New Roman"/>
                <w:b/>
              </w:rPr>
            </w:pPr>
            <w:r>
              <w:rPr>
                <w:noProof/>
              </w:rPr>
              <w:pict>
                <v:shape id="Рисунок 4" o:spid="_x0000_s1054" type="#_x0000_t75" style="position:absolute;margin-left:16.7pt;margin-top:137.55pt;width:244.45pt;height:112.5pt;z-index:-251643392;visibility:visible;mso-position-horizontal-relative:margin;mso-position-vertical-relative:margin" wrapcoords="-66 0 -66 21456 21600 21456 21600 0 -66 0">
                  <v:imagedata r:id="rId100" o:title="" cropbottom="3622f"/>
                  <w10:wrap type="tight" anchorx="margin" anchory="margin"/>
                </v:shape>
              </w:pict>
            </w:r>
            <w:r w:rsidRPr="00603DC5">
              <w:rPr>
                <w:rFonts w:ascii="Times New Roman" w:hAnsi="Times New Roman"/>
                <w:b/>
              </w:rPr>
              <w:t xml:space="preserve"> </w:t>
            </w:r>
            <w:r w:rsidRPr="00AF3B69">
              <w:rPr>
                <w:rFonts w:ascii="Times New Roman" w:hAnsi="Times New Roman"/>
                <w:b/>
              </w:rPr>
              <w:t xml:space="preserve">  </w:t>
            </w:r>
            <w:r w:rsidRPr="00E44A43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pPr w:leftFromText="180" w:rightFromText="180" w:vertAnchor="text" w:horzAnchor="margin" w:tblpY="194"/>
              <w:tblOverlap w:val="never"/>
              <w:tblW w:w="74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2643"/>
              <w:gridCol w:w="882"/>
              <w:gridCol w:w="883"/>
              <w:gridCol w:w="706"/>
              <w:gridCol w:w="650"/>
              <w:gridCol w:w="628"/>
              <w:gridCol w:w="1090"/>
            </w:tblGrid>
            <w:tr w:rsidR="00026B02" w:rsidRPr="00811623" w:rsidTr="009C1048">
              <w:trPr>
                <w:trHeight w:val="311"/>
              </w:trPr>
              <w:tc>
                <w:tcPr>
                  <w:tcW w:w="264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AD3F3D">
                  <w:pPr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  <w:r w:rsidRPr="00F42132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F42132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 xml:space="preserve">Площадь сечения </w:t>
                  </w:r>
                </w:p>
                <w:p w:rsidR="00026B02" w:rsidRPr="00F42132" w:rsidRDefault="00026B02" w:rsidP="00AD3F3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>СИП-3 (SAX), мм²</w:t>
                  </w:r>
                </w:p>
              </w:tc>
              <w:tc>
                <w:tcPr>
                  <w:tcW w:w="374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AD3F3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109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AD3F3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 xml:space="preserve">  </w:t>
                  </w:r>
                  <w:r w:rsidRPr="00F42132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 xml:space="preserve">Масса, </w:t>
                  </w: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 xml:space="preserve">  </w:t>
                  </w:r>
                </w:p>
                <w:p w:rsidR="00026B02" w:rsidRPr="00F42132" w:rsidRDefault="00026B02" w:rsidP="00AD3F3D">
                  <w:pPr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 xml:space="preserve">      </w:t>
                  </w:r>
                  <w:r w:rsidRPr="00F42132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  <w:t>кг</w:t>
                  </w:r>
                </w:p>
              </w:tc>
            </w:tr>
            <w:tr w:rsidR="00026B02" w:rsidRPr="00811623" w:rsidTr="009C1048">
              <w:trPr>
                <w:trHeight w:val="193"/>
              </w:trPr>
              <w:tc>
                <w:tcPr>
                  <w:tcW w:w="264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AD3F3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</w:p>
              </w:tc>
              <w:tc>
                <w:tcPr>
                  <w:tcW w:w="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A</w:t>
                  </w:r>
                </w:p>
              </w:tc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B</w:t>
                  </w:r>
                </w:p>
              </w:tc>
              <w:tc>
                <w:tcPr>
                  <w:tcW w:w="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d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L</w:t>
                  </w: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b/>
                      <w:color w:val="000000"/>
                      <w:sz w:val="21"/>
                      <w:szCs w:val="21"/>
                      <w:lang w:val="en-US"/>
                    </w:rPr>
                    <w:t>H</w:t>
                  </w:r>
                </w:p>
              </w:tc>
              <w:tc>
                <w:tcPr>
                  <w:tcW w:w="109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AD3F3D">
                  <w:pPr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</w:rPr>
                  </w:pPr>
                </w:p>
              </w:tc>
            </w:tr>
            <w:tr w:rsidR="00026B02" w:rsidRPr="008C4114" w:rsidTr="009C1048">
              <w:trPr>
                <w:trHeight w:val="414"/>
              </w:trPr>
              <w:tc>
                <w:tcPr>
                  <w:tcW w:w="26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AD3F3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16, 25, 35</w:t>
                  </w:r>
                </w:p>
              </w:tc>
              <w:tc>
                <w:tcPr>
                  <w:tcW w:w="8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12B94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8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12B94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26.5</w:t>
                  </w:r>
                </w:p>
              </w:tc>
              <w:tc>
                <w:tcPr>
                  <w:tcW w:w="7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12B94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6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12B94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6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12B94" w:rsidRDefault="00026B02" w:rsidP="00AD3F3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312B94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10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42132" w:rsidRDefault="00026B02" w:rsidP="00AD3F3D">
                  <w:pPr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42132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0,08</w:t>
                  </w:r>
                </w:p>
              </w:tc>
            </w:tr>
          </w:tbl>
          <w:p w:rsidR="00026B02" w:rsidRDefault="00026B02" w:rsidP="00AD3F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Внешний вид: </w:t>
            </w:r>
          </w:p>
          <w:p w:rsidR="00026B02" w:rsidRDefault="00026B02" w:rsidP="00AD3F3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</w:t>
            </w: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AA5438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073787">
            <w:pPr>
              <w:rPr>
                <w:rFonts w:ascii="Times New Roman" w:hAnsi="Times New Roman"/>
                <w:color w:val="000000"/>
              </w:rPr>
            </w:pPr>
            <w:r w:rsidRPr="00073787">
              <w:rPr>
                <w:rFonts w:ascii="Times New Roman" w:hAnsi="Times New Roman"/>
              </w:rPr>
              <w:t>Разъединитель  РВФЗ-10/1000-II-II УХЛ2</w:t>
            </w:r>
          </w:p>
        </w:tc>
        <w:tc>
          <w:tcPr>
            <w:tcW w:w="7850" w:type="dxa"/>
          </w:tcPr>
          <w:p w:rsidR="00026B02" w:rsidRPr="00073787" w:rsidRDefault="00026B02" w:rsidP="00073787">
            <w:pPr>
              <w:rPr>
                <w:rFonts w:ascii="Times New Roman" w:hAnsi="Times New Roman"/>
              </w:rPr>
            </w:pPr>
            <w:r w:rsidRPr="00073787">
              <w:rPr>
                <w:rFonts w:ascii="Times New Roman" w:hAnsi="Times New Roman"/>
              </w:rPr>
              <w:t>Разъединители внутренней установки типа </w:t>
            </w:r>
            <w:r w:rsidRPr="00073787">
              <w:rPr>
                <w:rFonts w:ascii="Times New Roman" w:hAnsi="Times New Roman"/>
                <w:b/>
              </w:rPr>
              <w:t xml:space="preserve"> </w:t>
            </w:r>
            <w:r w:rsidRPr="00073787">
              <w:rPr>
                <w:rFonts w:ascii="Times New Roman" w:hAnsi="Times New Roman"/>
              </w:rPr>
              <w:t>РВФЗ</w:t>
            </w:r>
            <w:r w:rsidRPr="00073787">
              <w:rPr>
                <w:rFonts w:ascii="Times New Roman" w:hAnsi="Times New Roman"/>
                <w:b/>
              </w:rPr>
              <w:t>-</w:t>
            </w:r>
            <w:r w:rsidRPr="00073787">
              <w:rPr>
                <w:rFonts w:ascii="Times New Roman" w:hAnsi="Times New Roman"/>
              </w:rPr>
              <w:t>10/1000-II-II УХЛ2</w:t>
            </w:r>
            <w:r w:rsidRPr="00073787">
              <w:rPr>
                <w:rFonts w:ascii="Times New Roman" w:hAnsi="Times New Roman"/>
                <w:b/>
              </w:rPr>
              <w:t xml:space="preserve"> </w:t>
            </w:r>
            <w:r w:rsidRPr="00073787">
              <w:rPr>
                <w:rFonts w:ascii="Times New Roman" w:hAnsi="Times New Roman"/>
              </w:rPr>
              <w:t>совместно с приводом </w:t>
            </w:r>
            <w:hyperlink r:id="rId101" w:history="1">
              <w:r w:rsidRPr="00073787">
                <w:rPr>
                  <w:rFonts w:ascii="Times New Roman" w:hAnsi="Times New Roman"/>
                </w:rPr>
                <w:t>ПР-10</w:t>
              </w:r>
            </w:hyperlink>
            <w:r w:rsidRPr="00073787">
              <w:rPr>
                <w:rFonts w:ascii="Times New Roman" w:hAnsi="Times New Roman"/>
              </w:rPr>
              <w:t> предназначены для включения и отключения под напряжением участков электрической цепи напряжения до 10 кВ при отсутствии нагрузочного тока, или для изменения схемы соединения, а также заземления отключенных участков при помощи стационарных заземлителей при их наличии. Климатическое исполнение У и УХЛ для эксплуатации в условиях, нормированных для категории размещения 3 и 2 соответственно, по ГОСТ 15150-69.</w:t>
            </w:r>
          </w:p>
          <w:p w:rsidR="00026B02" w:rsidRPr="00073787" w:rsidRDefault="00026B02" w:rsidP="00073787">
            <w:pPr>
              <w:rPr>
                <w:rFonts w:ascii="Times New Roman" w:hAnsi="Times New Roman"/>
              </w:rPr>
            </w:pPr>
            <w:r w:rsidRPr="00073787">
              <w:rPr>
                <w:rFonts w:ascii="Times New Roman" w:hAnsi="Times New Roman"/>
              </w:rPr>
              <w:t>Разъединители внутренней установки РВФЗ предназначены:</w:t>
            </w:r>
          </w:p>
          <w:p w:rsidR="00026B02" w:rsidRPr="00073787" w:rsidRDefault="00026B02" w:rsidP="00073787">
            <w:pPr>
              <w:rPr>
                <w:rFonts w:ascii="Times New Roman" w:hAnsi="Times New Roman"/>
              </w:rPr>
            </w:pPr>
            <w:r w:rsidRPr="00073787">
              <w:rPr>
                <w:rFonts w:ascii="Times New Roman" w:hAnsi="Times New Roman"/>
              </w:rPr>
              <w:t>— для и включения и отключения под напряжением обесточенных участков электрической сети  напряжением до 10 кВ или для изменения схемы соединения;</w:t>
            </w:r>
          </w:p>
          <w:p w:rsidR="00026B02" w:rsidRPr="00073787" w:rsidRDefault="00026B02" w:rsidP="00073787">
            <w:pPr>
              <w:rPr>
                <w:rFonts w:ascii="Times New Roman" w:hAnsi="Times New Roman"/>
              </w:rPr>
            </w:pPr>
            <w:r w:rsidRPr="00073787">
              <w:rPr>
                <w:rFonts w:ascii="Times New Roman" w:hAnsi="Times New Roman"/>
              </w:rPr>
              <w:t>— для обеспечения безопасного производства работ на отключенном участке электрической цепи;</w:t>
            </w:r>
          </w:p>
          <w:p w:rsidR="00026B02" w:rsidRPr="00073787" w:rsidRDefault="00026B02" w:rsidP="00073787">
            <w:pPr>
              <w:rPr>
                <w:rFonts w:ascii="Times New Roman" w:hAnsi="Times New Roman"/>
              </w:rPr>
            </w:pPr>
            <w:r w:rsidRPr="00073787">
              <w:rPr>
                <w:rFonts w:ascii="Times New Roman" w:hAnsi="Times New Roman"/>
              </w:rPr>
              <w:t>— для включения и отключения зарядных токов воздушных и кабельных линий, тока холостого хода трансформаторов и токов небольших нагрузок.</w:t>
            </w:r>
          </w:p>
          <w:p w:rsidR="00026B02" w:rsidRPr="00073787" w:rsidRDefault="00026B02" w:rsidP="00073787">
            <w:pPr>
              <w:rPr>
                <w:rFonts w:ascii="Times New Roman" w:hAnsi="Times New Roman"/>
              </w:rPr>
            </w:pPr>
            <w:r w:rsidRPr="00073787">
              <w:rPr>
                <w:rFonts w:ascii="Times New Roman" w:hAnsi="Times New Roman"/>
              </w:rPr>
              <w:t>Разъединители со встроенным заземлителем (заземлителями) – РВЗ, РВФЗ, а также заземлители ЗР-10 обеспечивают заземление основного токоведущего контура со стороны снятого напряжения.</w:t>
            </w:r>
          </w:p>
          <w:p w:rsidR="00026B02" w:rsidRPr="00073787" w:rsidRDefault="00026B02" w:rsidP="00073787">
            <w:pPr>
              <w:rPr>
                <w:rFonts w:ascii="Times New Roman" w:hAnsi="Times New Roman"/>
              </w:rPr>
            </w:pPr>
            <w:r w:rsidRPr="00073787">
              <w:rPr>
                <w:rFonts w:ascii="Times New Roman" w:hAnsi="Times New Roman"/>
              </w:rPr>
              <w:t>Разъединители РВФ и РВФЗ предназначены для установки в отсеки, где необходимо осуществить подвод напряжения с одной стороны стенки КРУ или КСО, а отвод с другой стороны без применения дополнительных проходных изоляторов.</w:t>
            </w:r>
          </w:p>
          <w:p w:rsidR="00026B02" w:rsidRPr="00073787" w:rsidRDefault="00026B02" w:rsidP="00073787">
            <w:pPr>
              <w:rPr>
                <w:rFonts w:ascii="Times New Roman" w:hAnsi="Times New Roman"/>
              </w:rPr>
            </w:pPr>
            <w:r w:rsidRPr="00073787">
              <w:rPr>
                <w:rFonts w:ascii="Times New Roman" w:hAnsi="Times New Roman"/>
              </w:rPr>
              <w:t>Пpивoд </w:t>
            </w:r>
            <w:hyperlink r:id="rId102" w:history="1">
              <w:r w:rsidRPr="00073787">
                <w:rPr>
                  <w:rFonts w:ascii="Times New Roman" w:hAnsi="Times New Roman"/>
                </w:rPr>
                <w:t>ПР-10</w:t>
              </w:r>
            </w:hyperlink>
            <w:r w:rsidRPr="00073787">
              <w:rPr>
                <w:rFonts w:ascii="Times New Roman" w:hAnsi="Times New Roman"/>
              </w:rPr>
              <w:t> пpeднaзнaчeн для ручного оперирования paзъeдинитeлями и заземлителями  нaпpяжeниeм дo 10 кВ,  фикcaции их в включeннoм и oтключeннoм пoлoжeнии и блoкиpoвки этиx пoлoжeний при помощи механических и электромагнитных замков.</w:t>
            </w:r>
          </w:p>
          <w:p w:rsidR="00026B02" w:rsidRDefault="00026B02" w:rsidP="00073787">
            <w:pPr>
              <w:pStyle w:val="ListParagraph"/>
              <w:spacing w:beforeAutospacing="1" w:after="0" w:afterAutospacing="1" w:line="240" w:lineRule="auto"/>
              <w:ind w:left="-1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73787">
              <w:rPr>
                <w:rFonts w:ascii="Times New Roman" w:hAnsi="Times New Roman"/>
                <w:b/>
                <w:bCs/>
                <w:sz w:val="24"/>
                <w:szCs w:val="24"/>
              </w:rPr>
              <w:t>Технические характеристики:</w:t>
            </w:r>
          </w:p>
          <w:tbl>
            <w:tblPr>
              <w:tblW w:w="7590" w:type="dxa"/>
              <w:tblCellSpacing w:w="15" w:type="dxa"/>
              <w:tblBorders>
                <w:top w:val="single" w:sz="6" w:space="0" w:color="DAE0E6"/>
                <w:left w:val="single" w:sz="6" w:space="0" w:color="DAE0E6"/>
                <w:bottom w:val="single" w:sz="6" w:space="0" w:color="DAE0E6"/>
                <w:right w:val="single" w:sz="6" w:space="0" w:color="DAE0E6"/>
              </w:tblBorders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5411"/>
              <w:gridCol w:w="2179"/>
            </w:tblGrid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top w:val="single" w:sz="6" w:space="0" w:color="DAE0E6"/>
                    <w:left w:val="single" w:sz="6" w:space="0" w:color="DAE0E6"/>
                    <w:right w:val="single" w:sz="6" w:space="0" w:color="DAE0E6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параметра</w:t>
                  </w:r>
                </w:p>
              </w:tc>
              <w:tc>
                <w:tcPr>
                  <w:tcW w:w="2134" w:type="dxa"/>
                  <w:tcBorders>
                    <w:top w:val="single" w:sz="6" w:space="0" w:color="DAE0E6"/>
                    <w:right w:val="single" w:sz="6" w:space="0" w:color="DAE0E6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sz w:val="24"/>
                      <w:szCs w:val="24"/>
                    </w:rPr>
                    <w:t>Значение параметра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Номинальное напряжение Uном, кВ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10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Наибольшее рабочее напряжение Uнр, кВ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12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Номинальная частота, Гц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50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Номинальный ток, А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1000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Номинальный кратковременный выдерживаемый ток (ток термической стойкости) Iт, кА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31,5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Время протекания тока термической стойкости, с: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— для главных ножей;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— для заземляющих ножей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 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3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1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Наибольший пик номинального кратковременного тока (ток электродинамической стойкости) Iд, кА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80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Сопротивление главного токоведущего контура постоянному току, мкОм, не более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80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Механический ресурс, циклов В-О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2000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Усилие, прикладываемое к рукоятке привода, при оперировании разъединителем и заземлителем, Н, не более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250 Н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Испытательное одноминутное напряжение промышленной частоты, кВ: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— относительно земли и между полюсами;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— между разомкнутыми контактами разъединителя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shd w:val="clear" w:color="auto" w:fill="EEF1F3"/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 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 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42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48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right w:val="single" w:sz="6" w:space="0" w:color="D1D1D1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Испытательное  напряжение грозового импульса, кВ: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— относительно земли и между полюсами;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— между разомкнутыми контактами разъединителя</w:t>
                  </w:r>
                </w:p>
              </w:tc>
              <w:tc>
                <w:tcPr>
                  <w:tcW w:w="2134" w:type="dxa"/>
                  <w:tcBorders>
                    <w:right w:val="single" w:sz="6" w:space="0" w:color="DAE0E6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 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75</w:t>
                  </w:r>
                </w:p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 w:rsidRPr="00081CA5"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85</w:t>
                  </w:r>
                </w:p>
              </w:tc>
            </w:tr>
            <w:tr w:rsidR="00026B02" w:rsidRPr="004A037E" w:rsidTr="00275B0D">
              <w:trPr>
                <w:tblCellSpacing w:w="15" w:type="dxa"/>
              </w:trPr>
              <w:tc>
                <w:tcPr>
                  <w:tcW w:w="5366" w:type="dxa"/>
                  <w:tcBorders>
                    <w:left w:val="single" w:sz="6" w:space="0" w:color="DAE0E6"/>
                    <w:bottom w:val="single" w:sz="6" w:space="0" w:color="DAE0E6"/>
                    <w:right w:val="single" w:sz="6" w:space="0" w:color="D1D1D1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Autospacing="1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Межфазное расстояние</w:t>
                  </w:r>
                </w:p>
              </w:tc>
              <w:tc>
                <w:tcPr>
                  <w:tcW w:w="2134" w:type="dxa"/>
                  <w:tcBorders>
                    <w:bottom w:val="single" w:sz="6" w:space="0" w:color="DAE0E6"/>
                    <w:right w:val="single" w:sz="6" w:space="0" w:color="DAE0E6"/>
                  </w:tcBorders>
                  <w:vAlign w:val="center"/>
                </w:tcPr>
                <w:p w:rsidR="00026B02" w:rsidRPr="00081CA5" w:rsidRDefault="00026B02" w:rsidP="00073787">
                  <w:pPr>
                    <w:framePr w:hSpace="180" w:wrap="around" w:vAnchor="text" w:hAnchor="text" w:x="145" w:y="1"/>
                    <w:spacing w:before="100" w:beforeAutospacing="1" w:after="100" w:afterAutospacing="1"/>
                    <w:suppressOverlap/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333333"/>
                      <w:sz w:val="24"/>
                      <w:szCs w:val="24"/>
                    </w:rPr>
                    <w:t>200</w:t>
                  </w:r>
                </w:p>
              </w:tc>
            </w:tr>
          </w:tbl>
          <w:p w:rsidR="00026B02" w:rsidRPr="00081CA5" w:rsidRDefault="00026B02" w:rsidP="00073787">
            <w:pPr>
              <w:tabs>
                <w:tab w:val="left" w:pos="4125"/>
              </w:tabs>
              <w:rPr>
                <w:rFonts w:ascii="Times New Roman" w:hAnsi="Times New Roman"/>
                <w:sz w:val="24"/>
                <w:szCs w:val="24"/>
              </w:rPr>
            </w:pPr>
            <w:r w:rsidRPr="00081CA5">
              <w:rPr>
                <w:rFonts w:ascii="Times New Roman" w:hAnsi="Times New Roman"/>
                <w:color w:val="333333"/>
                <w:sz w:val="24"/>
                <w:szCs w:val="24"/>
              </w:rPr>
              <w:t>Опорная изоляция разъединителей РВ(РВЗ), заземлителей ЗР на номинальный ток 1000 А и разъединителей РВФ(РВФЗ) на номинальный ток 630 и 1000А выполняется на фарфоровых изоляторах ИОР-10-3,75-УХЛ2.</w:t>
            </w:r>
          </w:p>
          <w:p w:rsidR="00026B02" w:rsidRDefault="00026B02" w:rsidP="00073787">
            <w:pPr>
              <w:pStyle w:val="ListParagraph"/>
              <w:spacing w:beforeAutospacing="1" w:after="0" w:afterAutospacing="1" w:line="240" w:lineRule="auto"/>
              <w:ind w:left="-14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</w:rPr>
              <w:pict>
                <v:shape id="_x0000_i1111" type="#_x0000_t75" alt="https://vemz.net/wp-content/uploads/2020/08/%D0%A0%D0%92%D0%A4%D0%97-10_1000_II-II-%D0%BD%D0%BE%D0%B2%D1%8B%D0%B9-e1602232380707.jpg" style="width:375pt;height:193.5pt;visibility:visible">
                  <v:imagedata r:id="rId103" o:title=""/>
                </v:shape>
              </w:pict>
            </w:r>
          </w:p>
          <w:p w:rsidR="00026B02" w:rsidRPr="00073787" w:rsidRDefault="00026B02" w:rsidP="00073787">
            <w:pPr>
              <w:pStyle w:val="ListParagraph"/>
              <w:spacing w:beforeAutospacing="1" w:after="0" w:afterAutospacing="1" w:line="240" w:lineRule="auto"/>
              <w:ind w:left="-14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26B02" w:rsidRPr="002D5789" w:rsidRDefault="00026B02" w:rsidP="00AA5438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AA543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E331E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402758">
              <w:rPr>
                <w:rFonts w:ascii="Times New Roman" w:hAnsi="Times New Roman"/>
                <w:color w:val="000000"/>
              </w:rPr>
              <w:t xml:space="preserve">Разъединитель </w:t>
            </w:r>
          </w:p>
          <w:p w:rsidR="00026B02" w:rsidRPr="00402758" w:rsidRDefault="00026B02" w:rsidP="00E331E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402758">
              <w:rPr>
                <w:rFonts w:ascii="Times New Roman" w:hAnsi="Times New Roman"/>
                <w:color w:val="000000"/>
              </w:rPr>
              <w:t xml:space="preserve">РВЗ-10/1000 </w:t>
            </w:r>
          </w:p>
        </w:tc>
        <w:tc>
          <w:tcPr>
            <w:tcW w:w="7850" w:type="dxa"/>
          </w:tcPr>
          <w:p w:rsidR="00026B02" w:rsidRPr="00B02CEA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Технические характеристики: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Номинальное напряжение, кВ, в диапазоне: 6-10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Наибольшее рабочее напряжение, кВ: 12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Номинальный ток, А: 1000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Ток термической стойкости, кА: 20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Ток электродинамической стойкости, кА:51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Время протекания тока термической стойкости, с: 3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Наибольшее усилие, прикладываемое к приводу, не более, H: 250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Габаритные размеры (Длина х Ширина х Высота), мм, не менее: 530x650x250(420)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Масса, не более, кг: 30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Климатическое исполнение У3</w:t>
            </w:r>
          </w:p>
          <w:p w:rsidR="00026B02" w:rsidRPr="00B02CEA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B02CEA">
              <w:rPr>
                <w:rFonts w:ascii="Times New Roman" w:hAnsi="Times New Roman"/>
                <w:b/>
                <w:color w:val="000000"/>
              </w:rPr>
              <w:t>Комплект поставки: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- Разъединитель РВЗ-10/1000 У3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- Привод ручной ПР-10 (1, 2 или 3 штуки в зависимости от количества заземляющих ножей)</w:t>
            </w:r>
          </w:p>
          <w:p w:rsidR="00026B02" w:rsidRPr="0090211E" w:rsidRDefault="00026B02" w:rsidP="00E331E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- Паспорт</w:t>
            </w:r>
          </w:p>
          <w:p w:rsidR="00026B02" w:rsidRPr="002D5789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90211E">
              <w:rPr>
                <w:rFonts w:ascii="Times New Roman" w:hAnsi="Times New Roman"/>
                <w:color w:val="000000"/>
              </w:rPr>
              <w:t>- Инструкция по эксплуатации разъединителя РВЗ</w:t>
            </w: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 xml:space="preserve">Трансформатор тока </w:t>
            </w:r>
          </w:p>
          <w:p w:rsidR="00026B02" w:rsidRPr="00402758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ТПЛ-10 200/5</w:t>
            </w:r>
          </w:p>
        </w:tc>
        <w:tc>
          <w:tcPr>
            <w:tcW w:w="7850" w:type="dxa"/>
          </w:tcPr>
          <w:p w:rsidR="00026B02" w:rsidRPr="00D576CE" w:rsidRDefault="00026B02" w:rsidP="00E331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76CE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D576CE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Номинальное напряжение: 10кВ;</w:t>
            </w:r>
          </w:p>
          <w:p w:rsidR="00026B02" w:rsidRPr="00D576CE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Наибольшее рабочее напряжение: 11кВ;</w:t>
            </w:r>
          </w:p>
          <w:p w:rsidR="00026B02" w:rsidRPr="00D576CE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Номинальная частота: 50Гц;</w:t>
            </w:r>
          </w:p>
          <w:p w:rsidR="00026B02" w:rsidRPr="00D576CE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Номинальный первичный ток: 200А;</w:t>
            </w:r>
          </w:p>
          <w:p w:rsidR="00026B02" w:rsidRPr="00D576CE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Номинальный вторичный ток: 5А;</w:t>
            </w:r>
          </w:p>
          <w:p w:rsidR="00026B02" w:rsidRPr="00D576CE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Количество вторичных обмоток: 2;</w:t>
            </w:r>
          </w:p>
          <w:p w:rsidR="00026B02" w:rsidRPr="00D576CE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Класс точности вторичной обмотки для измерений: 0,5</w:t>
            </w:r>
            <w:r w:rsidRPr="00D576CE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D576C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26B02" w:rsidRPr="00D576CE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Класс точности вторичной обмотки для защиты: 10Р;</w:t>
            </w:r>
          </w:p>
          <w:p w:rsidR="00026B02" w:rsidRPr="00D576CE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Номинальная вторичная нагрузка обмотки для измерений: 10ВА;</w:t>
            </w:r>
          </w:p>
          <w:p w:rsidR="00026B02" w:rsidRPr="002D5789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 w:rsidRPr="00D576CE">
              <w:rPr>
                <w:rFonts w:ascii="Times New Roman" w:hAnsi="Times New Roman"/>
                <w:sz w:val="24"/>
                <w:szCs w:val="24"/>
              </w:rPr>
              <w:t>- Номинальная вторичная нагрузка обмотки для защиты: 15ВА.</w:t>
            </w: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516F12">
            <w:pPr>
              <w:jc w:val="center"/>
              <w:rPr>
                <w:rFonts w:ascii="Times New Roman" w:hAnsi="Times New Roman"/>
              </w:rPr>
            </w:pPr>
            <w:r w:rsidRPr="0080188F">
              <w:rPr>
                <w:rFonts w:ascii="Times New Roman" w:hAnsi="Times New Roman"/>
              </w:rPr>
              <w:t xml:space="preserve">Наконечник медный луженый </w:t>
            </w:r>
          </w:p>
          <w:p w:rsidR="00026B02" w:rsidRPr="00402758" w:rsidRDefault="00026B02" w:rsidP="00516F12">
            <w:pPr>
              <w:widowControl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ТМЛ 95</w:t>
            </w:r>
            <w:r w:rsidRPr="0080188F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8</w:t>
            </w:r>
            <w:r w:rsidRPr="0080188F">
              <w:rPr>
                <w:rFonts w:ascii="Times New Roman" w:hAnsi="Times New Roman"/>
              </w:rPr>
              <w:t>-13</w:t>
            </w:r>
            <w:r>
              <w:rPr>
                <w:rFonts w:ascii="Times New Roman" w:hAnsi="Times New Roman"/>
              </w:rPr>
              <w:t>,5</w:t>
            </w:r>
          </w:p>
        </w:tc>
        <w:tc>
          <w:tcPr>
            <w:tcW w:w="7850" w:type="dxa"/>
          </w:tcPr>
          <w:p w:rsidR="00026B02" w:rsidRDefault="00026B02" w:rsidP="00516F12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516F1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для оконцевания опрессовкой медных кабелей и проводов.</w:t>
            </w:r>
            <w:r w:rsidRPr="006B531F">
              <w:t xml:space="preserve"> </w:t>
            </w:r>
          </w:p>
          <w:p w:rsidR="00026B02" w:rsidRDefault="00026B02" w:rsidP="00516F1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Pr="006B531F" w:rsidRDefault="00026B02" w:rsidP="00516F12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>Материал: электротехническая медь марки М2.</w:t>
            </w:r>
          </w:p>
          <w:tbl>
            <w:tblPr>
              <w:tblpPr w:leftFromText="180" w:rightFromText="180" w:vertAnchor="page" w:horzAnchor="margin" w:tblpY="1846"/>
              <w:tblOverlap w:val="never"/>
              <w:tblW w:w="62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91"/>
              <w:gridCol w:w="847"/>
              <w:gridCol w:w="712"/>
              <w:gridCol w:w="712"/>
              <w:gridCol w:w="707"/>
              <w:gridCol w:w="746"/>
              <w:gridCol w:w="1416"/>
            </w:tblGrid>
            <w:tr w:rsidR="00026B02" w:rsidRPr="00960A86" w:rsidTr="009C1048">
              <w:trPr>
                <w:trHeight w:val="1127"/>
              </w:trPr>
              <w:tc>
                <w:tcPr>
                  <w:tcW w:w="8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112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Масса, кг, не менее</w:t>
                  </w:r>
                </w:p>
              </w:tc>
            </w:tr>
            <w:tr w:rsidR="00026B02" w:rsidRPr="00960A86" w:rsidTr="009C1048">
              <w:trPr>
                <w:trHeight w:val="364"/>
              </w:trPr>
              <w:tc>
                <w:tcPr>
                  <w:tcW w:w="8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95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 xml:space="preserve">М 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5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5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5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59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13,5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80E41" w:rsidRDefault="00026B02" w:rsidP="00516F12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0,038</w:t>
                  </w:r>
                </w:p>
              </w:tc>
            </w:tr>
          </w:tbl>
          <w:p w:rsidR="00026B02" w:rsidRPr="00516F12" w:rsidRDefault="00026B02" w:rsidP="00516F12">
            <w:pPr>
              <w:rPr>
                <w:rFonts w:ascii="Times New Roman" w:hAnsi="Times New Roman"/>
              </w:rPr>
            </w:pP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073787">
            <w:pPr>
              <w:jc w:val="center"/>
              <w:rPr>
                <w:rFonts w:ascii="Times New Roman" w:hAnsi="Times New Roman"/>
              </w:rPr>
            </w:pPr>
            <w:r w:rsidRPr="0080188F">
              <w:rPr>
                <w:rFonts w:ascii="Times New Roman" w:hAnsi="Times New Roman"/>
              </w:rPr>
              <w:t xml:space="preserve">Наконечник медный луженый </w:t>
            </w:r>
          </w:p>
          <w:p w:rsidR="00026B02" w:rsidRPr="0080188F" w:rsidRDefault="00026B02" w:rsidP="000737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ТМЛ 95</w:t>
            </w:r>
            <w:r w:rsidRPr="0080188F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10-15</w:t>
            </w:r>
          </w:p>
        </w:tc>
        <w:tc>
          <w:tcPr>
            <w:tcW w:w="7850" w:type="dxa"/>
          </w:tcPr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73787">
              <w:rPr>
                <w:rFonts w:ascii="Times New Roman" w:hAnsi="Times New Roman"/>
                <w:sz w:val="24"/>
                <w:szCs w:val="24"/>
              </w:rPr>
              <w:t xml:space="preserve">Назначение:  </w:t>
            </w:r>
          </w:p>
          <w:p w:rsidR="00026B02" w:rsidRPr="00073787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73787">
              <w:rPr>
                <w:rFonts w:ascii="Times New Roman" w:hAnsi="Times New Roman"/>
                <w:sz w:val="24"/>
                <w:szCs w:val="24"/>
              </w:rPr>
              <w:t>Для оконцевания опрессовкой медных жил кабелей и проводов Применение: Для присоединении к медным шинам и выводам электротехнических устройств Для кабелей на напряжение до 35 кВ.</w:t>
            </w: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73787">
              <w:rPr>
                <w:rFonts w:ascii="Times New Roman" w:hAnsi="Times New Roman"/>
                <w:sz w:val="24"/>
                <w:szCs w:val="24"/>
              </w:rPr>
              <w:t>Материалы: Медь электротехническая М1. Покрытие оловянно-висмутовое методом электролитического лужения.</w:t>
            </w:r>
          </w:p>
          <w:p w:rsidR="00026B02" w:rsidRDefault="00026B02" w:rsidP="00073787">
            <w:pPr>
              <w:pStyle w:val="Heading3"/>
              <w:shd w:val="clear" w:color="auto" w:fill="FFFFFF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905BE7" w:rsidRDefault="00026B02" w:rsidP="00073787">
            <w:pPr>
              <w:pStyle w:val="Heading3"/>
              <w:shd w:val="clear" w:color="auto" w:fill="FFFFFF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905BE7">
              <w:rPr>
                <w:rFonts w:ascii="Times New Roman" w:hAnsi="Times New Roman"/>
                <w:sz w:val="24"/>
                <w:szCs w:val="24"/>
              </w:rPr>
              <w:t>Технические характеристики:</w:t>
            </w:r>
          </w:p>
          <w:tbl>
            <w:tblPr>
              <w:tblW w:w="70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A0"/>
            </w:tblPr>
            <w:tblGrid>
              <w:gridCol w:w="4505"/>
              <w:gridCol w:w="2520"/>
            </w:tblGrid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Защитное покрытие поверхности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Лужёный (-ая)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Изолирован.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Нет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Класс проводника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Прочее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Метрический размер болта (М..)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Цвет изоляции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Прочее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Номин. поперечное сечение, мм²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95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Угол соединения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Прямолинейный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Количество монтажных отверстий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Со смотровым (контрольным) отверстием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Нет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Тонкий фланец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Нет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Форма фланца.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Кольцевая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Кратность заказа поставщику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</w:tr>
            <w:tr w:rsidR="00026B02" w:rsidRPr="00073787" w:rsidTr="00275B0D">
              <w:tc>
                <w:tcPr>
                  <w:tcW w:w="45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0" w:type="dxa"/>
                    <w:bottom w:w="23" w:type="dxa"/>
                    <w:right w:w="115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Материал</w:t>
                  </w:r>
                </w:p>
              </w:tc>
              <w:tc>
                <w:tcPr>
                  <w:tcW w:w="25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23" w:type="dxa"/>
                    <w:left w:w="115" w:type="dxa"/>
                    <w:bottom w:w="23" w:type="dxa"/>
                    <w:right w:w="0" w:type="dxa"/>
                  </w:tcMar>
                </w:tcPr>
                <w:p w:rsidR="00026B02" w:rsidRPr="00073787" w:rsidRDefault="00026B02" w:rsidP="00073787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73787">
                    <w:rPr>
                      <w:rFonts w:ascii="Times New Roman" w:hAnsi="Times New Roman"/>
                      <w:sz w:val="24"/>
                      <w:szCs w:val="24"/>
                    </w:rPr>
                    <w:t>Медь</w:t>
                  </w:r>
                </w:p>
              </w:tc>
            </w:tr>
          </w:tbl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55" type="#_x0000_t75" alt="Наконечник медный луженый ТМЛ 95-10-15 558010 ОЦМ - превью 1" style="position:absolute;margin-left:41.15pt;margin-top:6.6pt;width:180pt;height:180pt;z-index:-251642368" wrapcoords="-90 0 -90 21510 21600 21510 21600 0 -90 0">
                  <v:imagedata r:id="rId104" o:title=""/>
                  <w10:wrap type="tight"/>
                </v:shape>
              </w:pict>
            </w: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073787" w:rsidRDefault="00026B02" w:rsidP="00073787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E44A43" w:rsidRDefault="00026B02" w:rsidP="00516F12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E331E0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>Наконечник </w:t>
            </w:r>
          </w:p>
          <w:p w:rsidR="00026B02" w:rsidRPr="00402758" w:rsidRDefault="00026B02" w:rsidP="00E331E0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 xml:space="preserve">медный </w:t>
            </w:r>
          </w:p>
          <w:p w:rsidR="00026B02" w:rsidRPr="00402758" w:rsidRDefault="00026B02" w:rsidP="00E331E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color w:val="222222"/>
              </w:rPr>
              <w:t xml:space="preserve"> </w:t>
            </w:r>
            <w:r w:rsidRPr="00402758">
              <w:rPr>
                <w:rFonts w:ascii="Times New Roman" w:hAnsi="Times New Roman"/>
                <w:bCs/>
                <w:color w:val="222222"/>
              </w:rPr>
              <w:t xml:space="preserve"> ТМЛ </w:t>
            </w:r>
            <w:r w:rsidRPr="00402758">
              <w:rPr>
                <w:rFonts w:ascii="Times New Roman" w:hAnsi="Times New Roman"/>
                <w:bCs/>
              </w:rPr>
              <w:t>10–8–5</w:t>
            </w:r>
          </w:p>
          <w:p w:rsidR="00026B02" w:rsidRPr="00402758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Default="00026B02" w:rsidP="00E331E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для оконцевания опрессовкой медных кабелей и проводов.</w:t>
            </w:r>
            <w:r w:rsidRPr="006B531F">
              <w:t xml:space="preserve">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Хвостовики наконечников рассчитаны на кабели и провода 5-го и 6-го классов гибкости. 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tbl>
            <w:tblPr>
              <w:tblpPr w:leftFromText="180" w:rightFromText="180" w:vertAnchor="page" w:horzAnchor="margin" w:tblpY="1626"/>
              <w:tblOverlap w:val="never"/>
              <w:tblW w:w="77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91"/>
              <w:gridCol w:w="1029"/>
              <w:gridCol w:w="849"/>
              <w:gridCol w:w="711"/>
              <w:gridCol w:w="711"/>
              <w:gridCol w:w="706"/>
              <w:gridCol w:w="711"/>
              <w:gridCol w:w="566"/>
              <w:gridCol w:w="1418"/>
            </w:tblGrid>
            <w:tr w:rsidR="00026B02" w:rsidRPr="00960A86" w:rsidTr="00C35439">
              <w:trPr>
                <w:trHeight w:val="1127"/>
              </w:trPr>
              <w:tc>
                <w:tcPr>
                  <w:tcW w:w="7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113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Сечение мм²</w:t>
                  </w:r>
                </w:p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114" type="#_x0000_t75" alt="https://kvt.su/images/icons/flexclass-5-6.png" style="width:18pt;height:18pt;visibility:visible">
                        <v:imagedata r:id="rId71" o:title=""/>
                      </v:shape>
                    </w:pict>
                  </w:r>
                </w:p>
              </w:tc>
              <w:tc>
                <w:tcPr>
                  <w:tcW w:w="5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d 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9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C35439">
              <w:trPr>
                <w:trHeight w:val="364"/>
              </w:trPr>
              <w:tc>
                <w:tcPr>
                  <w:tcW w:w="7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6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</w:t>
                  </w: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5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8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8.4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4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9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</w:rPr>
              <w:pict>
                <v:shape id="_x0000_s1056" type="#_x0000_t75" style="position:absolute;margin-left:.8pt;margin-top:45.45pt;width:317.35pt;height:88.75pt;z-index:251670016;visibility:visible;mso-position-horizontal-relative:margin;mso-position-vertical-relative:margin">
                  <v:imagedata r:id="rId72" o:title=""/>
                  <w10:wrap type="square" anchorx="margin" anchory="margin"/>
                </v:shape>
              </w:pict>
            </w:r>
          </w:p>
          <w:p w:rsidR="00026B02" w:rsidRPr="006B531F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>Материал: электротехническая медь марки М2.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b/>
                <w:color w:val="000000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>Покрытие: электролитическое лужение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Pr="002D5789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E331E0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>Наконечник </w:t>
            </w:r>
          </w:p>
          <w:p w:rsidR="00026B02" w:rsidRPr="00402758" w:rsidRDefault="00026B02" w:rsidP="00E331E0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 xml:space="preserve">медный </w:t>
            </w:r>
          </w:p>
          <w:p w:rsidR="00026B02" w:rsidRPr="00402758" w:rsidRDefault="00026B02" w:rsidP="00E331E0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color w:val="222222"/>
              </w:rPr>
              <w:t xml:space="preserve">   </w:t>
            </w:r>
            <w:r w:rsidRPr="00402758">
              <w:rPr>
                <w:rFonts w:ascii="Times New Roman" w:hAnsi="Times New Roman"/>
                <w:bCs/>
                <w:color w:val="222222"/>
              </w:rPr>
              <w:t xml:space="preserve">ТМЛ </w:t>
            </w:r>
            <w:r w:rsidRPr="00402758">
              <w:rPr>
                <w:rFonts w:ascii="Times New Roman" w:hAnsi="Times New Roman"/>
                <w:bCs/>
              </w:rPr>
              <w:t>16–8–6</w:t>
            </w:r>
          </w:p>
          <w:p w:rsidR="00026B02" w:rsidRPr="00402758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Default="00026B02" w:rsidP="00E331E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для оконцевания опрессовкой медных кабелей и проводов.</w:t>
            </w:r>
            <w:r w:rsidRPr="006B531F">
              <w:t xml:space="preserve">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Хвостовики наконечников рассчитаны на кабели и провода 5-го и 6-го классов гибкости. 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tbl>
            <w:tblPr>
              <w:tblpPr w:leftFromText="180" w:rightFromText="180" w:vertAnchor="page" w:horzAnchor="margin" w:tblpY="1626"/>
              <w:tblOverlap w:val="never"/>
              <w:tblW w:w="77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91"/>
              <w:gridCol w:w="1029"/>
              <w:gridCol w:w="849"/>
              <w:gridCol w:w="711"/>
              <w:gridCol w:w="711"/>
              <w:gridCol w:w="706"/>
              <w:gridCol w:w="711"/>
              <w:gridCol w:w="566"/>
              <w:gridCol w:w="1418"/>
            </w:tblGrid>
            <w:tr w:rsidR="00026B02" w:rsidRPr="00960A86" w:rsidTr="00C35439">
              <w:trPr>
                <w:trHeight w:val="1127"/>
              </w:trPr>
              <w:tc>
                <w:tcPr>
                  <w:tcW w:w="7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115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Сечение мм²</w:t>
                  </w:r>
                </w:p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116" type="#_x0000_t75" alt="https://kvt.su/images/icons/flexclass-5-6.png" style="width:18pt;height:18pt;visibility:visible">
                        <v:imagedata r:id="rId71" o:title=""/>
                      </v:shape>
                    </w:pict>
                  </w:r>
                </w:p>
              </w:tc>
              <w:tc>
                <w:tcPr>
                  <w:tcW w:w="5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d 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9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C35439">
              <w:trPr>
                <w:trHeight w:val="364"/>
              </w:trPr>
              <w:tc>
                <w:tcPr>
                  <w:tcW w:w="70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6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5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8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8.4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45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4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6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891AE9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891AE9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9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774C6A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6B531F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>Материал: электротехническая медь марки М2.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B531F">
              <w:rPr>
                <w:rFonts w:ascii="Times New Roman" w:hAnsi="Times New Roman"/>
                <w:sz w:val="24"/>
                <w:szCs w:val="24"/>
              </w:rPr>
              <w:t>Покрытие: электролитическое лужение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noProof/>
              </w:rPr>
              <w:pict>
                <v:shape id="_x0000_s1057" type="#_x0000_t75" style="position:absolute;left:0;text-align:left;margin-left:-7.2pt;margin-top:71.95pt;width:317.35pt;height:88.5pt;z-index:251671040;visibility:visible;mso-position-horizontal-relative:margin;mso-position-vertical-relative:margin">
                  <v:imagedata r:id="rId72" o:title=""/>
                  <w10:wrap type="square" anchorx="margin" anchory="margin"/>
                </v:shape>
              </w:pict>
            </w:r>
          </w:p>
          <w:p w:rsidR="00026B02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:rsidR="00026B02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  <w:p w:rsidR="00026B02" w:rsidRPr="002D5789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E331E0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>Наконечник </w:t>
            </w:r>
          </w:p>
          <w:p w:rsidR="00026B02" w:rsidRPr="00402758" w:rsidRDefault="00026B02" w:rsidP="00E331E0">
            <w:pPr>
              <w:jc w:val="center"/>
              <w:rPr>
                <w:rFonts w:ascii="Times New Roman" w:hAnsi="Times New Roman"/>
              </w:rPr>
            </w:pPr>
            <w:r w:rsidRPr="00402758">
              <w:rPr>
                <w:rFonts w:ascii="Times New Roman" w:hAnsi="Times New Roman"/>
              </w:rPr>
              <w:t>алюминиевый</w:t>
            </w:r>
          </w:p>
          <w:p w:rsidR="00026B02" w:rsidRPr="00402758" w:rsidRDefault="00026B02" w:rsidP="00E331E0">
            <w:pPr>
              <w:jc w:val="center"/>
              <w:rPr>
                <w:rFonts w:ascii="Times New Roman" w:hAnsi="Times New Roman"/>
                <w:bCs/>
              </w:rPr>
            </w:pPr>
            <w:r w:rsidRPr="00402758">
              <w:rPr>
                <w:rFonts w:ascii="Times New Roman" w:hAnsi="Times New Roman"/>
              </w:rPr>
              <w:t xml:space="preserve">ТА </w:t>
            </w:r>
            <w:r w:rsidRPr="00402758">
              <w:rPr>
                <w:rFonts w:ascii="Times New Roman" w:hAnsi="Times New Roman"/>
                <w:bCs/>
              </w:rPr>
              <w:t>35-10-8</w:t>
            </w:r>
          </w:p>
          <w:p w:rsidR="00026B02" w:rsidRPr="00402758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Default="00026B02" w:rsidP="00E331E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44A43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397291" w:rsidRDefault="00026B02" w:rsidP="00584F31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Наконечник предназначен 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оконцевания опрессовкой алюминиевых кабелей и проводов.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 xml:space="preserve">  Материал: </w:t>
            </w:r>
            <w:r w:rsidRPr="00DF5155">
              <w:rPr>
                <w:rFonts w:ascii="Times New Roman" w:hAnsi="Times New Roman"/>
                <w:sz w:val="24"/>
                <w:szCs w:val="24"/>
              </w:rPr>
              <w:t>алюминий марки АД1</w:t>
            </w:r>
            <w:r w:rsidRPr="006B531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584F31">
            <w:pPr>
              <w:contextualSpacing/>
              <w:rPr>
                <w:rFonts w:ascii="Times New Roman" w:hAnsi="Times New Roman"/>
                <w:b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b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b/>
              </w:rPr>
            </w:pPr>
          </w:p>
          <w:tbl>
            <w:tblPr>
              <w:tblpPr w:leftFromText="180" w:rightFromText="180" w:vertAnchor="page" w:horzAnchor="margin" w:tblpY="1626"/>
              <w:tblOverlap w:val="never"/>
              <w:tblW w:w="67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097"/>
              <w:gridCol w:w="850"/>
              <w:gridCol w:w="711"/>
              <w:gridCol w:w="711"/>
              <w:gridCol w:w="706"/>
              <w:gridCol w:w="711"/>
              <w:gridCol w:w="565"/>
              <w:gridCol w:w="1412"/>
            </w:tblGrid>
            <w:tr w:rsidR="00026B02" w:rsidRPr="00960A86" w:rsidTr="00C35439">
              <w:trPr>
                <w:trHeight w:val="1127"/>
              </w:trPr>
              <w:tc>
                <w:tcPr>
                  <w:tcW w:w="8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Сечение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мм²</w:t>
                  </w:r>
                </w:p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F67BB7">
                    <w:rPr>
                      <w:rFonts w:ascii="Times New Roman" w:hAnsi="Times New Roman"/>
                      <w:b/>
                      <w:noProof/>
                      <w:color w:val="222222"/>
                      <w:sz w:val="20"/>
                      <w:szCs w:val="20"/>
                    </w:rPr>
                    <w:pict>
                      <v:shape id="_x0000_i1117" type="#_x0000_t75" alt="https://kvt.su/images/icons/flexclass-3-4.png" style="width:18pt;height:18pt;visibility:visible">
                        <v:imagedata r:id="rId54" o:title=""/>
                      </v:shape>
                    </w:pic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Винт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B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L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d,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 xml:space="preserve"> мм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 d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₁</w:t>
                  </w:r>
                  <w:r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>,</w:t>
                  </w:r>
                  <w:r w:rsidRPr="00544B5B">
                    <w:rPr>
                      <w:rFonts w:ascii="Cambria Math" w:hAnsi="Cambria Math"/>
                      <w:b/>
                      <w:bCs/>
                      <w:color w:val="222222"/>
                      <w:sz w:val="20"/>
                      <w:szCs w:val="20"/>
                    </w:rPr>
                    <w:t xml:space="preserve"> </w:t>
                  </w:r>
                  <w:r w:rsidRPr="00544B5B"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мм</w:t>
                  </w:r>
                </w:p>
              </w:tc>
              <w:tc>
                <w:tcPr>
                  <w:tcW w:w="10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0"/>
                      <w:szCs w:val="20"/>
                    </w:rPr>
                    <w:t>Рабочее напряжение, кВ, не более</w:t>
                  </w:r>
                </w:p>
              </w:tc>
            </w:tr>
            <w:tr w:rsidR="00026B02" w:rsidRPr="00960A86" w:rsidTr="00C35439">
              <w:trPr>
                <w:trHeight w:val="364"/>
              </w:trPr>
              <w:tc>
                <w:tcPr>
                  <w:tcW w:w="8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6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М 10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10.5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68</w:t>
                  </w:r>
                </w:p>
              </w:tc>
              <w:tc>
                <w:tcPr>
                  <w:tcW w:w="5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41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0166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 w:rsidRPr="00300166"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0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544B5B" w:rsidRDefault="00026B02" w:rsidP="00E331E0">
                  <w:pPr>
                    <w:spacing w:after="312"/>
                    <w:jc w:val="center"/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</w:pPr>
                  <w:r>
                    <w:rPr>
                      <w:rFonts w:ascii="Times New Roman" w:hAnsi="Times New Roman"/>
                      <w:bCs/>
                      <w:color w:val="222222"/>
                      <w:sz w:val="21"/>
                      <w:szCs w:val="21"/>
                    </w:rPr>
                    <w:t>35</w:t>
                  </w:r>
                </w:p>
              </w:tc>
            </w:tr>
          </w:tbl>
          <w:p w:rsidR="00026B02" w:rsidRPr="00397291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397291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584F31" w:rsidRDefault="00026B02" w:rsidP="00E331E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584F31">
              <w:rPr>
                <w:rFonts w:ascii="Times New Roman" w:hAnsi="Times New Roman"/>
                <w:b/>
                <w:sz w:val="24"/>
                <w:szCs w:val="24"/>
              </w:rPr>
              <w:t>Внешний вид: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E331E0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E331E0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E331E0">
            <w:pPr>
              <w:rPr>
                <w:rFonts w:ascii="Times New Roman" w:hAnsi="Times New Roman"/>
                <w:b/>
              </w:rPr>
            </w:pPr>
          </w:p>
          <w:p w:rsidR="00026B02" w:rsidRPr="002D5789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  <w:r>
              <w:rPr>
                <w:noProof/>
              </w:rPr>
              <w:pict>
                <v:shape id="Рисунок 134" o:spid="_x0000_s1058" type="#_x0000_t75" style="position:absolute;left:0;text-align:left;margin-left:10.8pt;margin-top:216.7pt;width:295.5pt;height:79.5pt;z-index:251672064;visibility:visible;mso-position-horizontal-relative:margin;mso-position-vertical-relative:margin">
                  <v:imagedata r:id="rId55" o:title=""/>
                  <w10:wrap type="square" anchorx="margin" anchory="margin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402758">
              <w:rPr>
                <w:rFonts w:ascii="Times New Roman" w:hAnsi="Times New Roman"/>
              </w:rPr>
              <w:t>Наконечник НШВ 16-18</w:t>
            </w:r>
          </w:p>
        </w:tc>
        <w:tc>
          <w:tcPr>
            <w:tcW w:w="7850" w:type="dxa"/>
          </w:tcPr>
          <w:p w:rsidR="00026B02" w:rsidRPr="004B5619" w:rsidRDefault="00026B02" w:rsidP="00E331E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B5619">
              <w:rPr>
                <w:rFonts w:ascii="Times New Roman" w:hAnsi="Times New Roman"/>
                <w:b/>
                <w:sz w:val="24"/>
                <w:szCs w:val="24"/>
              </w:rPr>
              <w:t>Область применения:</w:t>
            </w:r>
          </w:p>
          <w:p w:rsidR="00026B02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4B5619">
              <w:rPr>
                <w:rFonts w:ascii="Times New Roman" w:hAnsi="Times New Roman"/>
                <w:sz w:val="24"/>
                <w:szCs w:val="24"/>
              </w:rPr>
              <w:t>Наконечник предназначен для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4B5619">
              <w:rPr>
                <w:rFonts w:ascii="Times New Roman" w:hAnsi="Times New Roman"/>
                <w:sz w:val="24"/>
                <w:szCs w:val="24"/>
              </w:rPr>
              <w:t>соединения или оконцевания проводов и кабеля с медными или алюминиевыми жилами сечением от 16 мм2 в электрических цепях переменного и постоя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нного тока напряжением до </w:t>
            </w:r>
          </w:p>
          <w:p w:rsidR="00026B02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400 В включительно. </w:t>
            </w:r>
          </w:p>
          <w:p w:rsidR="00026B02" w:rsidRDefault="00026B02" w:rsidP="00E331E0">
            <w:pPr>
              <w:rPr>
                <w:rFonts w:ascii="Times New Roman" w:hAnsi="Times New Roman"/>
                <w:sz w:val="24"/>
                <w:szCs w:val="24"/>
              </w:rPr>
            </w:pPr>
            <w:r w:rsidRPr="00E44A43">
              <w:rPr>
                <w:rFonts w:ascii="Times New Roman" w:hAnsi="Times New Roman"/>
                <w:b/>
              </w:rPr>
              <w:t>Технические</w:t>
            </w:r>
            <w:r>
              <w:rPr>
                <w:rFonts w:ascii="Times New Roman" w:hAnsi="Times New Roman"/>
                <w:b/>
              </w:rPr>
              <w:t xml:space="preserve"> характеристики:</w:t>
            </w:r>
          </w:p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B5619">
              <w:rPr>
                <w:rFonts w:ascii="Times New Roman" w:hAnsi="Times New Roman"/>
              </w:rPr>
              <w:t xml:space="preserve"> </w:t>
            </w:r>
            <w:r w:rsidRPr="00E44A43"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W w:w="758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4326"/>
              <w:gridCol w:w="3261"/>
            </w:tblGrid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Длина гильзы или муфты, мм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18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Изолированный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Нет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Цвет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Нет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Материал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Медь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Защитное покрытие поверхности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Лужёное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Изоляционный материал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Нет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Конструктивное исполнение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Ста</w:t>
                  </w: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ндартный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Ленточный экран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Нет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Номин напряжение, В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400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 идентификационным флажком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Нет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Температура эксплуатации, °C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-40...80</w:t>
                  </w:r>
                </w:p>
              </w:tc>
            </w:tr>
            <w:tr w:rsidR="00026B02" w:rsidRPr="004B5619" w:rsidTr="009C1048">
              <w:trPr>
                <w:trHeight w:val="315"/>
              </w:trPr>
              <w:tc>
                <w:tcPr>
                  <w:tcW w:w="43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leftChars="-15" w:left="31680" w:hangingChars="14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Номин поперечное сечение, мм²</w:t>
                  </w:r>
                </w:p>
              </w:tc>
              <w:tc>
                <w:tcPr>
                  <w:tcW w:w="32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026B02" w:rsidRPr="004B5619" w:rsidRDefault="00026B02" w:rsidP="00026B02">
                  <w:pPr>
                    <w:framePr w:hSpace="180" w:wrap="around" w:vAnchor="text" w:hAnchor="text" w:x="145" w:y="1"/>
                    <w:ind w:firstLineChars="200" w:firstLine="31680"/>
                    <w:suppressOverlap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4B5619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16</w:t>
                  </w:r>
                </w:p>
              </w:tc>
            </w:tr>
          </w:tbl>
          <w:p w:rsidR="00026B02" w:rsidRDefault="00026B02" w:rsidP="00E331E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26B02" w:rsidRPr="002D5789" w:rsidRDefault="00026B02" w:rsidP="00E331E0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80188F">
              <w:rPr>
                <w:rFonts w:ascii="Times New Roman" w:hAnsi="Times New Roman"/>
              </w:rPr>
              <w:t>Щит ЩМП-2-</w:t>
            </w:r>
            <w:r>
              <w:rPr>
                <w:rFonts w:ascii="Times New Roman" w:hAnsi="Times New Roman"/>
                <w:lang w:val="en-US"/>
              </w:rPr>
              <w:t>0</w:t>
            </w:r>
            <w:r w:rsidRPr="0080188F">
              <w:rPr>
                <w:rFonts w:ascii="Times New Roman" w:hAnsi="Times New Roman"/>
              </w:rPr>
              <w:t xml:space="preserve"> У1 IP54</w:t>
            </w:r>
          </w:p>
          <w:p w:rsidR="00026B02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</w:p>
          <w:p w:rsidR="00026B02" w:rsidRPr="00402758" w:rsidRDefault="00026B02" w:rsidP="00014810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Default="00026B02" w:rsidP="005B1A24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Щит с монтажной панелью используются для сборки разнообразных электрощитов</w:t>
            </w:r>
          </w:p>
          <w:p w:rsidR="00026B02" w:rsidRPr="001439D0" w:rsidRDefault="00026B02" w:rsidP="005B1A24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Корпус металлический ЩМП-2-</w:t>
            </w:r>
            <w:r w:rsidRPr="001439D0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</w:p>
          <w:p w:rsidR="00026B02" w:rsidRPr="001439D0" w:rsidRDefault="00026B02" w:rsidP="005B1A24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Климатическое исполнение — У</w:t>
            </w:r>
            <w:r w:rsidRPr="001439D0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;</w:t>
            </w:r>
          </w:p>
          <w:p w:rsidR="00026B02" w:rsidRDefault="00026B02" w:rsidP="005B1A24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Степень защиты - IP54;</w:t>
            </w:r>
          </w:p>
          <w:p w:rsidR="00026B02" w:rsidRDefault="00026B02" w:rsidP="005B1A24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Номинальный ток – 400А;</w:t>
            </w:r>
          </w:p>
          <w:p w:rsidR="00026B02" w:rsidRDefault="00026B02" w:rsidP="005B1A24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корпуса – сталь;</w:t>
            </w:r>
          </w:p>
          <w:p w:rsidR="00026B02" w:rsidRDefault="00026B02" w:rsidP="005B1A2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Размеры, не менее, мм: 500х400х220</w:t>
            </w:r>
          </w:p>
          <w:p w:rsidR="00026B02" w:rsidRDefault="00026B02" w:rsidP="005B1A24">
            <w:pPr>
              <w:jc w:val="both"/>
              <w:rPr>
                <w:rFonts w:ascii="Times New Roman" w:hAnsi="Times New Roman"/>
              </w:rPr>
            </w:pPr>
          </w:p>
          <w:p w:rsidR="00026B02" w:rsidRPr="002D5789" w:rsidRDefault="00026B02" w:rsidP="005B1A24">
            <w:pPr>
              <w:jc w:val="both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4A31E3">
              <w:rPr>
                <w:rFonts w:ascii="Times New Roman" w:hAnsi="Times New Roman"/>
              </w:rPr>
              <w:t>ТПЛ-10М-1 600/5 0,5S У2</w:t>
            </w:r>
          </w:p>
        </w:tc>
        <w:tc>
          <w:tcPr>
            <w:tcW w:w="7850" w:type="dxa"/>
          </w:tcPr>
          <w:p w:rsidR="00026B02" w:rsidRDefault="00026B02" w:rsidP="00E22154">
            <w:pPr>
              <w:widowControl w:val="0"/>
              <w:ind w:hanging="5"/>
              <w:rPr>
                <w:rFonts w:ascii="Times New Roman" w:hAnsi="Times New Roman"/>
              </w:rPr>
            </w:pPr>
            <w:r w:rsidRPr="004A31E3">
              <w:rPr>
                <w:rFonts w:ascii="Times New Roman" w:hAnsi="Times New Roman"/>
              </w:rPr>
              <w:t>Трансформаторы тока высоковольтные измерительные опорно-проходные литые ТПЛ-10-М-1 600/5 кл.т. 0,5​​ с номинальным первичным током - 600А, вторичным - 5А предназначены для передачи сигнала измерительной информации приборам измерения, защиты, автоматики, сигнализации и управления в электрических цепях переменного тока частотой 50 Гц на номинальное напряжение до 10 кВ включительно.​</w:t>
            </w:r>
          </w:p>
          <w:p w:rsidR="00026B02" w:rsidRPr="004A31E3" w:rsidRDefault="00026B02" w:rsidP="00E22154">
            <w:pPr>
              <w:widowControl w:val="0"/>
              <w:ind w:hanging="5"/>
              <w:rPr>
                <w:rFonts w:ascii="Times New Roman" w:hAnsi="Times New Roman"/>
                <w:b/>
              </w:rPr>
            </w:pPr>
            <w:r w:rsidRPr="004A31E3">
              <w:rPr>
                <w:rFonts w:ascii="Times New Roman" w:hAnsi="Times New Roman"/>
                <w:b/>
              </w:rPr>
              <w:t>Основные технические характеристики:</w:t>
            </w:r>
          </w:p>
          <w:p w:rsidR="00026B02" w:rsidRDefault="00026B02" w:rsidP="00E22154">
            <w:pPr>
              <w:widowControl w:val="0"/>
              <w:ind w:hanging="5"/>
              <w:rPr>
                <w:rFonts w:ascii="Times New Roman" w:hAnsi="Times New Roman"/>
              </w:rPr>
            </w:pPr>
          </w:p>
          <w:tbl>
            <w:tblPr>
              <w:tblW w:w="76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6345"/>
              <w:gridCol w:w="1305"/>
            </w:tblGrid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параметра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Значение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ТПЛ-10-М-1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Номинальное напряженик, кВ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Наибольшее рабочее напряжение, кВ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12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Номинальная частота переменного тока, Гц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50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Номинальный первичный ток, А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600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Номинальный вторичный ток, А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 xml:space="preserve"> 5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Количество вторичных обмоток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Класс точности: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вторичной обмотки для измерений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вторичной обмотки для защиты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  0,5S,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0,5, 10Р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Номинальная вторичная нагрузка, ВА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вторичной обмотки для измерений при cos φ = 1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(нагрузка активно-индуктивная) при cos φ = 0,8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вторичной обмотки для защиты при cos φ = 0,8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1-2,5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3-30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15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Номинальная предельная кратность вторичной обмотки для защиты при номинальном первичном токе, А: 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                              5-600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13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Кратность трехсекундного тока термической стойкости, при номинальном первичном токе, А:  10-300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60</w:t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Кратность тока электродинамической стойкости, при номинальном первичном токе, А: 600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200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</w:p>
              </w:tc>
            </w:tr>
            <w:tr w:rsidR="00026B02" w:rsidRPr="00E22154" w:rsidTr="00303DAC">
              <w:tc>
                <w:tcPr>
                  <w:tcW w:w="63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Исполнение по вторичным обмоткам</w:t>
                  </w:r>
                </w:p>
              </w:tc>
              <w:tc>
                <w:tcPr>
                  <w:tcW w:w="13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 xml:space="preserve"> 0,5S/0,5/10Р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</w:p>
              </w:tc>
            </w:tr>
          </w:tbl>
          <w:p w:rsidR="00026B02" w:rsidRDefault="00026B02" w:rsidP="00E22154">
            <w:pPr>
              <w:widowControl w:val="0"/>
              <w:ind w:hanging="5"/>
              <w:rPr>
                <w:rFonts w:ascii="Times New Roman" w:hAnsi="Times New Roman"/>
              </w:rPr>
            </w:pPr>
          </w:p>
          <w:p w:rsidR="00026B02" w:rsidRDefault="00026B02" w:rsidP="00E22154">
            <w:pPr>
              <w:widowControl w:val="0"/>
              <w:ind w:hanging="5"/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118" type="#_x0000_t75" alt="https://alfaopt.com/upload/iblock/2f6/j531y8izsv3v5j7n5xw1o12exalxsqpf/903b31d2-1ee2-11e9-80d9-002590c2a5b5_9a3bcd46-1ee2-11e9-80d9-002590c2a5b5.jpg" style="width:132.75pt;height:117.75pt;visibility:visible">
                  <v:imagedata r:id="rId105" o:title=""/>
                </v:shape>
              </w:pict>
            </w:r>
          </w:p>
          <w:p w:rsidR="00026B02" w:rsidRDefault="00026B02" w:rsidP="00E22154">
            <w:pPr>
              <w:widowControl w:val="0"/>
              <w:ind w:hanging="5"/>
              <w:rPr>
                <w:rFonts w:ascii="Times New Roman" w:hAnsi="Times New Roman"/>
              </w:rPr>
            </w:pPr>
          </w:p>
          <w:p w:rsidR="00026B02" w:rsidRDefault="00026B02" w:rsidP="005B1A24">
            <w:pPr>
              <w:widowControl w:val="0"/>
              <w:ind w:hanging="5"/>
              <w:rPr>
                <w:rFonts w:ascii="Times New Roman" w:hAnsi="Times New Roman"/>
              </w:rPr>
            </w:pP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5B1A24">
              <w:rPr>
                <w:rFonts w:ascii="Times New Roman" w:hAnsi="Times New Roman"/>
              </w:rPr>
              <w:t>ТПЛ-10М-1 200/5 0,5S У2</w:t>
            </w:r>
          </w:p>
        </w:tc>
        <w:tc>
          <w:tcPr>
            <w:tcW w:w="7850" w:type="dxa"/>
          </w:tcPr>
          <w:p w:rsidR="00026B02" w:rsidRPr="005B1A24" w:rsidRDefault="00026B02" w:rsidP="00E22154">
            <w:pPr>
              <w:widowControl w:val="0"/>
              <w:ind w:hanging="5"/>
              <w:rPr>
                <w:rFonts w:ascii="Times New Roman" w:hAnsi="Times New Roman"/>
              </w:rPr>
            </w:pPr>
            <w:r w:rsidRPr="005B1A24">
              <w:rPr>
                <w:rFonts w:ascii="Times New Roman" w:hAnsi="Times New Roman"/>
              </w:rPr>
              <w:t xml:space="preserve">Трансформаторы тока высоковольтные измерительные опорно-проходные литые ТПЛ-10-М-1 200/5 кл.т. 0,5​​ с номинальным первичным током - 200А, вторичным - 5А предназначены для передачи сигнала измерительной информации приборам измерения, защиты, автоматики, сигнализации и управления в электрических цепях переменного тока частотой 50 Гц на номинальное напряжение до 10 кВ включительно.​ </w:t>
            </w:r>
          </w:p>
          <w:p w:rsidR="00026B02" w:rsidRPr="004A31E3" w:rsidRDefault="00026B02" w:rsidP="00E22154">
            <w:pPr>
              <w:widowControl w:val="0"/>
              <w:rPr>
                <w:rFonts w:ascii="Times New Roman" w:hAnsi="Times New Roman"/>
                <w:b/>
              </w:rPr>
            </w:pPr>
            <w:r w:rsidRPr="004A31E3">
              <w:rPr>
                <w:rFonts w:ascii="Times New Roman" w:hAnsi="Times New Roman"/>
                <w:b/>
              </w:rPr>
              <w:t>Основные технические характеристики.</w:t>
            </w:r>
          </w:p>
          <w:p w:rsidR="00026B02" w:rsidRDefault="00026B02" w:rsidP="00E22154">
            <w:pPr>
              <w:widowControl w:val="0"/>
              <w:rPr>
                <w:rFonts w:ascii="Times New Roman" w:hAnsi="Times New Roma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5778"/>
              <w:gridCol w:w="1872"/>
            </w:tblGrid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параметра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Значение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ТПЛ-10-М-1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Номинальное напряженик, кВ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10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Наибольшее рабочее напряжение, кВ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12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Номинальная частота переменного тока, Гц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50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Номинальный первичный ток, А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200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Номинальный вторичный ток, А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 xml:space="preserve"> 5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Количество вторичных обмоток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Класс точности: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вторичной обмотки для измерений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вторичной обмотки для защиты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 xml:space="preserve">  0,5S, </w:t>
                  </w:r>
                </w:p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0,5, 10Р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Номинальная вторичная нагрузка, ВА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вторичной обмотки для измерений при cos φ = 1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(нагрузка активно-индуктивная) при cos φ = 0,8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вторичной обмотки для защиты при cos φ = 0,8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1-2,5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3-30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15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Номинальная предельная кратность вторичной обмотки для защиты при номинальном первичном токе, А: 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                              5-600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13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 Кратность трехсекундного тока термической стойкости, при номинальном первичном токе, А:  10-300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  <w:t>60</w:t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Кратность тока электродинамической стойкости, при номинальном первичном токе, А: 600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265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</w:p>
              </w:tc>
            </w:tr>
            <w:tr w:rsidR="00026B02" w:rsidRPr="003A274D" w:rsidTr="00303DAC">
              <w:tc>
                <w:tcPr>
                  <w:tcW w:w="57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>Исполнение по вторичным обмоткам</w:t>
                  </w:r>
                </w:p>
              </w:tc>
              <w:tc>
                <w:tcPr>
                  <w:tcW w:w="187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303DAC" w:rsidRDefault="00026B02" w:rsidP="00303DAC">
                  <w:pPr>
                    <w:framePr w:hSpace="180" w:wrap="around" w:vAnchor="text" w:hAnchor="text" w:x="145" w:y="1"/>
                    <w:suppressOverlap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t xml:space="preserve"> 0,5S/0,5/10Р</w:t>
                  </w:r>
                  <w:r w:rsidRPr="00303DAC">
                    <w:rPr>
                      <w:rFonts w:ascii="Times New Roman" w:hAnsi="Times New Roman"/>
                      <w:sz w:val="20"/>
                      <w:szCs w:val="20"/>
                    </w:rPr>
                    <w:br/>
                  </w:r>
                </w:p>
              </w:tc>
            </w:tr>
          </w:tbl>
          <w:p w:rsidR="00026B02" w:rsidRDefault="00026B02" w:rsidP="00E22154">
            <w:pPr>
              <w:widowControl w:val="0"/>
              <w:rPr>
                <w:rFonts w:ascii="Times New Roman" w:hAnsi="Times New Roman"/>
              </w:rPr>
            </w:pPr>
          </w:p>
          <w:p w:rsidR="00026B02" w:rsidRDefault="00026B02" w:rsidP="00E2215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</w:rPr>
              <w:pict>
                <v:shape id="_x0000_i1119" type="#_x0000_t75" alt="https://alfaopt.com/upload/iblock/2f6/j531y8izsv3v5j7n5xw1o12exalxsqpf/903b31d2-1ee2-11e9-80d9-002590c2a5b5_9a3bcd46-1ee2-11e9-80d9-002590c2a5b5.jpg" style="width:135pt;height:120pt;visibility:visible">
                  <v:imagedata r:id="rId105" o:title=""/>
                </v:shape>
              </w:pict>
            </w:r>
          </w:p>
          <w:p w:rsidR="00026B02" w:rsidRDefault="00026B02" w:rsidP="005B1A24">
            <w:pPr>
              <w:widowControl w:val="0"/>
              <w:ind w:hanging="5"/>
              <w:rPr>
                <w:rFonts w:ascii="Times New Roman" w:hAnsi="Times New Roman"/>
              </w:rPr>
            </w:pP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7675F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Модуль управления TER_ CМ 16_2(220_1)</w:t>
            </w:r>
          </w:p>
        </w:tc>
        <w:tc>
          <w:tcPr>
            <w:tcW w:w="7850" w:type="dxa"/>
          </w:tcPr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Модуль управления обеспечивает выполнение функций: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управление вакуумным выключателем;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сигнализация с идентификацией типа неисправности.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Технические характеристики: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Наличие токовых цепей: 2 (с токовыми цепями).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 xml:space="preserve">- Номинальное напряжение: 220 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 xml:space="preserve">   (=110/220В, ~100/127/220В).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 xml:space="preserve">-  Тип коммутационного модуля: 1 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 xml:space="preserve">   (ISM15_LD_1, ISM15_LD_2).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Диапазон допустимых напряжений питания, В: 85…265;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Максимальное (амплитудное) значение напряжения, В: 375;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Время подготовки к отключению после подачи оперативного питания, с: 0,1;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Время подготовки к включению после подачи оперативного питания, с: 15;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Время подготовки к включению после предыдущей операции включения, с: 10;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Время подготовки к включению после предыдущей операции отключения, с: 0,3;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Бросок тока при включении, А: 18;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Время готовности к отключению после пропадания оперативного питания, с: 60;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Массогабаритные характеристики: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Габаритные размеры, мм: 165x165x45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- Масса нетто, кг: 1,1</w:t>
            </w:r>
          </w:p>
          <w:p w:rsidR="00026B02" w:rsidRPr="00BF3321" w:rsidRDefault="00026B02" w:rsidP="007675F7">
            <w:pPr>
              <w:shd w:val="clear" w:color="auto" w:fill="FFFFFF"/>
              <w:jc w:val="both"/>
              <w:rPr>
                <w:color w:val="000000"/>
              </w:rPr>
            </w:pPr>
            <w:r w:rsidRPr="00F67BB7">
              <w:rPr>
                <w:noProof/>
                <w:color w:val="000000"/>
              </w:rPr>
              <w:pict>
                <v:shape id="_x0000_i1120" type="#_x0000_t75" alt="Снимок.JPG" style="width:141.75pt;height:133.5pt;visibility:visible">
                  <v:imagedata r:id="rId106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7675F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7675F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7675F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7675F7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Комплект установки пульта управления TER_CBkit_COcontrol_2</w:t>
            </w:r>
          </w:p>
        </w:tc>
        <w:tc>
          <w:tcPr>
            <w:tcW w:w="7850" w:type="dxa"/>
          </w:tcPr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 xml:space="preserve">Пульт управления имеет корпус из пластика, световую индикацию положения ВВ, кнопки управления, соединительный кабель. 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Внешний вид:</w:t>
            </w:r>
          </w:p>
          <w:p w:rsidR="00026B02" w:rsidRPr="00BF3321" w:rsidRDefault="00026B02" w:rsidP="007675F7">
            <w:pPr>
              <w:shd w:val="clear" w:color="auto" w:fill="FFFFFF"/>
              <w:jc w:val="both"/>
              <w:rPr>
                <w:color w:val="000000"/>
              </w:rPr>
            </w:pPr>
            <w:r w:rsidRPr="00F67BB7">
              <w:rPr>
                <w:noProof/>
                <w:color w:val="000000"/>
              </w:rPr>
              <w:pict>
                <v:shape id="_x0000_i1121" type="#_x0000_t75" alt="Снимок.JPG" style="width:148.5pt;height:136.5pt;visibility:visible">
                  <v:imagedata r:id="rId107" o:title=""/>
                </v:shape>
              </w:pict>
            </w:r>
            <w:r w:rsidRPr="00BF3321">
              <w:rPr>
                <w:color w:val="000000"/>
              </w:rPr>
              <w:t xml:space="preserve"> </w: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Схема электрическая принципиальная:</w:t>
            </w:r>
          </w:p>
          <w:p w:rsidR="00026B02" w:rsidRPr="00BF3321" w:rsidRDefault="00026B02" w:rsidP="007675F7">
            <w:pPr>
              <w:shd w:val="clear" w:color="auto" w:fill="FFFFFF"/>
              <w:jc w:val="both"/>
              <w:rPr>
                <w:color w:val="000000"/>
              </w:rPr>
            </w:pPr>
            <w:r w:rsidRPr="00F67BB7">
              <w:rPr>
                <w:noProof/>
                <w:color w:val="000000"/>
              </w:rPr>
              <w:pict>
                <v:shape id="Рисунок 25" o:spid="_x0000_i1122" type="#_x0000_t75" alt="Снимок.JPG" style="width:156.75pt;height:102pt;visibility:visible">
                  <v:imagedata r:id="rId108" o:title=""/>
                </v:shape>
              </w:pict>
            </w:r>
          </w:p>
          <w:p w:rsidR="00026B02" w:rsidRPr="007675F7" w:rsidRDefault="00026B02" w:rsidP="007675F7">
            <w:pPr>
              <w:rPr>
                <w:rFonts w:ascii="Times New Roman" w:hAnsi="Times New Roman"/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Комплект поставки:</w:t>
            </w:r>
          </w:p>
          <w:p w:rsidR="00026B02" w:rsidRPr="00BF3321" w:rsidRDefault="00026B02" w:rsidP="007675F7">
            <w:pPr>
              <w:rPr>
                <w:color w:val="000000"/>
              </w:rPr>
            </w:pPr>
            <w:r w:rsidRPr="007675F7">
              <w:rPr>
                <w:rFonts w:ascii="Times New Roman" w:hAnsi="Times New Roman"/>
                <w:color w:val="000000"/>
              </w:rPr>
              <w:t>• Комплект установки пульта управления TER CBkit COcontrol 1: 1 шт</w:t>
            </w:r>
          </w:p>
        </w:tc>
        <w:tc>
          <w:tcPr>
            <w:tcW w:w="797" w:type="dxa"/>
          </w:tcPr>
          <w:p w:rsidR="00026B02" w:rsidRPr="00016116" w:rsidRDefault="00026B02" w:rsidP="007675F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7675F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7675F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E331E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7B2A44" w:rsidRDefault="00026B02" w:rsidP="00D45C8F">
            <w:pPr>
              <w:rPr>
                <w:rFonts w:ascii="Times New Roman" w:hAnsi="Times New Roman"/>
                <w:sz w:val="24"/>
                <w:szCs w:val="24"/>
              </w:rPr>
            </w:pPr>
            <w:r w:rsidRPr="007B2A44">
              <w:rPr>
                <w:rFonts w:ascii="Times New Roman" w:hAnsi="Times New Roman"/>
                <w:sz w:val="24"/>
                <w:szCs w:val="24"/>
              </w:rPr>
              <w:t>Зажим PAG 216/35 (аналог GUKP2)</w:t>
            </w:r>
          </w:p>
          <w:p w:rsidR="00026B02" w:rsidRDefault="00026B02" w:rsidP="00E331E0">
            <w:pPr>
              <w:widowControl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</w:tcPr>
          <w:p w:rsidR="00026B02" w:rsidRPr="00506F56" w:rsidRDefault="00026B02" w:rsidP="00D45C8F">
            <w:pPr>
              <w:rPr>
                <w:rFonts w:ascii="Times New Roman" w:hAnsi="Times New Roman"/>
                <w:b/>
              </w:rPr>
            </w:pPr>
            <w:r w:rsidRPr="00506F56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506F56" w:rsidRDefault="00026B02" w:rsidP="00D45C8F">
            <w:pPr>
              <w:rPr>
                <w:rFonts w:ascii="Times New Roman" w:hAnsi="Times New Roman"/>
              </w:rPr>
            </w:pPr>
            <w:r w:rsidRPr="00506F56">
              <w:rPr>
                <w:rFonts w:ascii="Times New Roman" w:hAnsi="Times New Roman"/>
              </w:rPr>
              <w:t>Зажим применяется в сетях низкого напряжения до 1 кВ и предназначается для концевого крепления 2 жильного самонесущего изолированного провода марки СИП-4 сечением жил 16, 25 или 35 мм2 на вводе абонента.</w:t>
            </w:r>
            <w:r>
              <w:rPr>
                <w:rFonts w:ascii="Times New Roman" w:hAnsi="Times New Roman"/>
              </w:rPr>
              <w:t xml:space="preserve"> </w:t>
            </w:r>
            <w:r w:rsidRPr="00506F56">
              <w:rPr>
                <w:rFonts w:ascii="Times New Roman" w:hAnsi="Times New Roman"/>
              </w:rPr>
              <w:t>Клиновидные щеки зажимов изготовлены из диэлектрического материала.</w:t>
            </w:r>
          </w:p>
          <w:p w:rsidR="00026B02" w:rsidRPr="00506F56" w:rsidRDefault="00026B02" w:rsidP="00D45C8F">
            <w:pPr>
              <w:rPr>
                <w:rFonts w:ascii="Times New Roman" w:hAnsi="Times New Roman"/>
              </w:rPr>
            </w:pPr>
          </w:p>
          <w:p w:rsidR="00026B02" w:rsidRDefault="00026B02" w:rsidP="00D45C8F">
            <w:pPr>
              <w:rPr>
                <w:rFonts w:ascii="Times New Roman" w:hAnsi="Times New Roman"/>
                <w:b/>
              </w:rPr>
            </w:pPr>
            <w:r w:rsidRPr="00506F56">
              <w:rPr>
                <w:rFonts w:ascii="Times New Roman" w:hAnsi="Times New Roman"/>
                <w:b/>
              </w:rPr>
              <w:t>Технические характеристики:</w:t>
            </w:r>
          </w:p>
          <w:tbl>
            <w:tblPr>
              <w:tblW w:w="708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1812"/>
              <w:gridCol w:w="1812"/>
              <w:gridCol w:w="1531"/>
              <w:gridCol w:w="1928"/>
            </w:tblGrid>
            <w:tr w:rsidR="00026B02" w:rsidRPr="00EE4ED9" w:rsidTr="00D45C8F">
              <w:trPr>
                <w:trHeight w:val="666"/>
              </w:trPr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E4ED9" w:rsidRDefault="00026B02" w:rsidP="00D45C8F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E4ED9">
                    <w:rPr>
                      <w:rFonts w:ascii="Times New Roman" w:hAnsi="Times New Roman"/>
                      <w:b/>
                    </w:rPr>
                    <w:t xml:space="preserve">Сечение </w:t>
                  </w:r>
                  <w:r>
                    <w:rPr>
                      <w:rFonts w:ascii="Times New Roman" w:hAnsi="Times New Roman"/>
                      <w:b/>
                    </w:rPr>
                    <w:t>жилы</w:t>
                  </w:r>
                  <w:r w:rsidRPr="006A610B">
                    <w:rPr>
                      <w:rFonts w:ascii="Times New Roman" w:hAnsi="Times New Roman"/>
                      <w:b/>
                    </w:rPr>
                    <w:t xml:space="preserve">, </w:t>
                  </w:r>
                  <w:r>
                    <w:rPr>
                      <w:rFonts w:ascii="Times New Roman" w:hAnsi="Times New Roman"/>
                      <w:b/>
                    </w:rPr>
                    <w:t>мм2, в диапазоне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E4ED9" w:rsidRDefault="00026B02" w:rsidP="00D45C8F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34D6A">
                    <w:rPr>
                      <w:rFonts w:ascii="Times New Roman" w:hAnsi="Times New Roman"/>
                      <w:b/>
                    </w:rPr>
                    <w:t>Мин</w:t>
                  </w:r>
                  <w:r>
                    <w:rPr>
                      <w:rFonts w:ascii="Times New Roman" w:hAnsi="Times New Roman"/>
                      <w:b/>
                    </w:rPr>
                    <w:t>.</w:t>
                  </w:r>
                  <w:r w:rsidRPr="00134D6A">
                    <w:rPr>
                      <w:rFonts w:ascii="Times New Roman" w:hAnsi="Times New Roman"/>
                      <w:b/>
                    </w:rPr>
                    <w:t xml:space="preserve"> разрушающая нагрузка</w:t>
                  </w:r>
                  <w:r>
                    <w:rPr>
                      <w:rFonts w:ascii="Times New Roman" w:hAnsi="Times New Roman"/>
                      <w:b/>
                    </w:rPr>
                    <w:t xml:space="preserve">, </w:t>
                  </w:r>
                  <w:r w:rsidRPr="00134D6A">
                    <w:rPr>
                      <w:rFonts w:ascii="Times New Roman" w:hAnsi="Times New Roman"/>
                      <w:b/>
                    </w:rPr>
                    <w:t>кН</w:t>
                  </w:r>
                </w:p>
              </w:tc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E4ED9" w:rsidRDefault="00026B02" w:rsidP="00D45C8F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134D6A">
                    <w:rPr>
                      <w:rFonts w:ascii="Times New Roman" w:hAnsi="Times New Roman"/>
                      <w:b/>
                    </w:rPr>
                    <w:t>М</w:t>
                  </w:r>
                  <w:r>
                    <w:rPr>
                      <w:rFonts w:ascii="Times New Roman" w:hAnsi="Times New Roman"/>
                      <w:b/>
                    </w:rPr>
                    <w:t>асса, не более, г</w:t>
                  </w:r>
                </w:p>
              </w:tc>
              <w:tc>
                <w:tcPr>
                  <w:tcW w:w="1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EE4ED9" w:rsidRDefault="00026B02" w:rsidP="00D45C8F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  <w:b/>
                    </w:rPr>
                    <w:t>Кол-во жил</w:t>
                  </w:r>
                </w:p>
              </w:tc>
            </w:tr>
            <w:tr w:rsidR="00026B02" w:rsidRPr="00EE4ED9" w:rsidTr="00D45C8F">
              <w:trPr>
                <w:trHeight w:val="394"/>
              </w:trPr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E4ED9" w:rsidRDefault="00026B02" w:rsidP="00D45C8F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2х16</w:t>
                  </w:r>
                  <w:r w:rsidRPr="00EE4ED9">
                    <w:rPr>
                      <w:rFonts w:ascii="Times New Roman" w:hAnsi="Times New Roman"/>
                    </w:rPr>
                    <w:t>-</w:t>
                  </w:r>
                  <w:r>
                    <w:rPr>
                      <w:rFonts w:ascii="Times New Roman" w:hAnsi="Times New Roman"/>
                    </w:rPr>
                    <w:t>2х35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F23A85" w:rsidRDefault="00026B02" w:rsidP="00D45C8F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EE4ED9" w:rsidRDefault="00026B02" w:rsidP="00D45C8F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  <w:b/>
                    </w:rPr>
                  </w:pPr>
                  <w:r>
                    <w:rPr>
                      <w:rFonts w:ascii="Times New Roman" w:hAnsi="Times New Roman"/>
                    </w:rPr>
                    <w:t>165</w:t>
                  </w:r>
                </w:p>
              </w:tc>
              <w:tc>
                <w:tcPr>
                  <w:tcW w:w="1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26B02" w:rsidRPr="001F31A0" w:rsidRDefault="00026B02" w:rsidP="00D45C8F">
                  <w:pPr>
                    <w:framePr w:hSpace="180" w:wrap="around" w:vAnchor="text" w:hAnchor="text" w:x="145" w:y="1"/>
                    <w:suppressOverlap/>
                    <w:jc w:val="center"/>
                    <w:rPr>
                      <w:rFonts w:ascii="Times New Roman" w:hAnsi="Times New Roman"/>
                    </w:rPr>
                  </w:pPr>
                  <w:r w:rsidRPr="001F31A0">
                    <w:rPr>
                      <w:rFonts w:ascii="Times New Roman" w:hAnsi="Times New Roman"/>
                    </w:rPr>
                    <w:t>2</w:t>
                  </w:r>
                </w:p>
              </w:tc>
            </w:tr>
          </w:tbl>
          <w:p w:rsidR="00026B02" w:rsidRPr="00875650" w:rsidRDefault="00026B02" w:rsidP="00D45C8F">
            <w:pPr>
              <w:rPr>
                <w:rFonts w:ascii="Times New Roman" w:hAnsi="Times New Roman"/>
                <w:b/>
              </w:rPr>
            </w:pPr>
          </w:p>
          <w:p w:rsidR="00026B02" w:rsidRDefault="00026B02" w:rsidP="00D45C8F">
            <w:pPr>
              <w:rPr>
                <w:rFonts w:ascii="Times New Roman" w:hAnsi="Times New Roman"/>
                <w:b/>
                <w:color w:val="000000"/>
              </w:rPr>
            </w:pPr>
            <w:r w:rsidRPr="00384998">
              <w:rPr>
                <w:rFonts w:ascii="Times New Roman" w:hAnsi="Times New Roman"/>
                <w:b/>
                <w:color w:val="000000"/>
              </w:rPr>
              <w:t>Внешний вид:</w:t>
            </w:r>
          </w:p>
          <w:p w:rsidR="00026B02" w:rsidRDefault="00026B02" w:rsidP="00D45C8F">
            <w:pPr>
              <w:widowControl w:val="0"/>
              <w:ind w:hanging="5"/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b/>
                <w:noProof/>
              </w:rPr>
              <w:pict>
                <v:shape id="Рисунок 40" o:spid="_x0000_i1123" type="#_x0000_t75" alt="7" style="width:294.75pt;height:150pt;visibility:visible">
                  <v:imagedata r:id="rId109" o:title=""/>
                </v:shape>
              </w:pict>
            </w:r>
          </w:p>
        </w:tc>
        <w:tc>
          <w:tcPr>
            <w:tcW w:w="797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E331E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014810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 xml:space="preserve">Ограничитель перенапряжения 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нелинейный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77192A">
              <w:rPr>
                <w:rFonts w:ascii="Times New Roman" w:hAnsi="Times New Roman"/>
                <w:sz w:val="24"/>
                <w:szCs w:val="24"/>
              </w:rPr>
              <w:t xml:space="preserve"> полимерной внешней изоляцией 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6/6,9/10/400 УХЛ1</w:t>
            </w:r>
          </w:p>
          <w:p w:rsidR="00026B02" w:rsidRPr="0077192A" w:rsidRDefault="00026B02" w:rsidP="00014810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7850" w:type="dxa"/>
          </w:tcPr>
          <w:p w:rsidR="00026B02" w:rsidRPr="0077192A" w:rsidRDefault="00026B02" w:rsidP="0001481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7192A">
              <w:rPr>
                <w:rFonts w:ascii="Times New Roman" w:hAnsi="Times New Roman"/>
                <w:b/>
                <w:sz w:val="24"/>
                <w:szCs w:val="24"/>
              </w:rPr>
              <w:t>Характеристики: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Класс напряжения сети (действующее значение): 6 кВ;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Наибольшее длительно допустимое рабочее напряжение: 6,9 кВ;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Номинальный разрядный ток: 8/20 мкс: 10 кА;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Ток пропускной способности (прямоугольный импульс длительностью 2 мс): 400 А;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Климатическое исполнение: УХЛ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Категория размещения: 1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Опорное исполнение: 1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 xml:space="preserve">Пропускная способность ограничителя: 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 xml:space="preserve">     - 20 импульсов тока прямоугольной формы длительностью 2000 мс с амплитудой: 400 А;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 xml:space="preserve">     - 20 импульсов тока 8/20 мкс с амплитудой, 10000 А;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 xml:space="preserve">     - 2 импульса тока 4/10 мкс с амплитудой: 100 кА;</w:t>
            </w:r>
          </w:p>
          <w:p w:rsidR="00026B02" w:rsidRPr="0077192A" w:rsidRDefault="00026B02" w:rsidP="00014810">
            <w:pPr>
              <w:rPr>
                <w:rFonts w:ascii="Times New Roman" w:hAnsi="Times New Roman"/>
                <w:sz w:val="24"/>
                <w:szCs w:val="24"/>
              </w:rPr>
            </w:pPr>
            <w:r w:rsidRPr="0077192A">
              <w:rPr>
                <w:rFonts w:ascii="Times New Roman" w:hAnsi="Times New Roman"/>
                <w:sz w:val="24"/>
                <w:szCs w:val="24"/>
              </w:rPr>
              <w:t>Масса: 1,45 кг.</w:t>
            </w:r>
          </w:p>
        </w:tc>
        <w:tc>
          <w:tcPr>
            <w:tcW w:w="797" w:type="dxa"/>
          </w:tcPr>
          <w:p w:rsidR="00026B02" w:rsidRPr="00016116" w:rsidRDefault="00026B02" w:rsidP="0001481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01481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01481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A3B85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402758" w:rsidRDefault="00026B02" w:rsidP="00CA3B85">
            <w:pPr>
              <w:rPr>
                <w:rFonts w:ascii="Times New Roman" w:hAnsi="Times New Roman"/>
                <w:sz w:val="24"/>
                <w:szCs w:val="24"/>
              </w:rPr>
            </w:pPr>
            <w:r w:rsidRPr="00402758">
              <w:rPr>
                <w:rFonts w:ascii="Times New Roman" w:hAnsi="Times New Roman"/>
                <w:color w:val="000000"/>
              </w:rPr>
              <w:t xml:space="preserve">Алюминиевая шина АД31Т1 </w:t>
            </w:r>
            <w:r>
              <w:rPr>
                <w:rFonts w:ascii="Times New Roman" w:hAnsi="Times New Roman"/>
                <w:color w:val="000000"/>
              </w:rPr>
              <w:t>6</w:t>
            </w:r>
            <w:r w:rsidRPr="00402758">
              <w:rPr>
                <w:rFonts w:ascii="Times New Roman" w:hAnsi="Times New Roman"/>
                <w:color w:val="000000"/>
              </w:rPr>
              <w:t>х</w:t>
            </w:r>
            <w:r>
              <w:rPr>
                <w:rFonts w:ascii="Times New Roman" w:hAnsi="Times New Roman"/>
                <w:color w:val="000000"/>
              </w:rPr>
              <w:t>60х3</w:t>
            </w:r>
            <w:r w:rsidRPr="00402758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7850" w:type="dxa"/>
            <w:vAlign w:val="center"/>
          </w:tcPr>
          <w:p w:rsidR="00026B02" w:rsidRPr="001D36F5" w:rsidRDefault="00026B02" w:rsidP="00CA3B85">
            <w:pPr>
              <w:rPr>
                <w:rFonts w:ascii="Times New Roman" w:hAnsi="Times New Roman"/>
                <w:sz w:val="24"/>
                <w:szCs w:val="24"/>
              </w:rPr>
            </w:pPr>
            <w:r w:rsidRPr="001D36F5">
              <w:rPr>
                <w:rFonts w:ascii="Times New Roman" w:hAnsi="Times New Roman"/>
                <w:sz w:val="24"/>
                <w:szCs w:val="24"/>
              </w:rPr>
              <w:t>Вид: шина</w:t>
            </w:r>
          </w:p>
          <w:p w:rsidR="00026B02" w:rsidRPr="001D36F5" w:rsidRDefault="00026B02" w:rsidP="00CA3B85">
            <w:pPr>
              <w:rPr>
                <w:rFonts w:ascii="Times New Roman" w:hAnsi="Times New Roman"/>
                <w:sz w:val="24"/>
                <w:szCs w:val="24"/>
              </w:rPr>
            </w:pPr>
            <w:r w:rsidRPr="001D36F5">
              <w:rPr>
                <w:rFonts w:ascii="Times New Roman" w:hAnsi="Times New Roman"/>
                <w:sz w:val="24"/>
                <w:szCs w:val="24"/>
              </w:rPr>
              <w:t>Марка сплава: АД31</w:t>
            </w:r>
          </w:p>
          <w:p w:rsidR="00026B02" w:rsidRPr="001D36F5" w:rsidRDefault="00026B02" w:rsidP="00CA3B85">
            <w:pPr>
              <w:rPr>
                <w:rFonts w:ascii="Times New Roman" w:hAnsi="Times New Roman"/>
                <w:sz w:val="24"/>
                <w:szCs w:val="24"/>
              </w:rPr>
            </w:pPr>
            <w:r w:rsidRPr="001D36F5">
              <w:rPr>
                <w:rFonts w:ascii="Times New Roman" w:hAnsi="Times New Roman"/>
                <w:sz w:val="24"/>
                <w:szCs w:val="24"/>
              </w:rPr>
              <w:t>Состояние поставки: Т1 -закаленное и искусственно состаренное</w:t>
            </w:r>
          </w:p>
          <w:p w:rsidR="00026B02" w:rsidRPr="001D36F5" w:rsidRDefault="00026B02" w:rsidP="00CA3B85">
            <w:pPr>
              <w:rPr>
                <w:rFonts w:ascii="Times New Roman" w:hAnsi="Times New Roman"/>
                <w:sz w:val="24"/>
                <w:szCs w:val="24"/>
              </w:rPr>
            </w:pPr>
            <w:r w:rsidRPr="001D36F5">
              <w:rPr>
                <w:rFonts w:ascii="Times New Roman" w:hAnsi="Times New Roman"/>
                <w:sz w:val="24"/>
                <w:szCs w:val="24"/>
              </w:rPr>
              <w:t xml:space="preserve">Толщина: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1D36F5">
              <w:rPr>
                <w:rFonts w:ascii="Times New Roman" w:hAnsi="Times New Roman"/>
                <w:sz w:val="24"/>
                <w:szCs w:val="24"/>
              </w:rPr>
              <w:t>мм</w:t>
            </w:r>
          </w:p>
          <w:p w:rsidR="00026B02" w:rsidRPr="001D36F5" w:rsidRDefault="00026B02" w:rsidP="00CA3B85">
            <w:pPr>
              <w:rPr>
                <w:rFonts w:ascii="Times New Roman" w:hAnsi="Times New Roman"/>
                <w:sz w:val="24"/>
                <w:szCs w:val="24"/>
              </w:rPr>
            </w:pPr>
            <w:r w:rsidRPr="001D36F5">
              <w:rPr>
                <w:rFonts w:ascii="Times New Roman" w:hAnsi="Times New Roman"/>
                <w:sz w:val="24"/>
                <w:szCs w:val="24"/>
              </w:rPr>
              <w:t xml:space="preserve">Ширина: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1D36F5">
              <w:rPr>
                <w:rFonts w:ascii="Times New Roman" w:hAnsi="Times New Roman"/>
                <w:sz w:val="24"/>
                <w:szCs w:val="24"/>
              </w:rPr>
              <w:t>0мм</w:t>
            </w:r>
          </w:p>
          <w:p w:rsidR="00026B02" w:rsidRPr="00E44A43" w:rsidRDefault="00026B02" w:rsidP="00CA3B85">
            <w:pPr>
              <w:rPr>
                <w:rFonts w:ascii="Times New Roman" w:hAnsi="Times New Roman"/>
                <w:b/>
              </w:rPr>
            </w:pPr>
            <w:r w:rsidRPr="001D36F5">
              <w:rPr>
                <w:rFonts w:ascii="Times New Roman" w:hAnsi="Times New Roman"/>
                <w:sz w:val="24"/>
                <w:szCs w:val="24"/>
              </w:rPr>
              <w:t xml:space="preserve">Длина: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D36F5">
              <w:rPr>
                <w:rFonts w:ascii="Times New Roman" w:hAnsi="Times New Roman"/>
                <w:sz w:val="24"/>
                <w:szCs w:val="24"/>
              </w:rPr>
              <w:t>000мм</w:t>
            </w:r>
          </w:p>
        </w:tc>
        <w:tc>
          <w:tcPr>
            <w:tcW w:w="797" w:type="dxa"/>
          </w:tcPr>
          <w:p w:rsidR="00026B02" w:rsidRPr="00016116" w:rsidRDefault="00026B02" w:rsidP="00CA3B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A3B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A3B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A3B85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Трансформатор тока </w:t>
            </w:r>
          </w:p>
          <w:p w:rsidR="00026B02" w:rsidRPr="00402758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Т-0,66 40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0/5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,5S</w:t>
            </w:r>
          </w:p>
        </w:tc>
        <w:tc>
          <w:tcPr>
            <w:tcW w:w="7850" w:type="dxa"/>
          </w:tcPr>
          <w:p w:rsidR="00026B02" w:rsidRDefault="00026B02" w:rsidP="006A34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5772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>- Номинальное напряжение: 660В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 xml:space="preserve">- Первичный номинальный ток: </w:t>
            </w: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0А;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>- Вторичный номинальный ток: 5А;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ласс точности: 0,5S;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>- Номинальная вторичная полная мощность: 5ВА;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>- Номинальная частота: 50Гц;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Климатическое исполнение: У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3;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Шинопровод – съёмный, в комплекте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26B02" w:rsidRPr="002E1993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Межповерочный интервал – не менее 8 лет</w:t>
            </w:r>
            <w:r w:rsidRPr="000D25B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26B02" w:rsidRPr="009443B1" w:rsidRDefault="00026B02" w:rsidP="006A34E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443B1">
              <w:rPr>
                <w:rFonts w:ascii="Times New Roman" w:hAnsi="Times New Roman"/>
                <w:b/>
                <w:sz w:val="24"/>
                <w:szCs w:val="24"/>
              </w:rPr>
              <w:t>Внешний вид:</w:t>
            </w:r>
          </w:p>
          <w:p w:rsidR="00026B0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i1124" type="#_x0000_t75" alt="https://grantek-svet.ru/upload/iblock/e87/mvach0dkc12kep0nh861cji5ypwb7g6o/transformator_t_0_66_250_5_0_5_5va.jpeg" style="width:80.25pt;height:109.5pt;visibility:visible">
                  <v:imagedata r:id="rId110" o:title=""/>
                </v:shape>
              </w:pict>
            </w:r>
          </w:p>
          <w:p w:rsidR="00026B02" w:rsidRPr="00AF163E" w:rsidRDefault="00026B02" w:rsidP="006A34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комплект поставки входит к</w:t>
            </w:r>
            <w:r w:rsidRPr="001602BC">
              <w:rPr>
                <w:rFonts w:ascii="Times New Roman" w:hAnsi="Times New Roman"/>
                <w:sz w:val="24"/>
                <w:szCs w:val="24"/>
              </w:rPr>
              <w:t>омплект креплений - 1шт</w:t>
            </w:r>
          </w:p>
        </w:tc>
        <w:tc>
          <w:tcPr>
            <w:tcW w:w="797" w:type="dxa"/>
          </w:tcPr>
          <w:p w:rsidR="00026B02" w:rsidRPr="00016116" w:rsidRDefault="00026B02" w:rsidP="00CA3B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A3B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A3B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CA3B85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Трансформатор тока </w:t>
            </w:r>
          </w:p>
          <w:p w:rsidR="00026B02" w:rsidRPr="00402758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Т-0,66 60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0/5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,5S</w:t>
            </w:r>
          </w:p>
        </w:tc>
        <w:tc>
          <w:tcPr>
            <w:tcW w:w="7850" w:type="dxa"/>
          </w:tcPr>
          <w:p w:rsidR="00026B02" w:rsidRDefault="00026B02" w:rsidP="006A34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5772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>- Номинальное напряжение: 660В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 xml:space="preserve">- Первичный номинальный ток: 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0А;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>- Вторичный номинальный ток: 5А;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ласс точности: 0,5S;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>- Номинальная вторичная полная мощность: 5ВА;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>- Номинальная частота: 50Гц;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Климатическое исполнение: У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3;</w:t>
            </w:r>
          </w:p>
          <w:p w:rsidR="00026B02" w:rsidRPr="0039577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39577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>Шинопровод – съёмный, в комплекте</w:t>
            </w:r>
            <w:r w:rsidRPr="0039577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26B02" w:rsidRPr="002E1993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Межповерочный интервал – не менее 8 лет</w:t>
            </w:r>
            <w:r w:rsidRPr="000D25B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26B02" w:rsidRPr="009443B1" w:rsidRDefault="00026B02" w:rsidP="006A34E7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443B1">
              <w:rPr>
                <w:rFonts w:ascii="Times New Roman" w:hAnsi="Times New Roman"/>
                <w:b/>
                <w:sz w:val="24"/>
                <w:szCs w:val="24"/>
              </w:rPr>
              <w:t>Внешний вид:</w:t>
            </w:r>
          </w:p>
          <w:p w:rsidR="00026B02" w:rsidRDefault="00026B02" w:rsidP="006A34E7">
            <w:pPr>
              <w:rPr>
                <w:rFonts w:ascii="Times New Roman" w:hAnsi="Times New Roman"/>
                <w:sz w:val="24"/>
                <w:szCs w:val="24"/>
              </w:rPr>
            </w:pPr>
            <w:r w:rsidRPr="00F67BB7">
              <w:rPr>
                <w:rFonts w:ascii="Times New Roman" w:hAnsi="Times New Roman"/>
                <w:noProof/>
                <w:sz w:val="24"/>
                <w:szCs w:val="24"/>
              </w:rPr>
              <w:pict>
                <v:shape id="_x0000_i1125" type="#_x0000_t75" alt="https://grantek-svet.ru/upload/iblock/24c/vxh0b4g40oykscbeagt61e9q2l4m1ow4/transformator_t_0_66_800_5_0_5s.jpeg" style="width:94.5pt;height:113.25pt;visibility:visible">
                  <v:imagedata r:id="rId111" o:title=""/>
                </v:shape>
              </w:pict>
            </w:r>
          </w:p>
          <w:p w:rsidR="00026B02" w:rsidRPr="00AF163E" w:rsidRDefault="00026B02" w:rsidP="006A34E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комплект поставки входит к</w:t>
            </w:r>
            <w:r w:rsidRPr="001602BC">
              <w:rPr>
                <w:rFonts w:ascii="Times New Roman" w:hAnsi="Times New Roman"/>
                <w:sz w:val="24"/>
                <w:szCs w:val="24"/>
              </w:rPr>
              <w:t>омплект креплений - 1шт</w:t>
            </w:r>
          </w:p>
        </w:tc>
        <w:tc>
          <w:tcPr>
            <w:tcW w:w="797" w:type="dxa"/>
          </w:tcPr>
          <w:p w:rsidR="00026B02" w:rsidRPr="00016116" w:rsidRDefault="00026B02" w:rsidP="00CA3B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CA3B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CA3B85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3205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696968" w:rsidRDefault="00026B02" w:rsidP="00532051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532051">
              <w:rPr>
                <w:rFonts w:ascii="Times New Roman" w:hAnsi="Times New Roman"/>
                <w:color w:val="000000"/>
              </w:rPr>
              <w:t>Микропроцессорное устройство Сириус-2-РН-5А-220В-Л2-И1</w:t>
            </w:r>
          </w:p>
        </w:tc>
        <w:tc>
          <w:tcPr>
            <w:tcW w:w="7850" w:type="dxa"/>
          </w:tcPr>
          <w:p w:rsidR="00026B02" w:rsidRDefault="00026B02" w:rsidP="00532051">
            <w:pPr>
              <w:widowControl w:val="0"/>
              <w:ind w:hanging="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Сириус-2-РН-5А-220В-Л2-И1 предназначено для управления электроприводами РПН при автоматическом регулировании коэффициента трансформации силовых трансформаторов. Устройство предназначено для установки на панелях и в шкафах, в релейных залах и пультах управления электростанций и подстанций 3-500кВ.</w:t>
            </w:r>
          </w:p>
          <w:p w:rsidR="00026B02" w:rsidRDefault="00026B02" w:rsidP="00532051">
            <w:pPr>
              <w:widowControl w:val="0"/>
              <w:ind w:hanging="5"/>
              <w:rPr>
                <w:rFonts w:ascii="Times New Roman" w:hAnsi="Times New Roman"/>
                <w:b/>
                <w:sz w:val="24"/>
                <w:szCs w:val="24"/>
              </w:rPr>
            </w:pPr>
            <w:r w:rsidRPr="0055105A">
              <w:rPr>
                <w:rFonts w:ascii="Times New Roman" w:hAnsi="Times New Roman"/>
                <w:b/>
                <w:sz w:val="24"/>
                <w:szCs w:val="24"/>
              </w:rPr>
              <w:t>Технические характеристики: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>Электропитание: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>─ напряжение оперативно</w:t>
            </w:r>
            <w:r>
              <w:rPr>
                <w:rFonts w:ascii="Times New Roman" w:hAnsi="Times New Roman"/>
                <w:sz w:val="24"/>
                <w:szCs w:val="24"/>
              </w:rPr>
              <w:t>го постоянного тока (88-132)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>─ напряжение пер</w:t>
            </w:r>
            <w:r>
              <w:rPr>
                <w:rFonts w:ascii="Times New Roman" w:hAnsi="Times New Roman"/>
                <w:sz w:val="24"/>
                <w:szCs w:val="24"/>
              </w:rPr>
              <w:t>еменного тока частотой 50 Гц (178</w:t>
            </w:r>
            <w:r w:rsidRPr="003F5DD8">
              <w:rPr>
                <w:rFonts w:ascii="Times New Roman" w:hAnsi="Times New Roman"/>
                <w:sz w:val="24"/>
                <w:szCs w:val="24"/>
              </w:rPr>
              <w:t xml:space="preserve">-242) В; 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>Максимальная потребляемая мощность по цепи электропитания: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>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дежурном режиме - не более 25</w:t>
            </w:r>
            <w:r w:rsidRPr="003F5DD8">
              <w:rPr>
                <w:rFonts w:ascii="Times New Roman" w:hAnsi="Times New Roman"/>
                <w:sz w:val="24"/>
                <w:szCs w:val="24"/>
              </w:rPr>
              <w:t xml:space="preserve"> Вт; 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Входные аналоговые сигналы: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входов по току 4;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число входов по напряжению  4.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Диапазон задания уставок: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напряжение поддержания 80-140%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ном;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-напряжение зоны нечувствительности 1-20%</w:t>
            </w:r>
            <w:r w:rsidRPr="00CD2B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ном;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-минимальное напряжение 50-100%</w:t>
            </w:r>
            <w:r w:rsidRPr="00CD2B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ном;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-максимальное напряжение 100-150%</w:t>
            </w:r>
            <w:r w:rsidRPr="00CD2B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ном;</w:t>
            </w:r>
          </w:p>
          <w:p w:rsidR="00026B02" w:rsidRPr="00CD2B3B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-напряжение 3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Uo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5-60В;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 Функциональность устройства не нарушается при кратковременных,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>до 500 мс, провалах напряжения питания до нуля.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 Время установки рабочего режима не более 0,2 с после включения</w:t>
            </w:r>
          </w:p>
          <w:p w:rsidR="00026B02" w:rsidRPr="00CD2B3B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3F5DD8">
              <w:rPr>
                <w:rFonts w:ascii="Times New Roman" w:hAnsi="Times New Roman"/>
                <w:sz w:val="24"/>
                <w:szCs w:val="24"/>
              </w:rPr>
              <w:t>лектропитания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797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3205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696968" w:rsidRDefault="00026B02" w:rsidP="00532051">
            <w:pPr>
              <w:widowControl w:val="0"/>
              <w:rPr>
                <w:rFonts w:ascii="Times New Roman" w:hAnsi="Times New Roman"/>
                <w:color w:val="000000"/>
              </w:rPr>
            </w:pPr>
            <w:r w:rsidRPr="00532051">
              <w:rPr>
                <w:rFonts w:ascii="Times New Roman" w:hAnsi="Times New Roman"/>
                <w:color w:val="000000"/>
              </w:rPr>
              <w:t>Микропроцессорное устройство Сириус-2-ТН-К-5А-220В-И1</w:t>
            </w:r>
          </w:p>
        </w:tc>
        <w:tc>
          <w:tcPr>
            <w:tcW w:w="7850" w:type="dxa"/>
          </w:tcPr>
          <w:p w:rsidR="00026B02" w:rsidRPr="003F5DD8" w:rsidRDefault="00026B02" w:rsidP="00532051">
            <w:pPr>
              <w:tabs>
                <w:tab w:val="left" w:pos="4125"/>
              </w:tabs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Устройство </w:t>
            </w:r>
            <w:r w:rsidRPr="003F5DD8">
              <w:rPr>
                <w:rFonts w:ascii="Times New Roman" w:hAnsi="Times New Roman"/>
                <w:bCs/>
                <w:sz w:val="24"/>
                <w:szCs w:val="24"/>
              </w:rPr>
              <w:t>Сириус-2-ТН-К-5А-220В-И1 предназначено</w:t>
            </w:r>
            <w:r w:rsidRPr="003F5DD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F5DD8">
              <w:rPr>
                <w:rFonts w:ascii="Times New Roman" w:hAnsi="Times New Roman"/>
                <w:sz w:val="24"/>
                <w:szCs w:val="24"/>
              </w:rPr>
              <w:t xml:space="preserve"> для защиты, автоматики и сигнализации трансформатора напряжения 35-6 кВ, работающих с изолированной нейтралью, а также организации защиты системы шин 6-35кВ.</w:t>
            </w:r>
          </w:p>
          <w:p w:rsidR="00026B02" w:rsidRPr="003F5DD8" w:rsidRDefault="00026B02" w:rsidP="00532051">
            <w:pPr>
              <w:tabs>
                <w:tab w:val="left" w:pos="4125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Технические требования:</w:t>
            </w:r>
          </w:p>
          <w:p w:rsidR="00026B02" w:rsidRPr="003F5DD8" w:rsidRDefault="00026B02" w:rsidP="00532051">
            <w:pPr>
              <w:pStyle w:val="title"/>
              <w:spacing w:before="0" w:beforeAutospacing="0" w:after="0" w:afterAutospacing="0"/>
            </w:pPr>
            <w:r w:rsidRPr="003F5DD8">
              <w:t>- релейная защита;</w:t>
            </w:r>
          </w:p>
          <w:p w:rsidR="00026B02" w:rsidRPr="003F5DD8" w:rsidRDefault="00026B02" w:rsidP="00532051">
            <w:pPr>
              <w:pStyle w:val="title"/>
              <w:spacing w:before="0" w:beforeAutospacing="0" w:after="0" w:afterAutospacing="0"/>
            </w:pPr>
            <w:r w:rsidRPr="003F5DD8">
              <w:t xml:space="preserve"> - противоаварийная автоматика;</w:t>
            </w:r>
          </w:p>
          <w:p w:rsidR="00026B02" w:rsidRPr="003F5DD8" w:rsidRDefault="00026B02" w:rsidP="00532051">
            <w:pPr>
              <w:pStyle w:val="title"/>
              <w:spacing w:before="0" w:beforeAutospacing="0" w:after="0" w:afterAutospacing="0"/>
            </w:pPr>
            <w:r w:rsidRPr="003F5DD8">
              <w:t xml:space="preserve"> - контроль исправности цепей напряжения ТН;</w:t>
            </w:r>
          </w:p>
          <w:p w:rsidR="00026B02" w:rsidRPr="003F5DD8" w:rsidRDefault="00026B02" w:rsidP="00532051">
            <w:pPr>
              <w:pStyle w:val="title"/>
              <w:spacing w:before="0" w:beforeAutospacing="0" w:after="0" w:afterAutospacing="0"/>
            </w:pPr>
            <w:r w:rsidRPr="003F5DD8">
              <w:t xml:space="preserve"> - сигнализация;</w:t>
            </w:r>
          </w:p>
          <w:p w:rsidR="00026B02" w:rsidRPr="003F5DD8" w:rsidRDefault="00026B02" w:rsidP="00532051">
            <w:pPr>
              <w:pStyle w:val="title"/>
              <w:spacing w:before="0" w:beforeAutospacing="0" w:after="0" w:afterAutospacing="0"/>
            </w:pPr>
            <w:r w:rsidRPr="003F5DD8">
              <w:t xml:space="preserve"> - измерение электрических параметров сети;</w:t>
            </w:r>
          </w:p>
          <w:p w:rsidR="00026B02" w:rsidRPr="003F5DD8" w:rsidRDefault="00026B02" w:rsidP="00532051">
            <w:pPr>
              <w:pStyle w:val="title"/>
              <w:spacing w:before="0" w:beforeAutospacing="0" w:after="0" w:afterAutospacing="0"/>
            </w:pPr>
            <w:r w:rsidRPr="003F5DD8">
              <w:t>- регистрация параметров аварийных событий;</w:t>
            </w:r>
          </w:p>
          <w:p w:rsidR="00026B02" w:rsidRPr="003F5DD8" w:rsidRDefault="00026B02" w:rsidP="00532051">
            <w:pPr>
              <w:pStyle w:val="title"/>
              <w:spacing w:before="0" w:beforeAutospacing="0" w:after="0" w:afterAutospacing="0"/>
            </w:pPr>
            <w:r w:rsidRPr="003F5DD8">
              <w:t xml:space="preserve"> - осциллографирование нормальных и аварийных режимов работы защищаемого объекта;</w:t>
            </w:r>
          </w:p>
          <w:p w:rsidR="00026B02" w:rsidRPr="003F5DD8" w:rsidRDefault="00026B02" w:rsidP="00532051">
            <w:pPr>
              <w:pStyle w:val="title"/>
              <w:spacing w:before="0" w:beforeAutospacing="0" w:after="0" w:afterAutospacing="0"/>
              <w:rPr>
                <w:b/>
              </w:rPr>
            </w:pPr>
            <w:r w:rsidRPr="003F5DD8">
              <w:rPr>
                <w:b/>
              </w:rPr>
              <w:t xml:space="preserve"> </w:t>
            </w:r>
            <w:r w:rsidRPr="003F5DD8">
              <w:rPr>
                <w:b/>
                <w:bCs/>
              </w:rPr>
              <w:t>Технические характеристики: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 Электропитание: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─ напряжение оперативного постоянного тока (88-242) В. 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─ напряжение переменного тока частотой 50 Гц (88-242) В; 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>Максимальная потребляемая мощность по цепи электропитания: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─ в дежурном режиме - не более 3 Вт; 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>в режиме выдачи команд - не более 7 Вт.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 Функциональность устройства не нарушается при кратковременных,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>до 500 мс, провалах напряжения питания до нуля.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 Время установки рабочего режима не более 0,2 с после включения</w:t>
            </w:r>
          </w:p>
          <w:p w:rsidR="00026B02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3F5DD8">
              <w:rPr>
                <w:rFonts w:ascii="Times New Roman" w:hAnsi="Times New Roman"/>
                <w:sz w:val="24"/>
                <w:szCs w:val="24"/>
              </w:rPr>
              <w:t>лектропитания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26B02" w:rsidRPr="003F5DD8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  <w:r w:rsidRPr="003F5DD8">
              <w:rPr>
                <w:rFonts w:ascii="Times New Roman" w:hAnsi="Times New Roman"/>
                <w:sz w:val="24"/>
                <w:szCs w:val="24"/>
              </w:rPr>
              <w:t xml:space="preserve"> Коэффициент возврата защиты - не менее 0,9.</w:t>
            </w:r>
          </w:p>
          <w:p w:rsidR="00026B02" w:rsidRPr="003F5DD8" w:rsidRDefault="00026B02" w:rsidP="00532051">
            <w:pPr>
              <w:tabs>
                <w:tab w:val="left" w:pos="412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:rsidR="00026B02" w:rsidRDefault="00026B02" w:rsidP="00532051">
            <w:pPr>
              <w:widowControl w:val="0"/>
              <w:ind w:hanging="5"/>
              <w:rPr>
                <w:rFonts w:ascii="Times New Roman" w:hAnsi="Times New Roman"/>
              </w:rPr>
            </w:pPr>
          </w:p>
        </w:tc>
        <w:tc>
          <w:tcPr>
            <w:tcW w:w="797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4F1479">
            <w:pPr>
              <w:pStyle w:val="HTMLPreformatted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65B2">
              <w:rPr>
                <w:rFonts w:ascii="Times New Roman" w:hAnsi="Times New Roman" w:cs="Times New Roman"/>
                <w:sz w:val="24"/>
                <w:szCs w:val="24"/>
              </w:rPr>
              <w:t>Концевой комплект «Прогресс» «Мульти-Виски»-10-70/120 В Р</w:t>
            </w:r>
          </w:p>
        </w:tc>
        <w:tc>
          <w:tcPr>
            <w:tcW w:w="7850" w:type="dxa"/>
          </w:tcPr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Концевая муфта используется для обслуживания и ремонта в случае аварийной необходимости на ПС в составе которой имеется кабель силовой самонесущий типа Multi-Wiski 10кВ АНХАМК-WM 3x95 + 1x60</w:t>
            </w:r>
          </w:p>
          <w:p w:rsidR="00026B02" w:rsidRPr="00DE65B2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65B2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характеристики:</w:t>
            </w:r>
          </w:p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муфты: концевая</w:t>
            </w:r>
          </w:p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Допустимое напряжение 6кВ / 10кВ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изоляции: пластмасса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Количество жил кабеля: 1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кабеля: без брони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Сечение проводника: 70мм²/95мм²/120мм²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установки: внутренняя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 комплекта: 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Комплект состоит из трёх концевых муфт внутренней установки для кабелей с ленточным экраном.</w:t>
            </w:r>
          </w:p>
          <w:p w:rsidR="00026B02" w:rsidRPr="00DE65B2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Комплектация: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термоусаживаемые трубки-регулятор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герметики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болтовые наконечники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салфетки спиртовые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 xml:space="preserve">- не паянная система заземления 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инструкция по монтажу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 xml:space="preserve">Один комплект включает материалы на 3 фазы. </w:t>
            </w:r>
          </w:p>
        </w:tc>
        <w:tc>
          <w:tcPr>
            <w:tcW w:w="797" w:type="dxa"/>
          </w:tcPr>
          <w:p w:rsidR="00026B02" w:rsidRPr="00016116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4F1479">
            <w:pPr>
              <w:pStyle w:val="HTMLPreformatted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65B2">
              <w:rPr>
                <w:rFonts w:ascii="Times New Roman" w:hAnsi="Times New Roman" w:cs="Times New Roman"/>
                <w:sz w:val="24"/>
                <w:szCs w:val="24"/>
              </w:rPr>
              <w:t>Концевой комплект «Прогресс» «Мульти-Виски»-10-70/120 Н Р</w:t>
            </w:r>
          </w:p>
        </w:tc>
        <w:tc>
          <w:tcPr>
            <w:tcW w:w="7850" w:type="dxa"/>
          </w:tcPr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Концевая муфта используется для обслуживания и ремонта в случае аварийной необходимости на ПС в составе которой имеется кабель силовой самонесущий типа Multi-Wiski 10кВ АНХАМК-WM 3x95 + 1x60</w:t>
            </w:r>
          </w:p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характеристики:</w:t>
            </w:r>
          </w:p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муфты: концевая</w:t>
            </w:r>
          </w:p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Допустимое напряжение 6кВ / 10кВ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изоляции: пластмасса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Количество жил кабеля: 1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кабеля: без брони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Сечение проводника: 70мм²/95мм²/120мм²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установки: наружная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 комплекта: 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Комплект состоит из трёх концевых муфт наружной установки для кабелей с ленточным экраном.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Комплектация: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термоусаживаемые трубки-регулятор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герметики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болтовые наконечники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салфетки спиртовые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 xml:space="preserve">- не паянная система заземления 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инструкция по монтажу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 xml:space="preserve">Один комплект включает материалы на 3 фазы. </w:t>
            </w:r>
          </w:p>
        </w:tc>
        <w:tc>
          <w:tcPr>
            <w:tcW w:w="797" w:type="dxa"/>
          </w:tcPr>
          <w:p w:rsidR="00026B02" w:rsidRPr="00016116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4F1479">
            <w:pPr>
              <w:pStyle w:val="HTMLPreformatted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26B02" w:rsidRPr="00F63D96" w:rsidRDefault="00026B02" w:rsidP="004331FC">
            <w:pPr>
              <w:pStyle w:val="4"/>
              <w:widowControl w:val="0"/>
              <w:ind w:firstLine="30"/>
              <w:rPr>
                <w:rFonts w:ascii="Times New Roman" w:hAnsi="Times New Roman" w:cs="Times New Roman"/>
                <w:sz w:val="24"/>
                <w:szCs w:val="24"/>
              </w:rPr>
            </w:pPr>
            <w:r w:rsidRPr="00DE65B2">
              <w:rPr>
                <w:rFonts w:ascii="Times New Roman" w:hAnsi="Times New Roman" w:cs="Times New Roman"/>
                <w:sz w:val="24"/>
                <w:szCs w:val="24"/>
              </w:rPr>
              <w:t>Соединительный комплект «Прогресс» «Мульти-Виски»-10-70/120 Р</w:t>
            </w:r>
          </w:p>
        </w:tc>
        <w:tc>
          <w:tcPr>
            <w:tcW w:w="7850" w:type="dxa"/>
          </w:tcPr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Соединительная муфта используется для обслуживания и ремонта в случае аварийной необходимости на ПС в составе которой имеется кабель силовой самонесущий типа Multi-Wiski 10кВ АНХАМК-WM 3x95 + 1x60</w:t>
            </w:r>
          </w:p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характеристики:</w:t>
            </w:r>
          </w:p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муфты: соединительная</w:t>
            </w:r>
          </w:p>
          <w:p w:rsidR="00026B02" w:rsidRPr="00F63D96" w:rsidRDefault="00026B02" w:rsidP="004331FC">
            <w:pPr>
              <w:pStyle w:val="4"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Допустимое напряжение 6кВ / 10кВ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изоляции: пластмасса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Количество жил кабеля: 3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Тип кабеля: без брони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Сечение проводника: 70мм²/120мм²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Состав комплекта: 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Комплект состоит из трёх соединительных муфт внутренней или наружной установки для кабелей с ленточным экраном.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Комплектация: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термоусаживаемые изоляционные трубки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трубки-регулятор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герметики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сетка медная лужёная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лента бандажная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салфетки спиртовые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болтовые соединители GPH-PROGRESS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- инструкция по монтажу</w:t>
            </w:r>
          </w:p>
          <w:p w:rsidR="00026B02" w:rsidRPr="00F63D96" w:rsidRDefault="00026B02" w:rsidP="004331FC">
            <w:pPr>
              <w:pStyle w:val="4"/>
              <w:widowControl w:val="0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63D96">
              <w:rPr>
                <w:rFonts w:ascii="Times New Roman" w:hAnsi="Times New Roman" w:cs="Times New Roman"/>
                <w:sz w:val="24"/>
                <w:szCs w:val="24"/>
              </w:rPr>
              <w:t>Один комплект включает материалы на 3 фазы.</w:t>
            </w:r>
          </w:p>
        </w:tc>
        <w:tc>
          <w:tcPr>
            <w:tcW w:w="797" w:type="dxa"/>
          </w:tcPr>
          <w:p w:rsidR="00026B02" w:rsidRPr="00016116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3205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986199" w:rsidRDefault="00026B02" w:rsidP="00532051">
            <w:pPr>
              <w:jc w:val="center"/>
              <w:rPr>
                <w:rFonts w:ascii="Times New Roman" w:hAnsi="Times New Roman"/>
                <w:color w:val="000000"/>
              </w:rPr>
            </w:pPr>
            <w:r w:rsidRPr="00986199">
              <w:rPr>
                <w:rFonts w:ascii="Times New Roman" w:hAnsi="Times New Roman"/>
              </w:rPr>
              <w:t>НШВИ 0.5–8</w:t>
            </w:r>
          </w:p>
          <w:p w:rsidR="00026B02" w:rsidRPr="00986199" w:rsidRDefault="00026B02" w:rsidP="0053205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50" w:type="dxa"/>
            <w:vAlign w:val="center"/>
          </w:tcPr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color w:val="001A34"/>
                <w:shd w:val="clear" w:color="auto" w:fill="FFFFFF"/>
              </w:rPr>
              <w:t>Оконцевание методом опрессовки гибких многопроволочных медных проводников сечением 0.5 мм². Трансформирует концы многожильных проводов в монолитные штифты</w:t>
            </w:r>
            <w:r w:rsidRPr="00986199">
              <w:rPr>
                <w:rFonts w:ascii="Times New Roman" w:hAnsi="Times New Roman"/>
              </w:rPr>
              <w:t>.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tbl>
            <w:tblPr>
              <w:tblpPr w:leftFromText="180" w:rightFromText="180" w:vertAnchor="text" w:horzAnchor="margin" w:tblpY="-173"/>
              <w:tblOverlap w:val="never"/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46"/>
              <w:gridCol w:w="709"/>
              <w:gridCol w:w="992"/>
              <w:gridCol w:w="850"/>
              <w:gridCol w:w="851"/>
              <w:gridCol w:w="850"/>
              <w:gridCol w:w="2127"/>
            </w:tblGrid>
            <w:tr w:rsidR="00026B02" w:rsidRPr="00986199" w:rsidTr="00275B0D">
              <w:trPr>
                <w:trHeight w:val="235"/>
              </w:trPr>
              <w:tc>
                <w:tcPr>
                  <w:tcW w:w="509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21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86199">
                    <w:rPr>
                      <w:rFonts w:ascii="Times New Roman" w:hAnsi="Times New Roman"/>
                      <w:b/>
                    </w:rPr>
                    <w:t>Сечение</w:t>
                  </w:r>
                </w:p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86199">
                    <w:rPr>
                      <w:rFonts w:ascii="Times New Roman" w:hAnsi="Times New Roman"/>
                      <w:b/>
                    </w:rPr>
                    <w:t>(мм²)</w:t>
                  </w:r>
                </w:p>
              </w:tc>
            </w:tr>
            <w:tr w:rsidR="00026B02" w:rsidRPr="00986199" w:rsidTr="00275B0D">
              <w:trPr>
                <w:trHeight w:val="160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F</w:t>
                  </w:r>
                </w:p>
              </w:tc>
              <w:tc>
                <w:tcPr>
                  <w:tcW w:w="21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986199" w:rsidTr="00275B0D">
              <w:trPr>
                <w:trHeight w:val="144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14,0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8,0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1,4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1,0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2,6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10,0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0,5</w:t>
                  </w:r>
                </w:p>
              </w:tc>
            </w:tr>
          </w:tbl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126" type="#_x0000_t75" style="width:350.25pt;height:95.25pt">
                  <v:imagedata r:id="rId112" o:title="" cropbottom="9509f" cropleft="2778f" cropright="5687f"/>
                </v:shape>
              </w:pic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97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3205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986199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199">
              <w:rPr>
                <w:rFonts w:ascii="Times New Roman" w:hAnsi="Times New Roman"/>
                <w:color w:val="000000"/>
              </w:rPr>
              <w:t xml:space="preserve"> </w:t>
            </w:r>
            <w:r w:rsidRPr="00986199">
              <w:rPr>
                <w:rFonts w:ascii="Times New Roman" w:hAnsi="Times New Roman"/>
              </w:rPr>
              <w:t xml:space="preserve"> НШВИ 1.0–12</w:t>
            </w:r>
          </w:p>
        </w:tc>
        <w:tc>
          <w:tcPr>
            <w:tcW w:w="7850" w:type="dxa"/>
            <w:vAlign w:val="bottom"/>
          </w:tcPr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color w:val="001A34"/>
                <w:shd w:val="clear" w:color="auto" w:fill="FFFFFF"/>
              </w:rPr>
              <w:t>Оконцевание методом опрессовки гибких многопроволочных медных проводников сечением 1.0 мм². Трансформирует концы многожильных проводов в монолитные штифты</w:t>
            </w:r>
            <w:r w:rsidRPr="00986199">
              <w:rPr>
                <w:rFonts w:ascii="Times New Roman" w:hAnsi="Times New Roman"/>
              </w:rPr>
              <w:t>.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tbl>
            <w:tblPr>
              <w:tblpPr w:leftFromText="180" w:rightFromText="180" w:vertAnchor="text" w:horzAnchor="margin" w:tblpY="-173"/>
              <w:tblOverlap w:val="never"/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46"/>
              <w:gridCol w:w="709"/>
              <w:gridCol w:w="992"/>
              <w:gridCol w:w="850"/>
              <w:gridCol w:w="851"/>
              <w:gridCol w:w="850"/>
              <w:gridCol w:w="2127"/>
            </w:tblGrid>
            <w:tr w:rsidR="00026B02" w:rsidRPr="00986199" w:rsidTr="00275B0D">
              <w:trPr>
                <w:trHeight w:val="235"/>
              </w:trPr>
              <w:tc>
                <w:tcPr>
                  <w:tcW w:w="509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21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86199">
                    <w:rPr>
                      <w:rFonts w:ascii="Times New Roman" w:hAnsi="Times New Roman"/>
                      <w:b/>
                    </w:rPr>
                    <w:t>Сечение</w:t>
                  </w:r>
                </w:p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86199">
                    <w:rPr>
                      <w:rFonts w:ascii="Times New Roman" w:hAnsi="Times New Roman"/>
                      <w:b/>
                    </w:rPr>
                    <w:t>(мм²)</w:t>
                  </w:r>
                </w:p>
              </w:tc>
            </w:tr>
            <w:tr w:rsidR="00026B02" w:rsidRPr="00986199" w:rsidTr="00275B0D">
              <w:trPr>
                <w:trHeight w:val="160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F</w:t>
                  </w:r>
                </w:p>
              </w:tc>
              <w:tc>
                <w:tcPr>
                  <w:tcW w:w="21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986199" w:rsidTr="00275B0D">
              <w:trPr>
                <w:trHeight w:val="144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18,3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12,0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1,8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1,4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3,0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14,0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1,0</w:t>
                  </w:r>
                </w:p>
              </w:tc>
            </w:tr>
          </w:tbl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127" type="#_x0000_t75" alt="2025-09-25_10-34-37" style="width:350.25pt;height:95.25pt;visibility:visible">
                  <v:imagedata r:id="rId112" o:title="" cropbottom="9509f" cropleft="2778f" cropright="5687f"/>
                </v:shape>
              </w:pic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7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3205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986199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199">
              <w:rPr>
                <w:rFonts w:ascii="Times New Roman" w:hAnsi="Times New Roman"/>
              </w:rPr>
              <w:t>НШВИ 1.5–12</w:t>
            </w:r>
            <w:r w:rsidRPr="00986199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7850" w:type="dxa"/>
            <w:vAlign w:val="center"/>
          </w:tcPr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color w:val="001A34"/>
                <w:shd w:val="clear" w:color="auto" w:fill="FFFFFF"/>
              </w:rPr>
              <w:t>Оконцевание методом опрессовки гибких многопроволочных медных проводников сечением 1.5 мм². Трансформирует концы многожильных проводов в монолитные штифты</w:t>
            </w:r>
            <w:r w:rsidRPr="00986199">
              <w:rPr>
                <w:rFonts w:ascii="Times New Roman" w:hAnsi="Times New Roman"/>
              </w:rPr>
              <w:t>.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tbl>
            <w:tblPr>
              <w:tblpPr w:leftFromText="180" w:rightFromText="180" w:vertAnchor="text" w:horzAnchor="margin" w:tblpY="-173"/>
              <w:tblOverlap w:val="never"/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46"/>
              <w:gridCol w:w="709"/>
              <w:gridCol w:w="992"/>
              <w:gridCol w:w="850"/>
              <w:gridCol w:w="851"/>
              <w:gridCol w:w="850"/>
              <w:gridCol w:w="2127"/>
            </w:tblGrid>
            <w:tr w:rsidR="00026B02" w:rsidRPr="00986199" w:rsidTr="00275B0D">
              <w:trPr>
                <w:trHeight w:val="235"/>
              </w:trPr>
              <w:tc>
                <w:tcPr>
                  <w:tcW w:w="509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21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86199">
                    <w:rPr>
                      <w:rFonts w:ascii="Times New Roman" w:hAnsi="Times New Roman"/>
                      <w:b/>
                    </w:rPr>
                    <w:t>Сечение</w:t>
                  </w:r>
                </w:p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86199">
                    <w:rPr>
                      <w:rFonts w:ascii="Times New Roman" w:hAnsi="Times New Roman"/>
                      <w:b/>
                    </w:rPr>
                    <w:t>(мм²)</w:t>
                  </w:r>
                </w:p>
              </w:tc>
            </w:tr>
            <w:tr w:rsidR="00026B02" w:rsidRPr="00986199" w:rsidTr="00275B0D">
              <w:trPr>
                <w:trHeight w:val="160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F</w:t>
                  </w:r>
                </w:p>
              </w:tc>
              <w:tc>
                <w:tcPr>
                  <w:tcW w:w="21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986199" w:rsidTr="00275B0D">
              <w:trPr>
                <w:trHeight w:val="144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18,3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12,0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2,1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1,7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3,6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14,0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1,5</w:t>
                  </w:r>
                </w:p>
              </w:tc>
            </w:tr>
          </w:tbl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128" type="#_x0000_t75" style="width:350.25pt;height:95.25pt">
                  <v:imagedata r:id="rId112" o:title="" cropbottom="9509f" cropleft="2778f" cropright="5687f"/>
                </v:shape>
              </w:pic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97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RPr="00E03B86" w:rsidTr="004657AE">
        <w:tblPrEx>
          <w:tblLook w:val="0000"/>
        </w:tblPrEx>
        <w:trPr>
          <w:trHeight w:val="195"/>
        </w:trPr>
        <w:tc>
          <w:tcPr>
            <w:tcW w:w="675" w:type="dxa"/>
            <w:vAlign w:val="center"/>
          </w:tcPr>
          <w:p w:rsidR="00026B02" w:rsidRPr="00306206" w:rsidRDefault="00026B02" w:rsidP="00532051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026B02" w:rsidRPr="00986199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86199">
              <w:rPr>
                <w:rFonts w:ascii="Times New Roman" w:hAnsi="Times New Roman"/>
              </w:rPr>
              <w:t>НШВИ 2.5–12</w:t>
            </w:r>
          </w:p>
        </w:tc>
        <w:tc>
          <w:tcPr>
            <w:tcW w:w="7850" w:type="dxa"/>
            <w:vAlign w:val="center"/>
          </w:tcPr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Область применения: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color w:val="001A34"/>
                <w:shd w:val="clear" w:color="auto" w:fill="FFFFFF"/>
              </w:rPr>
              <w:t>Оконцевание методом опрессовки гибких многопроволочных медных проводников сечением 2.5 мм². Трансформирует концы многожильных проводов в монолитные штифты</w:t>
            </w:r>
            <w:r w:rsidRPr="00986199">
              <w:rPr>
                <w:rFonts w:ascii="Times New Roman" w:hAnsi="Times New Roman"/>
              </w:rPr>
              <w:t>.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Технические характеристики: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tbl>
            <w:tblPr>
              <w:tblpPr w:leftFromText="180" w:rightFromText="180" w:vertAnchor="text" w:horzAnchor="margin" w:tblpY="-173"/>
              <w:tblOverlap w:val="never"/>
              <w:tblW w:w="722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/>
            </w:tblPr>
            <w:tblGrid>
              <w:gridCol w:w="846"/>
              <w:gridCol w:w="709"/>
              <w:gridCol w:w="992"/>
              <w:gridCol w:w="850"/>
              <w:gridCol w:w="851"/>
              <w:gridCol w:w="850"/>
              <w:gridCol w:w="2127"/>
            </w:tblGrid>
            <w:tr w:rsidR="00026B02" w:rsidRPr="00986199" w:rsidTr="00275B0D">
              <w:trPr>
                <w:trHeight w:val="235"/>
              </w:trPr>
              <w:tc>
                <w:tcPr>
                  <w:tcW w:w="509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Размеры, мм</w:t>
                  </w:r>
                </w:p>
              </w:tc>
              <w:tc>
                <w:tcPr>
                  <w:tcW w:w="21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86199">
                    <w:rPr>
                      <w:rFonts w:ascii="Times New Roman" w:hAnsi="Times New Roman"/>
                      <w:b/>
                    </w:rPr>
                    <w:t>Сечение</w:t>
                  </w:r>
                </w:p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986199">
                    <w:rPr>
                      <w:rFonts w:ascii="Times New Roman" w:hAnsi="Times New Roman"/>
                      <w:b/>
                    </w:rPr>
                    <w:t>(мм²)</w:t>
                  </w:r>
                </w:p>
              </w:tc>
            </w:tr>
            <w:tr w:rsidR="00026B02" w:rsidRPr="00986199" w:rsidTr="00275B0D">
              <w:trPr>
                <w:trHeight w:val="160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L</w:t>
                  </w: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vertAlign w:val="subscript"/>
                    </w:rPr>
                    <w:t>1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D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986199">
                    <w:rPr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  <w:t>F</w:t>
                  </w:r>
                </w:p>
              </w:tc>
              <w:tc>
                <w:tcPr>
                  <w:tcW w:w="21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rPr>
                      <w:rFonts w:ascii="Times New Roman" w:hAnsi="Times New Roman"/>
                    </w:rPr>
                  </w:pPr>
                </w:p>
              </w:tc>
            </w:tr>
            <w:tr w:rsidR="00026B02" w:rsidRPr="00986199" w:rsidTr="00275B0D">
              <w:trPr>
                <w:trHeight w:val="144"/>
              </w:trPr>
              <w:tc>
                <w:tcPr>
                  <w:tcW w:w="8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19,4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12,0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2,6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2,3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4,3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14,0</w:t>
                  </w:r>
                </w:p>
              </w:tc>
              <w:tc>
                <w:tcPr>
                  <w:tcW w:w="2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26B02" w:rsidRPr="00986199" w:rsidRDefault="00026B02" w:rsidP="00532051">
                  <w:pPr>
                    <w:jc w:val="center"/>
                    <w:rPr>
                      <w:rFonts w:ascii="Times New Roman" w:hAnsi="Times New Roman"/>
                    </w:rPr>
                  </w:pPr>
                  <w:r w:rsidRPr="00986199">
                    <w:rPr>
                      <w:rFonts w:ascii="Times New Roman" w:hAnsi="Times New Roman"/>
                    </w:rPr>
                    <w:t>2,5</w:t>
                  </w:r>
                </w:p>
              </w:tc>
            </w:tr>
          </w:tbl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986199">
              <w:rPr>
                <w:rFonts w:ascii="Times New Roman" w:hAnsi="Times New Roman"/>
                <w:b/>
              </w:rPr>
              <w:t>Внешний вид:</w: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  <w:r w:rsidRPr="00F67BB7">
              <w:rPr>
                <w:rFonts w:ascii="Times New Roman" w:hAnsi="Times New Roman"/>
                <w:noProof/>
              </w:rPr>
              <w:pict>
                <v:shape id="_x0000_i1129" type="#_x0000_t75" style="width:350.25pt;height:95.25pt">
                  <v:imagedata r:id="rId112" o:title="" cropbottom="9509f" cropleft="2778f" cropright="5687f"/>
                </v:shape>
              </w:pict>
            </w:r>
          </w:p>
          <w:p w:rsidR="00026B02" w:rsidRPr="00986199" w:rsidRDefault="00026B02" w:rsidP="00532051">
            <w:pPr>
              <w:rPr>
                <w:rFonts w:ascii="Times New Roman" w:hAnsi="Times New Roman"/>
              </w:rPr>
            </w:pPr>
          </w:p>
          <w:p w:rsidR="00026B02" w:rsidRPr="00986199" w:rsidRDefault="00026B02" w:rsidP="00532051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797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4" w:type="dxa"/>
          </w:tcPr>
          <w:p w:rsidR="00026B02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:rsidR="00026B02" w:rsidRPr="00016116" w:rsidRDefault="00026B02" w:rsidP="0053205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26B02" w:rsidTr="004657AE">
        <w:tblPrEx>
          <w:tblLook w:val="0000"/>
        </w:tblPrEx>
        <w:trPr>
          <w:trHeight w:val="195"/>
        </w:trPr>
        <w:tc>
          <w:tcPr>
            <w:tcW w:w="12019" w:type="dxa"/>
            <w:gridSpan w:val="5"/>
            <w:vAlign w:val="center"/>
          </w:tcPr>
          <w:p w:rsidR="00026B02" w:rsidRPr="00392A04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026B02" w:rsidRPr="00016116" w:rsidRDefault="00026B02" w:rsidP="004F147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026B02" w:rsidRDefault="00026B02" w:rsidP="00DE042C">
      <w:pPr>
        <w:tabs>
          <w:tab w:val="left" w:pos="3495"/>
        </w:tabs>
        <w:rPr>
          <w:rFonts w:ascii="Times New Roman" w:hAnsi="Times New Roman"/>
          <w:sz w:val="24"/>
          <w:szCs w:val="24"/>
        </w:rPr>
      </w:pPr>
    </w:p>
    <w:p w:rsidR="00026B02" w:rsidRDefault="00026B02" w:rsidP="00563EAF">
      <w:pPr>
        <w:rPr>
          <w:rFonts w:ascii="Times New Roman" w:hAnsi="Times New Roman"/>
          <w:sz w:val="24"/>
          <w:szCs w:val="24"/>
        </w:rPr>
      </w:pPr>
    </w:p>
    <w:p w:rsidR="00026B02" w:rsidRDefault="00026B02" w:rsidP="00563EAF">
      <w:pPr>
        <w:rPr>
          <w:rFonts w:ascii="Times New Roman" w:hAnsi="Times New Roman"/>
          <w:sz w:val="24"/>
          <w:szCs w:val="24"/>
        </w:rPr>
      </w:pPr>
    </w:p>
    <w:p w:rsidR="00026B02" w:rsidRDefault="00026B02" w:rsidP="00563EAF">
      <w:pPr>
        <w:rPr>
          <w:rFonts w:ascii="Times New Roman" w:hAnsi="Times New Roman"/>
          <w:sz w:val="24"/>
          <w:szCs w:val="24"/>
        </w:rPr>
      </w:pPr>
      <w:r w:rsidRPr="003A0773">
        <w:rPr>
          <w:rFonts w:ascii="Times New Roman" w:hAnsi="Times New Roman"/>
          <w:sz w:val="24"/>
          <w:szCs w:val="24"/>
        </w:rPr>
        <w:t>3.2.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47AE2">
        <w:rPr>
          <w:rFonts w:ascii="Times New Roman" w:hAnsi="Times New Roman"/>
          <w:sz w:val="24"/>
          <w:szCs w:val="24"/>
        </w:rPr>
        <w:t>Предложение Поставщика должно в полной мере соответствовать п</w:t>
      </w:r>
      <w:r>
        <w:rPr>
          <w:rFonts w:ascii="Times New Roman" w:hAnsi="Times New Roman"/>
          <w:sz w:val="24"/>
          <w:szCs w:val="24"/>
        </w:rPr>
        <w:t>редоставленному в п.3.1 перечню.</w:t>
      </w:r>
    </w:p>
    <w:p w:rsidR="00026B02" w:rsidRPr="00A168FE" w:rsidRDefault="00026B02" w:rsidP="00563EAF">
      <w:pPr>
        <w:rPr>
          <w:rFonts w:ascii="Times New Roman" w:hAnsi="Times New Roman"/>
          <w:sz w:val="24"/>
          <w:szCs w:val="24"/>
        </w:rPr>
      </w:pPr>
      <w:r w:rsidRPr="00A168FE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>3</w:t>
      </w:r>
      <w:r w:rsidRPr="00A168FE">
        <w:rPr>
          <w:rFonts w:ascii="Times New Roman" w:hAnsi="Times New Roman"/>
          <w:sz w:val="24"/>
          <w:szCs w:val="24"/>
        </w:rPr>
        <w:t xml:space="preserve">. Все налоги, сборы, отчисления и другие платежи, включая таможенные платежи и сборы, расходы на транспортировку </w:t>
      </w:r>
      <w:r>
        <w:rPr>
          <w:rFonts w:ascii="Times New Roman" w:hAnsi="Times New Roman"/>
          <w:sz w:val="24"/>
          <w:szCs w:val="24"/>
        </w:rPr>
        <w:t>П</w:t>
      </w:r>
      <w:r w:rsidRPr="00A168FE">
        <w:rPr>
          <w:rFonts w:ascii="Times New Roman" w:hAnsi="Times New Roman"/>
          <w:sz w:val="24"/>
          <w:szCs w:val="24"/>
        </w:rPr>
        <w:t>родукции до места поставки и ее, стоимость тары и упаковки, гарантийные обязательства включены в стоимость заявки/предложения участника.</w:t>
      </w:r>
    </w:p>
    <w:p w:rsidR="00026B02" w:rsidRDefault="00026B02" w:rsidP="00563EA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597469">
        <w:rPr>
          <w:rFonts w:ascii="Times New Roman" w:hAnsi="Times New Roman"/>
          <w:bCs/>
          <w:sz w:val="24"/>
          <w:szCs w:val="24"/>
        </w:rPr>
        <w:t>По товарам, имеющим ссылки на конкретные товарные знаки, допускается представление эквивалента (при условии, что представленный эквивалент по существу равноценен или превосходит по качеству продукцию, указанную в техническом задании).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97469">
        <w:rPr>
          <w:rFonts w:ascii="Times New Roman" w:hAnsi="Times New Roman"/>
          <w:bCs/>
          <w:sz w:val="24"/>
          <w:szCs w:val="24"/>
        </w:rPr>
        <w:t xml:space="preserve">Ссылки на фирменные наименования и торговые марки, указанные </w:t>
      </w:r>
      <w:r>
        <w:rPr>
          <w:rFonts w:ascii="Times New Roman" w:hAnsi="Times New Roman"/>
          <w:sz w:val="24"/>
          <w:szCs w:val="24"/>
        </w:rPr>
        <w:t>Заказчиком</w:t>
      </w:r>
      <w:r w:rsidRPr="00597469">
        <w:rPr>
          <w:rFonts w:ascii="Times New Roman" w:hAnsi="Times New Roman"/>
          <w:bCs/>
          <w:sz w:val="24"/>
          <w:szCs w:val="24"/>
        </w:rPr>
        <w:t xml:space="preserve"> в Техническом задании, носят лишь описательный, а не ограничительный характер, и предъявляют требования к характеристике товаров, их функциональности, иным показателям, связанным с определением соответствия поставляемых товаров потребностям </w:t>
      </w:r>
      <w:r>
        <w:rPr>
          <w:rFonts w:ascii="Times New Roman" w:hAnsi="Times New Roman"/>
          <w:sz w:val="24"/>
          <w:szCs w:val="24"/>
        </w:rPr>
        <w:t>Заказчика</w:t>
      </w:r>
      <w:r w:rsidRPr="00597469">
        <w:rPr>
          <w:rFonts w:ascii="Times New Roman" w:hAnsi="Times New Roman"/>
          <w:bCs/>
          <w:sz w:val="24"/>
          <w:szCs w:val="24"/>
        </w:rPr>
        <w:t>.</w:t>
      </w:r>
    </w:p>
    <w:p w:rsidR="00026B02" w:rsidRDefault="00026B02" w:rsidP="00563EAF">
      <w:pPr>
        <w:rPr>
          <w:rFonts w:ascii="Times New Roman" w:hAnsi="Times New Roman"/>
          <w:bCs/>
          <w:sz w:val="24"/>
          <w:szCs w:val="24"/>
        </w:rPr>
      </w:pPr>
      <w:r w:rsidRPr="0023784B">
        <w:rPr>
          <w:rFonts w:ascii="Times New Roman" w:hAnsi="Times New Roman"/>
          <w:bCs/>
          <w:sz w:val="24"/>
          <w:szCs w:val="24"/>
        </w:rPr>
        <w:t>Для выявления эквивалентности предложенного товара, участник размещения заказа должен указать наименование каждого предложенного компонента для предотвращения предоставления недостоверных сведений о товаре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026B02" w:rsidRDefault="00026B02" w:rsidP="00563EAF">
      <w:pPr>
        <w:rPr>
          <w:rFonts w:ascii="Times New Roman" w:hAnsi="Times New Roman"/>
          <w:bCs/>
          <w:sz w:val="24"/>
          <w:szCs w:val="24"/>
        </w:rPr>
      </w:pPr>
    </w:p>
    <w:p w:rsidR="00026B02" w:rsidRPr="00372DDA" w:rsidRDefault="00026B02" w:rsidP="00563EAF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4D2E">
        <w:rPr>
          <w:rFonts w:ascii="Times New Roman" w:hAnsi="Times New Roman"/>
          <w:b/>
          <w:sz w:val="24"/>
          <w:szCs w:val="24"/>
        </w:rPr>
        <w:t>4.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Pr="002C7C57">
        <w:rPr>
          <w:rFonts w:ascii="Times New Roman" w:hAnsi="Times New Roman"/>
          <w:b/>
          <w:sz w:val="24"/>
          <w:szCs w:val="24"/>
        </w:rPr>
        <w:t xml:space="preserve">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показатели: </w:t>
      </w:r>
      <w:r w:rsidRPr="002C7C57">
        <w:rPr>
          <w:rFonts w:ascii="Times New Roman" w:hAnsi="Times New Roman"/>
          <w:sz w:val="24"/>
          <w:szCs w:val="24"/>
        </w:rPr>
        <w:t xml:space="preserve">    </w:t>
      </w:r>
    </w:p>
    <w:p w:rsidR="00026B02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C7C57">
        <w:rPr>
          <w:rFonts w:ascii="Times New Roman" w:hAnsi="Times New Roman"/>
          <w:sz w:val="24"/>
          <w:szCs w:val="24"/>
        </w:rPr>
        <w:t>Поставляемый товар должен быть надлежащего качества, безопасен в эксплуатации, гарантия качества в соответствии с ГОСТ, и соответствовать заявленным характеристикам</w:t>
      </w:r>
      <w:r>
        <w:rPr>
          <w:rFonts w:ascii="Times New Roman" w:hAnsi="Times New Roman"/>
          <w:sz w:val="24"/>
          <w:szCs w:val="24"/>
        </w:rPr>
        <w:t xml:space="preserve"> в п.3.1 данного Технического задания. </w:t>
      </w:r>
    </w:p>
    <w:p w:rsidR="00026B02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C7C57">
        <w:rPr>
          <w:rFonts w:ascii="Times New Roman" w:hAnsi="Times New Roman"/>
          <w:sz w:val="24"/>
          <w:szCs w:val="24"/>
        </w:rPr>
        <w:t>Поставляемый товар должен быть новым,</w:t>
      </w:r>
      <w:r>
        <w:rPr>
          <w:rFonts w:ascii="Times New Roman" w:hAnsi="Times New Roman"/>
          <w:sz w:val="24"/>
          <w:szCs w:val="24"/>
        </w:rPr>
        <w:t xml:space="preserve"> изготовленным</w:t>
      </w:r>
      <w:r w:rsidRPr="00564503">
        <w:rPr>
          <w:rFonts w:ascii="Times New Roman" w:hAnsi="Times New Roman"/>
          <w:sz w:val="24"/>
          <w:szCs w:val="24"/>
        </w:rPr>
        <w:t xml:space="preserve"> не ранее </w:t>
      </w:r>
      <w:r>
        <w:rPr>
          <w:rFonts w:ascii="Times New Roman" w:hAnsi="Times New Roman"/>
          <w:sz w:val="24"/>
          <w:szCs w:val="24"/>
        </w:rPr>
        <w:t xml:space="preserve">1 квартала </w:t>
      </w:r>
      <w:r w:rsidRPr="00564503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25</w:t>
      </w:r>
      <w:r w:rsidRPr="00564503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,</w:t>
      </w:r>
      <w:r w:rsidRPr="002C7C57">
        <w:rPr>
          <w:rFonts w:ascii="Times New Roman" w:hAnsi="Times New Roman"/>
          <w:sz w:val="24"/>
          <w:szCs w:val="24"/>
        </w:rPr>
        <w:t xml:space="preserve"> ранее неиспользованным, не модифицированным, не восстановленным, бе</w:t>
      </w:r>
      <w:r>
        <w:rPr>
          <w:rFonts w:ascii="Times New Roman" w:hAnsi="Times New Roman"/>
          <w:sz w:val="24"/>
          <w:szCs w:val="24"/>
        </w:rPr>
        <w:t xml:space="preserve">з повреждений. </w:t>
      </w:r>
      <w:r w:rsidRPr="002C7C57">
        <w:rPr>
          <w:rFonts w:ascii="Times New Roman" w:hAnsi="Times New Roman"/>
          <w:sz w:val="24"/>
          <w:szCs w:val="24"/>
        </w:rPr>
        <w:t>Поставщик гарантирует, что поставляемый товар не будет иметь дефектов, связанных с разработкой, материалами и качеством изготовления.</w:t>
      </w:r>
    </w:p>
    <w:p w:rsidR="00026B02" w:rsidRPr="00141701" w:rsidRDefault="00026B02" w:rsidP="00563EAF">
      <w:pPr>
        <w:pStyle w:val="formattext"/>
        <w:shd w:val="clear" w:color="auto" w:fill="FFFFFF"/>
        <w:spacing w:before="0" w:beforeAutospacing="0" w:after="0" w:afterAutospacing="0"/>
        <w:ind w:firstLine="720"/>
        <w:textAlignment w:val="baseline"/>
        <w:rPr>
          <w:sz w:val="22"/>
          <w:szCs w:val="22"/>
          <w:lang w:eastAsia="en-US"/>
        </w:rPr>
      </w:pPr>
      <w:r w:rsidRPr="002C7C57">
        <w:t xml:space="preserve"> Поставляемый товар должен быть упакован и маркирован в соответствии с  действующими стандартами и техническими условиями (ГОСТ, ТУ)</w:t>
      </w:r>
      <w:r>
        <w:t xml:space="preserve"> для данного вида товара</w:t>
      </w:r>
      <w:r w:rsidRPr="002C7C57">
        <w:t xml:space="preserve">. Товар должен поставляться в </w:t>
      </w:r>
      <w:r w:rsidRPr="00141701">
        <w:rPr>
          <w:sz w:val="22"/>
          <w:szCs w:val="22"/>
        </w:rPr>
        <w:t>оригинальной, заводской</w:t>
      </w:r>
      <w:r w:rsidRPr="002C7C57">
        <w:t xml:space="preserve"> упаковке, соответствующей характеру и способу транспортировки. Упаковка должна предохранять товар от всякого рода повреждений при его перевозке с учетом возможных перегрузок в пути и длительного хранения. Упаковка не должна содержать вскрытий, вмятин, порезов. Не допускается поставка товара в поврежденной транспортной таре.</w:t>
      </w:r>
      <w:r w:rsidRPr="00141701">
        <w:rPr>
          <w:sz w:val="22"/>
          <w:szCs w:val="22"/>
        </w:rPr>
        <w:t xml:space="preserve"> </w:t>
      </w:r>
      <w:r w:rsidRPr="00B34E8A">
        <w:t>Товар должен иметь этикетки с указанием полной информации, предусмотренной законами и иными нормативно-правовыми актами, ГОСТами (наименование и обозначение товара, торговое назначение, фирма-производитель, адрес, страна, назначение, описание опасности, меры безопасности, идентификационные данные партии товара, масса нетто, срок годности, дата изготовления, условия хранения) на русском языке.</w:t>
      </w:r>
    </w:p>
    <w:p w:rsidR="00026B02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742C07">
        <w:rPr>
          <w:rFonts w:ascii="Times New Roman" w:hAnsi="Times New Roman"/>
          <w:sz w:val="24"/>
          <w:szCs w:val="24"/>
        </w:rPr>
        <w:t xml:space="preserve">Поставщик несёт ответственность за всякого рода порчу оборудования до приёмки его </w:t>
      </w:r>
      <w:r>
        <w:rPr>
          <w:rFonts w:ascii="Times New Roman" w:hAnsi="Times New Roman"/>
          <w:sz w:val="24"/>
          <w:szCs w:val="24"/>
        </w:rPr>
        <w:t>Заказчиком</w:t>
      </w:r>
      <w:r w:rsidRPr="00742C07">
        <w:rPr>
          <w:rFonts w:ascii="Times New Roman" w:hAnsi="Times New Roman"/>
          <w:sz w:val="24"/>
          <w:szCs w:val="24"/>
        </w:rPr>
        <w:t xml:space="preserve"> вследствие некачественной упаковки или несоблюдения инструкции по хранению.</w:t>
      </w:r>
    </w:p>
    <w:p w:rsidR="00026B02" w:rsidRDefault="00026B02" w:rsidP="00563EAF">
      <w:pPr>
        <w:ind w:firstLine="720"/>
        <w:jc w:val="both"/>
        <w:outlineLvl w:val="1"/>
        <w:rPr>
          <w:rFonts w:ascii="Times New Roman" w:hAnsi="Times New Roman"/>
          <w:bCs/>
          <w:sz w:val="24"/>
          <w:szCs w:val="24"/>
        </w:rPr>
      </w:pPr>
      <w:r w:rsidRPr="005304B7">
        <w:rPr>
          <w:rFonts w:ascii="Times New Roman" w:hAnsi="Times New Roman"/>
          <w:bCs/>
          <w:sz w:val="24"/>
          <w:szCs w:val="24"/>
        </w:rPr>
        <w:t xml:space="preserve">В случае установления факта поставки товара ненадлежащего качества, </w:t>
      </w:r>
      <w:r>
        <w:rPr>
          <w:rFonts w:ascii="Times New Roman" w:hAnsi="Times New Roman"/>
          <w:sz w:val="24"/>
          <w:szCs w:val="24"/>
        </w:rPr>
        <w:t>Заказчик</w:t>
      </w:r>
      <w:r w:rsidRPr="005304B7">
        <w:rPr>
          <w:rFonts w:ascii="Times New Roman" w:hAnsi="Times New Roman"/>
          <w:bCs/>
          <w:sz w:val="24"/>
          <w:szCs w:val="24"/>
        </w:rPr>
        <w:t xml:space="preserve"> вправе провести экспертизу поставленн</w:t>
      </w:r>
      <w:r>
        <w:rPr>
          <w:rFonts w:ascii="Times New Roman" w:hAnsi="Times New Roman"/>
          <w:bCs/>
          <w:sz w:val="24"/>
          <w:szCs w:val="24"/>
        </w:rPr>
        <w:t>ого</w:t>
      </w:r>
      <w:r w:rsidRPr="005304B7">
        <w:rPr>
          <w:rFonts w:ascii="Times New Roman" w:hAnsi="Times New Roman"/>
          <w:bCs/>
          <w:sz w:val="24"/>
          <w:szCs w:val="24"/>
        </w:rPr>
        <w:t xml:space="preserve"> товара своими силами, или к ее проведению могут привлекаться э</w:t>
      </w:r>
      <w:r>
        <w:rPr>
          <w:rFonts w:ascii="Times New Roman" w:hAnsi="Times New Roman"/>
          <w:bCs/>
          <w:sz w:val="24"/>
          <w:szCs w:val="24"/>
        </w:rPr>
        <w:t>ксперты, экспертные организации</w:t>
      </w:r>
      <w:r w:rsidRPr="005304B7">
        <w:rPr>
          <w:rFonts w:ascii="Times New Roman" w:hAnsi="Times New Roman"/>
          <w:bCs/>
          <w:sz w:val="24"/>
          <w:szCs w:val="24"/>
        </w:rPr>
        <w:t xml:space="preserve">. Расходы на экспертизу несет Поставщик, за исключением случаев, когда экспертизой установлено отсутствие нарушений Поставщиком </w:t>
      </w:r>
      <w:r>
        <w:rPr>
          <w:rFonts w:ascii="Times New Roman" w:hAnsi="Times New Roman"/>
          <w:bCs/>
          <w:sz w:val="24"/>
          <w:szCs w:val="24"/>
        </w:rPr>
        <w:t>Договора</w:t>
      </w:r>
      <w:r w:rsidRPr="005304B7">
        <w:rPr>
          <w:rFonts w:ascii="Times New Roman" w:hAnsi="Times New Roman"/>
          <w:bCs/>
          <w:sz w:val="24"/>
          <w:szCs w:val="24"/>
        </w:rPr>
        <w:t xml:space="preserve"> или причинной связи между действиями Поставщика и обнаруженными недостатками. В указанных случаях, расходы на экспертизу несет Сторона, потребовавшая назначения экспертизы, а если она назначена по соглашению между Сторонами, обе Стороны поровну. </w:t>
      </w:r>
    </w:p>
    <w:p w:rsidR="00026B02" w:rsidRPr="005304B7" w:rsidRDefault="00026B02" w:rsidP="00563EAF">
      <w:pPr>
        <w:ind w:firstLine="540"/>
        <w:jc w:val="both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5304B7">
        <w:rPr>
          <w:rFonts w:ascii="Times New Roman" w:hAnsi="Times New Roman"/>
          <w:bCs/>
          <w:sz w:val="24"/>
          <w:szCs w:val="24"/>
        </w:rPr>
        <w:t xml:space="preserve">При установлении факта ненадлежащего исполнения Контракта, </w:t>
      </w:r>
      <w:r>
        <w:rPr>
          <w:rFonts w:ascii="Times New Roman" w:hAnsi="Times New Roman"/>
          <w:sz w:val="24"/>
          <w:szCs w:val="24"/>
        </w:rPr>
        <w:t>Заказчик</w:t>
      </w:r>
      <w:r w:rsidRPr="005304B7">
        <w:rPr>
          <w:rFonts w:ascii="Times New Roman" w:hAnsi="Times New Roman"/>
          <w:bCs/>
          <w:sz w:val="24"/>
          <w:szCs w:val="24"/>
        </w:rPr>
        <w:t xml:space="preserve"> направляет Поставщику соответствующее извещение в течение 3 (трех) рабочих дней с момента установления данного факта. </w:t>
      </w:r>
      <w:r>
        <w:rPr>
          <w:rFonts w:ascii="Times New Roman" w:hAnsi="Times New Roman"/>
          <w:sz w:val="24"/>
          <w:szCs w:val="24"/>
        </w:rPr>
        <w:t>Заказчик</w:t>
      </w:r>
      <w:r w:rsidRPr="005304B7">
        <w:rPr>
          <w:rFonts w:ascii="Times New Roman" w:hAnsi="Times New Roman"/>
          <w:bCs/>
          <w:sz w:val="24"/>
          <w:szCs w:val="24"/>
        </w:rPr>
        <w:t xml:space="preserve"> составляет Акт ненадлежащего исполнения Договора, который является основанием для применения к Поставщику мер ответственности, предусмотренных Договором.</w:t>
      </w:r>
    </w:p>
    <w:p w:rsidR="00026B02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070E1">
        <w:rPr>
          <w:rFonts w:ascii="Times New Roman" w:hAnsi="Times New Roman"/>
          <w:sz w:val="24"/>
          <w:szCs w:val="24"/>
        </w:rPr>
        <w:t>Поставляемая Продукция должна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:rsidR="00026B02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E2793">
        <w:rPr>
          <w:rFonts w:ascii="Times New Roman" w:hAnsi="Times New Roman"/>
          <w:sz w:val="24"/>
          <w:szCs w:val="24"/>
        </w:rPr>
        <w:t xml:space="preserve">Срок годности, в том числе остаточный срок годности на момент поставки должен составлять не менее 80 % срока годности, установленного заводом-изготовителем для данного вида товара. </w:t>
      </w:r>
      <w:r>
        <w:rPr>
          <w:rFonts w:ascii="Times New Roman" w:hAnsi="Times New Roman"/>
          <w:sz w:val="24"/>
          <w:szCs w:val="24"/>
        </w:rPr>
        <w:t>Качество Т</w:t>
      </w:r>
      <w:r w:rsidRPr="00742C07">
        <w:rPr>
          <w:rFonts w:ascii="Times New Roman" w:hAnsi="Times New Roman"/>
          <w:sz w:val="24"/>
          <w:szCs w:val="24"/>
        </w:rPr>
        <w:t>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 и подтверждается копиями сертификата продукции и иными документами, указывающими на соответствие т</w:t>
      </w:r>
      <w:r>
        <w:rPr>
          <w:rFonts w:ascii="Times New Roman" w:hAnsi="Times New Roman"/>
          <w:sz w:val="24"/>
          <w:szCs w:val="24"/>
        </w:rPr>
        <w:t>овара установленным  стандартам.</w:t>
      </w:r>
    </w:p>
    <w:p w:rsidR="00026B02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26B02" w:rsidRPr="00B36A1C" w:rsidRDefault="00026B02" w:rsidP="00563EAF">
      <w:pPr>
        <w:jc w:val="both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/>
          <w:b/>
          <w:sz w:val="24"/>
        </w:rPr>
        <w:t xml:space="preserve">5. </w:t>
      </w:r>
      <w:r w:rsidRPr="00B36A1C">
        <w:rPr>
          <w:rFonts w:ascii="Times New Roman" w:hAnsi="Times New Roman"/>
          <w:b/>
          <w:sz w:val="24"/>
          <w:szCs w:val="24"/>
        </w:rPr>
        <w:t>Требования к условиям поставки товара</w:t>
      </w:r>
      <w:r w:rsidRPr="005B5008">
        <w:rPr>
          <w:rFonts w:ascii="Times New Roman" w:hAnsi="Times New Roman"/>
          <w:b/>
          <w:sz w:val="24"/>
          <w:szCs w:val="24"/>
        </w:rPr>
        <w:t>:</w:t>
      </w:r>
      <w:r w:rsidRPr="00D04D2E">
        <w:rPr>
          <w:sz w:val="24"/>
        </w:rPr>
        <w:t xml:space="preserve"> </w:t>
      </w:r>
      <w:r w:rsidRPr="00B36A1C">
        <w:rPr>
          <w:rFonts w:ascii="Times New Roman" w:hAnsi="Times New Roman"/>
          <w:sz w:val="24"/>
          <w:szCs w:val="24"/>
        </w:rPr>
        <w:t>Комплект поставляемого товара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</w:t>
      </w:r>
      <w:r>
        <w:rPr>
          <w:rFonts w:ascii="Times New Roman" w:hAnsi="Times New Roman"/>
          <w:sz w:val="24"/>
          <w:szCs w:val="24"/>
        </w:rPr>
        <w:t>и</w:t>
      </w:r>
      <w:r w:rsidRPr="00B36A1C">
        <w:rPr>
          <w:rFonts w:ascii="Times New Roman" w:hAnsi="Times New Roman"/>
          <w:sz w:val="24"/>
          <w:szCs w:val="24"/>
        </w:rPr>
        <w:t xml:space="preserve">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:rsidR="00026B02" w:rsidRPr="00B36A1C" w:rsidRDefault="00026B02" w:rsidP="00563EA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/>
          <w:sz w:val="24"/>
          <w:szCs w:val="24"/>
        </w:rPr>
        <w:t xml:space="preserve">5.1. Срок поставки товара: поставка товара осуществляется силами Поставщика согласно заявке, подаваемой </w:t>
      </w:r>
      <w:r>
        <w:rPr>
          <w:rFonts w:ascii="Times New Roman" w:hAnsi="Times New Roman"/>
          <w:sz w:val="24"/>
          <w:szCs w:val="24"/>
        </w:rPr>
        <w:t>Заказчиком</w:t>
      </w:r>
      <w:r w:rsidRPr="00B36A1C">
        <w:rPr>
          <w:rFonts w:ascii="Times New Roman" w:hAnsi="Times New Roman"/>
          <w:sz w:val="24"/>
          <w:szCs w:val="24"/>
        </w:rPr>
        <w:t>, и вручается Поставщику в письменной форме или посредством электронной почты.</w:t>
      </w:r>
    </w:p>
    <w:p w:rsidR="00026B02" w:rsidRPr="00B36A1C" w:rsidRDefault="00026B02" w:rsidP="00563EAF">
      <w:pPr>
        <w:adjustRightInd w:val="0"/>
        <w:spacing w:line="23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/>
          <w:sz w:val="24"/>
          <w:szCs w:val="24"/>
        </w:rPr>
        <w:t xml:space="preserve">5.2. Время доставки товара </w:t>
      </w:r>
      <w:r w:rsidRPr="00B36A1C">
        <w:rPr>
          <w:rFonts w:ascii="Times New Roman" w:hAnsi="Times New Roman"/>
          <w:sz w:val="24"/>
          <w:szCs w:val="24"/>
          <w:lang w:eastAsia="en-US"/>
        </w:rPr>
        <w:t>с понедельника по четверг</w:t>
      </w:r>
      <w:r w:rsidRPr="00484865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B36A1C">
        <w:rPr>
          <w:rFonts w:ascii="Times New Roman" w:hAnsi="Times New Roman"/>
          <w:sz w:val="24"/>
          <w:szCs w:val="24"/>
          <w:lang w:val="en-US" w:eastAsia="en-US"/>
        </w:rPr>
        <w:t>c</w:t>
      </w:r>
      <w:r w:rsidRPr="00B36A1C">
        <w:rPr>
          <w:rFonts w:ascii="Times New Roman" w:hAnsi="Times New Roman"/>
          <w:sz w:val="24"/>
          <w:szCs w:val="24"/>
        </w:rPr>
        <w:t xml:space="preserve"> </w:t>
      </w:r>
      <w:r w:rsidRPr="00484865">
        <w:rPr>
          <w:rFonts w:ascii="Times New Roman" w:hAnsi="Times New Roman"/>
          <w:sz w:val="24"/>
          <w:szCs w:val="24"/>
        </w:rPr>
        <w:t>9</w:t>
      </w:r>
      <w:r w:rsidRPr="00B36A1C">
        <w:rPr>
          <w:rFonts w:ascii="Times New Roman" w:hAnsi="Times New Roman"/>
          <w:sz w:val="24"/>
          <w:szCs w:val="24"/>
        </w:rPr>
        <w:t>-00 до 11-30, с 13-00 до 15-00</w:t>
      </w:r>
      <w:r w:rsidRPr="00484865">
        <w:rPr>
          <w:rFonts w:ascii="Times New Roman" w:hAnsi="Times New Roman"/>
          <w:sz w:val="24"/>
          <w:szCs w:val="24"/>
        </w:rPr>
        <w:t xml:space="preserve">, </w:t>
      </w:r>
      <w:r w:rsidRPr="00B36A1C">
        <w:rPr>
          <w:rFonts w:ascii="Times New Roman" w:hAnsi="Times New Roman"/>
          <w:sz w:val="24"/>
          <w:szCs w:val="24"/>
        </w:rPr>
        <w:t xml:space="preserve">в пятницу </w:t>
      </w:r>
      <w:r w:rsidRPr="00B36A1C">
        <w:rPr>
          <w:rFonts w:ascii="Times New Roman" w:hAnsi="Times New Roman"/>
          <w:sz w:val="24"/>
          <w:szCs w:val="24"/>
          <w:lang w:val="en-US" w:eastAsia="en-US"/>
        </w:rPr>
        <w:t>c</w:t>
      </w:r>
      <w:r w:rsidRPr="00B36A1C">
        <w:rPr>
          <w:rFonts w:ascii="Times New Roman" w:hAnsi="Times New Roman"/>
          <w:sz w:val="24"/>
          <w:szCs w:val="24"/>
        </w:rPr>
        <w:t xml:space="preserve"> </w:t>
      </w:r>
      <w:r w:rsidRPr="00484865">
        <w:rPr>
          <w:rFonts w:ascii="Times New Roman" w:hAnsi="Times New Roman"/>
          <w:sz w:val="24"/>
          <w:szCs w:val="24"/>
        </w:rPr>
        <w:t>9</w:t>
      </w:r>
      <w:r w:rsidRPr="00B36A1C">
        <w:rPr>
          <w:rFonts w:ascii="Times New Roman" w:hAnsi="Times New Roman"/>
          <w:sz w:val="24"/>
          <w:szCs w:val="24"/>
        </w:rPr>
        <w:t>-00 до 11-30, с 13-00 до 1</w:t>
      </w:r>
      <w:r w:rsidRPr="00484865">
        <w:rPr>
          <w:rFonts w:ascii="Times New Roman" w:hAnsi="Times New Roman"/>
          <w:sz w:val="24"/>
          <w:szCs w:val="24"/>
        </w:rPr>
        <w:t>4</w:t>
      </w:r>
      <w:r w:rsidRPr="00B36A1C">
        <w:rPr>
          <w:rFonts w:ascii="Times New Roman" w:hAnsi="Times New Roman"/>
          <w:sz w:val="24"/>
          <w:szCs w:val="24"/>
        </w:rPr>
        <w:t>-00</w:t>
      </w:r>
      <w:r w:rsidRPr="00484865">
        <w:rPr>
          <w:rFonts w:ascii="Times New Roman" w:hAnsi="Times New Roman"/>
          <w:sz w:val="24"/>
          <w:szCs w:val="24"/>
        </w:rPr>
        <w:t xml:space="preserve"> </w:t>
      </w:r>
      <w:r w:rsidRPr="00B36A1C">
        <w:rPr>
          <w:rFonts w:ascii="Times New Roman" w:hAnsi="Times New Roman"/>
          <w:sz w:val="24"/>
          <w:szCs w:val="24"/>
        </w:rPr>
        <w:t xml:space="preserve">часов (местного времени </w:t>
      </w:r>
      <w:r>
        <w:rPr>
          <w:rFonts w:ascii="Times New Roman" w:hAnsi="Times New Roman"/>
          <w:sz w:val="24"/>
          <w:szCs w:val="24"/>
        </w:rPr>
        <w:t>Заказчика</w:t>
      </w:r>
      <w:r w:rsidRPr="00B36A1C">
        <w:rPr>
          <w:rFonts w:ascii="Times New Roman" w:hAnsi="Times New Roman"/>
          <w:sz w:val="24"/>
          <w:szCs w:val="24"/>
        </w:rPr>
        <w:t>).</w:t>
      </w:r>
    </w:p>
    <w:p w:rsidR="00026B02" w:rsidRPr="00B36A1C" w:rsidRDefault="00026B02" w:rsidP="00563EAF">
      <w:pPr>
        <w:pStyle w:val="BodyText"/>
        <w:widowControl w:val="0"/>
        <w:tabs>
          <w:tab w:val="left" w:pos="709"/>
        </w:tabs>
        <w:spacing w:after="0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/>
          <w:sz w:val="24"/>
          <w:szCs w:val="24"/>
        </w:rPr>
        <w:t xml:space="preserve">5.3. Поставщик обязан доставить товар своим транспортом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:rsidR="00026B02" w:rsidRDefault="00026B02" w:rsidP="00563EAF">
      <w:pPr>
        <w:pStyle w:val="10"/>
        <w:jc w:val="both"/>
        <w:rPr>
          <w:rFonts w:ascii="Times New Roman" w:hAnsi="Times New Roman"/>
          <w:sz w:val="24"/>
          <w:szCs w:val="24"/>
        </w:rPr>
      </w:pPr>
      <w:r w:rsidRPr="00B36A1C">
        <w:rPr>
          <w:rFonts w:ascii="Times New Roman" w:hAnsi="Times New Roman" w:cs="Times New Roman"/>
          <w:sz w:val="24"/>
          <w:szCs w:val="24"/>
        </w:rPr>
        <w:t xml:space="preserve">5.5. </w:t>
      </w:r>
      <w:r w:rsidRPr="00B36A1C">
        <w:rPr>
          <w:rFonts w:ascii="Times New Roman" w:hAnsi="Times New Roman"/>
          <w:sz w:val="24"/>
          <w:szCs w:val="24"/>
        </w:rPr>
        <w:t xml:space="preserve">Поставщик не позднее, чем за 24 часа до момента поставки товара должен уведомить </w:t>
      </w:r>
      <w:r>
        <w:rPr>
          <w:rFonts w:ascii="Times New Roman" w:hAnsi="Times New Roman"/>
          <w:sz w:val="24"/>
          <w:szCs w:val="24"/>
        </w:rPr>
        <w:t>Заказчика</w:t>
      </w:r>
      <w:r w:rsidRPr="00B36A1C">
        <w:rPr>
          <w:rFonts w:ascii="Times New Roman" w:hAnsi="Times New Roman"/>
          <w:sz w:val="24"/>
          <w:szCs w:val="24"/>
        </w:rPr>
        <w:t xml:space="preserve"> о планируемой отгрузке. Сообщение должно содержать номер договора, а также дату и планируемое время отгрузки. Сообщение может быть направлено </w:t>
      </w:r>
      <w:r>
        <w:rPr>
          <w:rFonts w:ascii="Times New Roman" w:hAnsi="Times New Roman"/>
          <w:sz w:val="24"/>
          <w:szCs w:val="24"/>
        </w:rPr>
        <w:t>Заказчику</w:t>
      </w:r>
      <w:r w:rsidRPr="00B36A1C">
        <w:rPr>
          <w:rFonts w:ascii="Times New Roman" w:hAnsi="Times New Roman"/>
          <w:sz w:val="24"/>
          <w:szCs w:val="24"/>
        </w:rPr>
        <w:t xml:space="preserve"> путем использования электронных средств связи. Адресом электронной почты для получения сообщений является_________</w:t>
      </w:r>
    </w:p>
    <w:p w:rsidR="00026B02" w:rsidRDefault="00026B02" w:rsidP="00563EAF">
      <w:pPr>
        <w:pStyle w:val="10"/>
        <w:jc w:val="both"/>
        <w:rPr>
          <w:rFonts w:ascii="Times New Roman" w:hAnsi="Times New Roman"/>
          <w:sz w:val="24"/>
          <w:szCs w:val="24"/>
        </w:rPr>
      </w:pPr>
    </w:p>
    <w:p w:rsidR="00026B02" w:rsidRPr="00D04D2E" w:rsidRDefault="00026B02" w:rsidP="00563EAF">
      <w:pPr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b/>
          <w:sz w:val="24"/>
          <w:szCs w:val="24"/>
        </w:rPr>
        <w:t xml:space="preserve">6.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4D2E">
        <w:rPr>
          <w:rFonts w:ascii="Times New Roman" w:hAnsi="Times New Roman"/>
          <w:b/>
          <w:sz w:val="24"/>
          <w:szCs w:val="24"/>
        </w:rPr>
        <w:t xml:space="preserve">Форма, сроки и порядок оплаты за поставляемую Продукцию. </w:t>
      </w: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Заказчик оплачивает поставляемую Поставщиком Продукцию в следующем порядке: 100% стоимости партии Продукции, перечисляемой на счет Поставщика в течение </w:t>
      </w:r>
      <w:r>
        <w:rPr>
          <w:rFonts w:ascii="Times New Roman" w:hAnsi="Times New Roman"/>
          <w:sz w:val="24"/>
          <w:szCs w:val="24"/>
        </w:rPr>
        <w:t>7</w:t>
      </w:r>
      <w:r w:rsidRPr="00D04D2E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семи)</w:t>
      </w:r>
      <w:r w:rsidRPr="00D04D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рабочих</w:t>
      </w:r>
      <w:r w:rsidRPr="00D04D2E">
        <w:rPr>
          <w:rFonts w:ascii="Times New Roman" w:hAnsi="Times New Roman"/>
          <w:sz w:val="24"/>
          <w:szCs w:val="24"/>
        </w:rPr>
        <w:t xml:space="preserve"> дней с момента поступления Продукции на склад </w:t>
      </w:r>
      <w:r>
        <w:rPr>
          <w:rFonts w:ascii="Times New Roman" w:hAnsi="Times New Roman"/>
          <w:sz w:val="24"/>
          <w:szCs w:val="24"/>
        </w:rPr>
        <w:t>Заказчика</w:t>
      </w:r>
      <w:r w:rsidRPr="00D04D2E">
        <w:rPr>
          <w:rFonts w:ascii="Times New Roman" w:hAnsi="Times New Roman"/>
          <w:sz w:val="24"/>
          <w:szCs w:val="24"/>
        </w:rPr>
        <w:t xml:space="preserve"> и подписания товарной накладной (или УПД– универсального передаточного документа). </w:t>
      </w:r>
    </w:p>
    <w:p w:rsidR="00026B02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>Цена на Продукцию, в течение срока действия Договора, не может превышать цену, указанную в коммерческом предложении на момент заключения Договора.</w:t>
      </w:r>
    </w:p>
    <w:p w:rsidR="00026B02" w:rsidRPr="007068EA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26B02" w:rsidRPr="00D04D2E" w:rsidRDefault="00026B02" w:rsidP="00563EAF">
      <w:pPr>
        <w:jc w:val="both"/>
        <w:rPr>
          <w:rFonts w:ascii="Times New Roman" w:hAnsi="Times New Roman"/>
          <w:sz w:val="24"/>
          <w:szCs w:val="24"/>
        </w:rPr>
      </w:pPr>
      <w:r w:rsidRPr="007068EA">
        <w:rPr>
          <w:rFonts w:ascii="Times New Roman" w:hAnsi="Times New Roman"/>
          <w:b/>
          <w:sz w:val="24"/>
          <w:szCs w:val="24"/>
        </w:rPr>
        <w:t>7</w:t>
      </w:r>
      <w:r w:rsidRPr="00D04D2E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D04D2E">
        <w:rPr>
          <w:rFonts w:ascii="Times New Roman" w:hAnsi="Times New Roman"/>
          <w:b/>
          <w:sz w:val="24"/>
          <w:szCs w:val="24"/>
        </w:rPr>
        <w:t xml:space="preserve">Правила приемки Продукции. </w:t>
      </w: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Приемка Продукции по качеству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>Приемка Продукции по количеству производится в соответствии с требованиями Инструкции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>При приемке Продукции осуществляется:</w:t>
      </w: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– внешний осмотр тары и упаковки: </w:t>
      </w: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– проверку соответствия количества отгруженных и поступивших поставочных мест; </w:t>
      </w: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   В выходные, праздничные дни и в нерабочее время получение и приемка Товара не производится.</w:t>
      </w:r>
    </w:p>
    <w:p w:rsidR="00026B02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D04D2E">
        <w:rPr>
          <w:rFonts w:ascii="Times New Roman" w:hAnsi="Times New Roman"/>
          <w:sz w:val="24"/>
          <w:szCs w:val="24"/>
        </w:rPr>
        <w:t xml:space="preserve">В случае выявления дефектов участник обязан за свой счет заменить поставленную Продукцию в течение </w:t>
      </w:r>
      <w:r>
        <w:rPr>
          <w:rFonts w:ascii="Times New Roman" w:hAnsi="Times New Roman"/>
          <w:sz w:val="24"/>
          <w:szCs w:val="24"/>
        </w:rPr>
        <w:t>3</w:t>
      </w:r>
      <w:r w:rsidRPr="00D04D2E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трех</w:t>
      </w:r>
      <w:r w:rsidRPr="00D04D2E">
        <w:rPr>
          <w:rFonts w:ascii="Times New Roman" w:hAnsi="Times New Roman"/>
          <w:sz w:val="24"/>
          <w:szCs w:val="24"/>
        </w:rPr>
        <w:t>) рабоч</w:t>
      </w:r>
      <w:r>
        <w:rPr>
          <w:rFonts w:ascii="Times New Roman" w:hAnsi="Times New Roman"/>
          <w:sz w:val="24"/>
          <w:szCs w:val="24"/>
        </w:rPr>
        <w:t>их</w:t>
      </w:r>
      <w:r w:rsidRPr="00D04D2E">
        <w:rPr>
          <w:rFonts w:ascii="Times New Roman" w:hAnsi="Times New Roman"/>
          <w:sz w:val="24"/>
          <w:szCs w:val="24"/>
        </w:rPr>
        <w:t xml:space="preserve"> дн</w:t>
      </w:r>
      <w:r>
        <w:rPr>
          <w:rFonts w:ascii="Times New Roman" w:hAnsi="Times New Roman"/>
          <w:sz w:val="24"/>
          <w:szCs w:val="24"/>
        </w:rPr>
        <w:t>ей</w:t>
      </w:r>
      <w:r w:rsidRPr="00D04D2E">
        <w:rPr>
          <w:rFonts w:ascii="Times New Roman" w:hAnsi="Times New Roman"/>
          <w:sz w:val="24"/>
          <w:szCs w:val="24"/>
        </w:rPr>
        <w:t>.</w:t>
      </w: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26B02" w:rsidRPr="00D04D2E" w:rsidRDefault="00026B02" w:rsidP="00563EA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26B02" w:rsidRDefault="00026B02" w:rsidP="001728A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Спец. 1 кат. ОМТС ___________________________________________________ Д.И. Кузнецов </w:t>
      </w:r>
    </w:p>
    <w:p w:rsidR="00026B02" w:rsidRDefault="00026B02" w:rsidP="006171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p w:rsidR="00026B02" w:rsidRDefault="00026B02" w:rsidP="006171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Начальник СРЗиА ____________________________________________________ В.С. Ивашкив</w:t>
      </w:r>
    </w:p>
    <w:p w:rsidR="00026B02" w:rsidRDefault="00026B02" w:rsidP="006171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026B02" w:rsidRDefault="00026B02" w:rsidP="006171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Начальник службы ВВС _______________________________________________ В.А. Карасёв </w:t>
      </w:r>
    </w:p>
    <w:p w:rsidR="00026B02" w:rsidRDefault="00026B02" w:rsidP="006171A3">
      <w:pPr>
        <w:rPr>
          <w:rFonts w:ascii="Times New Roman" w:hAnsi="Times New Roman"/>
          <w:sz w:val="24"/>
          <w:szCs w:val="24"/>
        </w:rPr>
      </w:pPr>
    </w:p>
    <w:p w:rsidR="00026B02" w:rsidRDefault="00026B02" w:rsidP="006171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Начальник службы РЭС _______________________________________________ В.А. Чайников </w:t>
      </w:r>
    </w:p>
    <w:p w:rsidR="00026B02" w:rsidRDefault="00026B02" w:rsidP="006171A3">
      <w:pPr>
        <w:rPr>
          <w:rFonts w:ascii="Times New Roman" w:hAnsi="Times New Roman"/>
          <w:sz w:val="24"/>
          <w:szCs w:val="24"/>
        </w:rPr>
      </w:pPr>
    </w:p>
    <w:p w:rsidR="00026B02" w:rsidRDefault="00026B02" w:rsidP="006171A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Начальник УРУ ______________________________________________________В.А. Болоненков </w:t>
      </w:r>
    </w:p>
    <w:p w:rsidR="00026B02" w:rsidRDefault="00026B02" w:rsidP="006171A3">
      <w:pPr>
        <w:rPr>
          <w:rFonts w:ascii="Times New Roman" w:hAnsi="Times New Roman"/>
          <w:sz w:val="24"/>
          <w:szCs w:val="24"/>
        </w:rPr>
      </w:pPr>
    </w:p>
    <w:p w:rsidR="00026B02" w:rsidRPr="00167D1E" w:rsidRDefault="00026B02" w:rsidP="006171A3">
      <w:r>
        <w:rPr>
          <w:rFonts w:ascii="Times New Roman" w:hAnsi="Times New Roman"/>
          <w:sz w:val="24"/>
          <w:szCs w:val="24"/>
        </w:rPr>
        <w:t xml:space="preserve">                                            </w:t>
      </w:r>
    </w:p>
    <w:sectPr w:rsidR="00026B02" w:rsidRPr="00167D1E" w:rsidSect="00AC6B4A">
      <w:pgSz w:w="16838" w:h="11906" w:orient="landscape"/>
      <w:pgMar w:top="719" w:right="1134" w:bottom="426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Oswa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LTW1G-Roman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Tahoma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Click to enlarge image tpl_1.jpg" style="width:.75pt;height:.75pt;visibility:visible" o:bullet="t">
        <v:imagedata r:id="rId1" o:title=""/>
      </v:shape>
    </w:pict>
  </w:numPicBullet>
  <w:abstractNum w:abstractNumId="0">
    <w:nsid w:val="FFFFFF7C"/>
    <w:multiLevelType w:val="singleLevel"/>
    <w:tmpl w:val="59C65E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101A3C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7E0C6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D6C31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BC6AC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C30FF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9054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2895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378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F1E5E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D74EFD"/>
    <w:multiLevelType w:val="hybridMultilevel"/>
    <w:tmpl w:val="30662E9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025B03C4"/>
    <w:multiLevelType w:val="hybridMultilevel"/>
    <w:tmpl w:val="56DA7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3381A34"/>
    <w:multiLevelType w:val="hybridMultilevel"/>
    <w:tmpl w:val="A31CD8E2"/>
    <w:lvl w:ilvl="0" w:tplc="94AC2494">
      <w:start w:val="1"/>
      <w:numFmt w:val="decimal"/>
      <w:lvlText w:val="%1."/>
      <w:lvlJc w:val="left"/>
      <w:pPr>
        <w:ind w:left="346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  <w:rPr>
        <w:rFonts w:cs="Times New Roman"/>
      </w:rPr>
    </w:lvl>
  </w:abstractNum>
  <w:abstractNum w:abstractNumId="13">
    <w:nsid w:val="04030BAF"/>
    <w:multiLevelType w:val="hybridMultilevel"/>
    <w:tmpl w:val="19D45180"/>
    <w:lvl w:ilvl="0" w:tplc="1DE0981C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07416729"/>
    <w:multiLevelType w:val="hybridMultilevel"/>
    <w:tmpl w:val="800004D8"/>
    <w:lvl w:ilvl="0" w:tplc="3774E436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0951132D"/>
    <w:multiLevelType w:val="hybridMultilevel"/>
    <w:tmpl w:val="BCB89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E4D550A"/>
    <w:multiLevelType w:val="multilevel"/>
    <w:tmpl w:val="36A818F0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17">
    <w:nsid w:val="11E1071E"/>
    <w:multiLevelType w:val="hybridMultilevel"/>
    <w:tmpl w:val="6EB6942A"/>
    <w:lvl w:ilvl="0" w:tplc="7BC4A9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78E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3608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28F2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5A29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60F2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52D6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DC14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F4983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>
    <w:nsid w:val="17EC6A15"/>
    <w:multiLevelType w:val="hybridMultilevel"/>
    <w:tmpl w:val="AA04F35C"/>
    <w:lvl w:ilvl="0" w:tplc="1A6CF5CE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185A76F8"/>
    <w:multiLevelType w:val="hybridMultilevel"/>
    <w:tmpl w:val="7F5C6638"/>
    <w:lvl w:ilvl="0" w:tplc="E40E71A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1DFE4A2C"/>
    <w:multiLevelType w:val="hybridMultilevel"/>
    <w:tmpl w:val="DBBC3FDA"/>
    <w:lvl w:ilvl="0" w:tplc="719875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94E510A"/>
    <w:multiLevelType w:val="singleLevel"/>
    <w:tmpl w:val="69E4DAD0"/>
    <w:lvl w:ilvl="0">
      <w:start w:val="3"/>
      <w:numFmt w:val="decimal"/>
      <w:lvlText w:val="%1."/>
      <w:legacy w:legacy="1" w:legacySpace="0" w:legacyIndent="189"/>
      <w:lvlJc w:val="left"/>
      <w:rPr>
        <w:rFonts w:ascii="Times New Roman" w:hAnsi="Times New Roman" w:cs="Times New Roman" w:hint="default"/>
      </w:rPr>
    </w:lvl>
  </w:abstractNum>
  <w:abstractNum w:abstractNumId="22">
    <w:nsid w:val="2E397F23"/>
    <w:multiLevelType w:val="hybridMultilevel"/>
    <w:tmpl w:val="7444DDAE"/>
    <w:lvl w:ilvl="0" w:tplc="A5D2EFAE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5EC579F"/>
    <w:multiLevelType w:val="singleLevel"/>
    <w:tmpl w:val="6A4EBF8E"/>
    <w:lvl w:ilvl="0">
      <w:start w:val="1"/>
      <w:numFmt w:val="decimal"/>
      <w:lvlText w:val="%1."/>
      <w:legacy w:legacy="1" w:legacySpace="0" w:legacyIndent="189"/>
      <w:lvlJc w:val="left"/>
      <w:rPr>
        <w:rFonts w:ascii="Times New Roman" w:hAnsi="Times New Roman" w:cs="Times New Roman" w:hint="default"/>
      </w:rPr>
    </w:lvl>
  </w:abstractNum>
  <w:abstractNum w:abstractNumId="24">
    <w:nsid w:val="3CF957B3"/>
    <w:multiLevelType w:val="hybridMultilevel"/>
    <w:tmpl w:val="EB70E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3D0B1B4D"/>
    <w:multiLevelType w:val="hybridMultilevel"/>
    <w:tmpl w:val="0D641CB2"/>
    <w:lvl w:ilvl="0" w:tplc="BB60DA1A">
      <w:start w:val="1"/>
      <w:numFmt w:val="decimal"/>
      <w:pStyle w:val="ListNum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/>
        <w:sz w:val="24"/>
        <w:szCs w:val="24"/>
      </w:rPr>
    </w:lvl>
    <w:lvl w:ilvl="1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-66"/>
        </w:tabs>
      </w:pPr>
      <w:rPr>
        <w:rFonts w:cs="Times New Roman"/>
      </w:rPr>
    </w:lvl>
  </w:abstractNum>
  <w:abstractNum w:abstractNumId="26">
    <w:nsid w:val="4A0B58FE"/>
    <w:multiLevelType w:val="hybridMultilevel"/>
    <w:tmpl w:val="F728726E"/>
    <w:lvl w:ilvl="0" w:tplc="F01ABD40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7">
    <w:nsid w:val="52B533A3"/>
    <w:multiLevelType w:val="hybridMultilevel"/>
    <w:tmpl w:val="881E7596"/>
    <w:lvl w:ilvl="0" w:tplc="AEB6EC0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D1A6658"/>
    <w:multiLevelType w:val="hybridMultilevel"/>
    <w:tmpl w:val="D2162588"/>
    <w:lvl w:ilvl="0" w:tplc="371A313A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F435178"/>
    <w:multiLevelType w:val="hybridMultilevel"/>
    <w:tmpl w:val="802EC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8317B23"/>
    <w:multiLevelType w:val="multilevel"/>
    <w:tmpl w:val="B4EA06AE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eastAsia="Times New Roman"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cs="Times New Roman"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cs="Times New Roman"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cs="Times New Roman"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cs="Times New Roman"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cs="Times New Roman" w:hint="default"/>
        <w:b/>
        <w:color w:val="auto"/>
      </w:rPr>
    </w:lvl>
  </w:abstractNum>
  <w:abstractNum w:abstractNumId="31">
    <w:nsid w:val="6C925A17"/>
    <w:multiLevelType w:val="hybridMultilevel"/>
    <w:tmpl w:val="F87A17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CDA35F6"/>
    <w:multiLevelType w:val="hybridMultilevel"/>
    <w:tmpl w:val="B614A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73625076"/>
    <w:multiLevelType w:val="hybridMultilevel"/>
    <w:tmpl w:val="0FA6C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75B872AA"/>
    <w:multiLevelType w:val="hybridMultilevel"/>
    <w:tmpl w:val="DC96FFCE"/>
    <w:lvl w:ilvl="0" w:tplc="D85CBC8C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A490748"/>
    <w:multiLevelType w:val="hybridMultilevel"/>
    <w:tmpl w:val="713A3ED2"/>
    <w:lvl w:ilvl="0" w:tplc="C350887C">
      <w:start w:val="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B9B36CF"/>
    <w:multiLevelType w:val="hybridMultilevel"/>
    <w:tmpl w:val="B008C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BB35E86"/>
    <w:multiLevelType w:val="hybridMultilevel"/>
    <w:tmpl w:val="EFE276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2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27"/>
  </w:num>
  <w:num w:numId="14">
    <w:abstractNumId w:val="24"/>
  </w:num>
  <w:num w:numId="15">
    <w:abstractNumId w:val="16"/>
  </w:num>
  <w:num w:numId="16">
    <w:abstractNumId w:val="11"/>
  </w:num>
  <w:num w:numId="17">
    <w:abstractNumId w:val="15"/>
  </w:num>
  <w:num w:numId="18">
    <w:abstractNumId w:val="33"/>
  </w:num>
  <w:num w:numId="19">
    <w:abstractNumId w:val="31"/>
  </w:num>
  <w:num w:numId="20">
    <w:abstractNumId w:val="37"/>
  </w:num>
  <w:num w:numId="21">
    <w:abstractNumId w:val="32"/>
  </w:num>
  <w:num w:numId="22">
    <w:abstractNumId w:val="36"/>
  </w:num>
  <w:num w:numId="23">
    <w:abstractNumId w:val="29"/>
  </w:num>
  <w:num w:numId="24">
    <w:abstractNumId w:val="25"/>
  </w:num>
  <w:num w:numId="25">
    <w:abstractNumId w:val="18"/>
  </w:num>
  <w:num w:numId="26">
    <w:abstractNumId w:val="35"/>
  </w:num>
  <w:num w:numId="27">
    <w:abstractNumId w:val="28"/>
  </w:num>
  <w:num w:numId="28">
    <w:abstractNumId w:val="22"/>
  </w:num>
  <w:num w:numId="29">
    <w:abstractNumId w:val="14"/>
  </w:num>
  <w:num w:numId="30">
    <w:abstractNumId w:val="34"/>
  </w:num>
  <w:num w:numId="3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0"/>
  </w:num>
  <w:num w:numId="33">
    <w:abstractNumId w:val="26"/>
  </w:num>
  <w:num w:numId="34">
    <w:abstractNumId w:val="10"/>
  </w:num>
  <w:num w:numId="35">
    <w:abstractNumId w:val="20"/>
  </w:num>
  <w:num w:numId="36">
    <w:abstractNumId w:val="19"/>
  </w:num>
  <w:num w:numId="37">
    <w:abstractNumId w:val="17"/>
  </w:num>
  <w:num w:numId="3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908"/>
    <w:rsid w:val="000008AE"/>
    <w:rsid w:val="0000469C"/>
    <w:rsid w:val="00005367"/>
    <w:rsid w:val="00005E4D"/>
    <w:rsid w:val="000105C7"/>
    <w:rsid w:val="00010E56"/>
    <w:rsid w:val="0001244D"/>
    <w:rsid w:val="00013435"/>
    <w:rsid w:val="00014810"/>
    <w:rsid w:val="00016116"/>
    <w:rsid w:val="0001631A"/>
    <w:rsid w:val="00017194"/>
    <w:rsid w:val="00021874"/>
    <w:rsid w:val="00023388"/>
    <w:rsid w:val="000239F9"/>
    <w:rsid w:val="000248E6"/>
    <w:rsid w:val="00025D52"/>
    <w:rsid w:val="00026B02"/>
    <w:rsid w:val="000305CD"/>
    <w:rsid w:val="00034096"/>
    <w:rsid w:val="000350CA"/>
    <w:rsid w:val="000351E7"/>
    <w:rsid w:val="00036245"/>
    <w:rsid w:val="0003632E"/>
    <w:rsid w:val="0003644D"/>
    <w:rsid w:val="00037523"/>
    <w:rsid w:val="0004065E"/>
    <w:rsid w:val="00042380"/>
    <w:rsid w:val="00042E3D"/>
    <w:rsid w:val="0004449B"/>
    <w:rsid w:val="00051925"/>
    <w:rsid w:val="000519F1"/>
    <w:rsid w:val="00051ECF"/>
    <w:rsid w:val="000535D5"/>
    <w:rsid w:val="0005533A"/>
    <w:rsid w:val="00057364"/>
    <w:rsid w:val="00060A04"/>
    <w:rsid w:val="0006193F"/>
    <w:rsid w:val="00062269"/>
    <w:rsid w:val="000626F3"/>
    <w:rsid w:val="0006284F"/>
    <w:rsid w:val="00066F9B"/>
    <w:rsid w:val="000674E0"/>
    <w:rsid w:val="00070DC7"/>
    <w:rsid w:val="00071E60"/>
    <w:rsid w:val="00073787"/>
    <w:rsid w:val="000741C7"/>
    <w:rsid w:val="00077FA0"/>
    <w:rsid w:val="00081CA5"/>
    <w:rsid w:val="000826A4"/>
    <w:rsid w:val="00085674"/>
    <w:rsid w:val="000866CA"/>
    <w:rsid w:val="000900E0"/>
    <w:rsid w:val="0009254D"/>
    <w:rsid w:val="0009345B"/>
    <w:rsid w:val="00093AA5"/>
    <w:rsid w:val="00093D28"/>
    <w:rsid w:val="00094348"/>
    <w:rsid w:val="0009595E"/>
    <w:rsid w:val="00096460"/>
    <w:rsid w:val="00096D0C"/>
    <w:rsid w:val="00096FC6"/>
    <w:rsid w:val="00097A7E"/>
    <w:rsid w:val="000A06D5"/>
    <w:rsid w:val="000A086A"/>
    <w:rsid w:val="000A199F"/>
    <w:rsid w:val="000A215D"/>
    <w:rsid w:val="000A2203"/>
    <w:rsid w:val="000A2326"/>
    <w:rsid w:val="000A47DB"/>
    <w:rsid w:val="000A4C23"/>
    <w:rsid w:val="000A4D14"/>
    <w:rsid w:val="000A5A5B"/>
    <w:rsid w:val="000B0429"/>
    <w:rsid w:val="000B098B"/>
    <w:rsid w:val="000B1AA6"/>
    <w:rsid w:val="000B1D05"/>
    <w:rsid w:val="000B22E8"/>
    <w:rsid w:val="000B3036"/>
    <w:rsid w:val="000B31F8"/>
    <w:rsid w:val="000B3CEC"/>
    <w:rsid w:val="000B462C"/>
    <w:rsid w:val="000B4679"/>
    <w:rsid w:val="000B5466"/>
    <w:rsid w:val="000B6D44"/>
    <w:rsid w:val="000C029F"/>
    <w:rsid w:val="000C02BC"/>
    <w:rsid w:val="000C0930"/>
    <w:rsid w:val="000C338A"/>
    <w:rsid w:val="000C4986"/>
    <w:rsid w:val="000C4B97"/>
    <w:rsid w:val="000C5C5F"/>
    <w:rsid w:val="000C6B54"/>
    <w:rsid w:val="000D2415"/>
    <w:rsid w:val="000D25BC"/>
    <w:rsid w:val="000D4B32"/>
    <w:rsid w:val="000D687E"/>
    <w:rsid w:val="000E0205"/>
    <w:rsid w:val="000E1AFE"/>
    <w:rsid w:val="000E32C1"/>
    <w:rsid w:val="000F07CE"/>
    <w:rsid w:val="000F1B9C"/>
    <w:rsid w:val="000F2852"/>
    <w:rsid w:val="000F2BC7"/>
    <w:rsid w:val="000F2FCE"/>
    <w:rsid w:val="000F3861"/>
    <w:rsid w:val="000F7BFD"/>
    <w:rsid w:val="00104257"/>
    <w:rsid w:val="0010449B"/>
    <w:rsid w:val="001076E5"/>
    <w:rsid w:val="00107AD3"/>
    <w:rsid w:val="00110A6B"/>
    <w:rsid w:val="00110F56"/>
    <w:rsid w:val="00111020"/>
    <w:rsid w:val="001116C1"/>
    <w:rsid w:val="001133AD"/>
    <w:rsid w:val="001134B0"/>
    <w:rsid w:val="00113B8E"/>
    <w:rsid w:val="0011432C"/>
    <w:rsid w:val="00115C72"/>
    <w:rsid w:val="001163E7"/>
    <w:rsid w:val="0011719D"/>
    <w:rsid w:val="00121901"/>
    <w:rsid w:val="001233B4"/>
    <w:rsid w:val="0012513A"/>
    <w:rsid w:val="00126015"/>
    <w:rsid w:val="001261F3"/>
    <w:rsid w:val="001266CA"/>
    <w:rsid w:val="001303B5"/>
    <w:rsid w:val="0013115E"/>
    <w:rsid w:val="001343A9"/>
    <w:rsid w:val="00134D6A"/>
    <w:rsid w:val="00135138"/>
    <w:rsid w:val="00135E88"/>
    <w:rsid w:val="00136B10"/>
    <w:rsid w:val="001374B2"/>
    <w:rsid w:val="001375C4"/>
    <w:rsid w:val="001402B6"/>
    <w:rsid w:val="00141213"/>
    <w:rsid w:val="00141701"/>
    <w:rsid w:val="00141B57"/>
    <w:rsid w:val="001427C6"/>
    <w:rsid w:val="00142C70"/>
    <w:rsid w:val="0014387D"/>
    <w:rsid w:val="001439D0"/>
    <w:rsid w:val="00143AFF"/>
    <w:rsid w:val="0014474D"/>
    <w:rsid w:val="00146121"/>
    <w:rsid w:val="00147D71"/>
    <w:rsid w:val="001503E1"/>
    <w:rsid w:val="00150521"/>
    <w:rsid w:val="0015341D"/>
    <w:rsid w:val="00154E08"/>
    <w:rsid w:val="00155E25"/>
    <w:rsid w:val="00156207"/>
    <w:rsid w:val="00157214"/>
    <w:rsid w:val="00157D0A"/>
    <w:rsid w:val="00157E31"/>
    <w:rsid w:val="001602BC"/>
    <w:rsid w:val="00162873"/>
    <w:rsid w:val="001647E9"/>
    <w:rsid w:val="001656E9"/>
    <w:rsid w:val="00167D1E"/>
    <w:rsid w:val="00170B1D"/>
    <w:rsid w:val="00170D23"/>
    <w:rsid w:val="00171141"/>
    <w:rsid w:val="001718E5"/>
    <w:rsid w:val="001728AC"/>
    <w:rsid w:val="00173C54"/>
    <w:rsid w:val="00174BBE"/>
    <w:rsid w:val="00175B86"/>
    <w:rsid w:val="00175BF7"/>
    <w:rsid w:val="00175E1E"/>
    <w:rsid w:val="00176447"/>
    <w:rsid w:val="00176724"/>
    <w:rsid w:val="00177629"/>
    <w:rsid w:val="00180E34"/>
    <w:rsid w:val="00181687"/>
    <w:rsid w:val="0018187D"/>
    <w:rsid w:val="001842D2"/>
    <w:rsid w:val="00185931"/>
    <w:rsid w:val="00187137"/>
    <w:rsid w:val="0018736D"/>
    <w:rsid w:val="00187982"/>
    <w:rsid w:val="001905DC"/>
    <w:rsid w:val="0019187C"/>
    <w:rsid w:val="0019532E"/>
    <w:rsid w:val="001957AF"/>
    <w:rsid w:val="00196CCE"/>
    <w:rsid w:val="001A05C6"/>
    <w:rsid w:val="001A19B3"/>
    <w:rsid w:val="001A2E90"/>
    <w:rsid w:val="001B19FC"/>
    <w:rsid w:val="001B2D52"/>
    <w:rsid w:val="001B40E4"/>
    <w:rsid w:val="001B4F02"/>
    <w:rsid w:val="001B7691"/>
    <w:rsid w:val="001C0669"/>
    <w:rsid w:val="001C08DF"/>
    <w:rsid w:val="001C1356"/>
    <w:rsid w:val="001C2186"/>
    <w:rsid w:val="001C4EFB"/>
    <w:rsid w:val="001C613F"/>
    <w:rsid w:val="001D00C1"/>
    <w:rsid w:val="001D03BD"/>
    <w:rsid w:val="001D36F5"/>
    <w:rsid w:val="001D43D8"/>
    <w:rsid w:val="001D4AA5"/>
    <w:rsid w:val="001D4E40"/>
    <w:rsid w:val="001D5BD6"/>
    <w:rsid w:val="001D645B"/>
    <w:rsid w:val="001E013B"/>
    <w:rsid w:val="001E0217"/>
    <w:rsid w:val="001E1D55"/>
    <w:rsid w:val="001E25DE"/>
    <w:rsid w:val="001E4BE7"/>
    <w:rsid w:val="001E59CB"/>
    <w:rsid w:val="001E5BE3"/>
    <w:rsid w:val="001F0120"/>
    <w:rsid w:val="001F31A0"/>
    <w:rsid w:val="001F31C5"/>
    <w:rsid w:val="001F3B88"/>
    <w:rsid w:val="001F3D24"/>
    <w:rsid w:val="001F58EF"/>
    <w:rsid w:val="001F6D1B"/>
    <w:rsid w:val="001F73E3"/>
    <w:rsid w:val="0020139C"/>
    <w:rsid w:val="00202630"/>
    <w:rsid w:val="00202866"/>
    <w:rsid w:val="00203FBA"/>
    <w:rsid w:val="00204164"/>
    <w:rsid w:val="00204BBE"/>
    <w:rsid w:val="002052BF"/>
    <w:rsid w:val="002056C3"/>
    <w:rsid w:val="00206DC4"/>
    <w:rsid w:val="00207B63"/>
    <w:rsid w:val="002100D2"/>
    <w:rsid w:val="00212E9C"/>
    <w:rsid w:val="00214880"/>
    <w:rsid w:val="00215469"/>
    <w:rsid w:val="002210B0"/>
    <w:rsid w:val="00222D86"/>
    <w:rsid w:val="00223239"/>
    <w:rsid w:val="00223364"/>
    <w:rsid w:val="00223525"/>
    <w:rsid w:val="00223768"/>
    <w:rsid w:val="002245D5"/>
    <w:rsid w:val="0022516C"/>
    <w:rsid w:val="00227FC7"/>
    <w:rsid w:val="002307E6"/>
    <w:rsid w:val="00232498"/>
    <w:rsid w:val="002326CF"/>
    <w:rsid w:val="00233C54"/>
    <w:rsid w:val="00235545"/>
    <w:rsid w:val="0023561E"/>
    <w:rsid w:val="002357A3"/>
    <w:rsid w:val="0023784B"/>
    <w:rsid w:val="00240546"/>
    <w:rsid w:val="00240CC6"/>
    <w:rsid w:val="00240F02"/>
    <w:rsid w:val="00244BEF"/>
    <w:rsid w:val="0025100F"/>
    <w:rsid w:val="002516F1"/>
    <w:rsid w:val="00251E38"/>
    <w:rsid w:val="00252269"/>
    <w:rsid w:val="0025312B"/>
    <w:rsid w:val="0025335A"/>
    <w:rsid w:val="00254FD6"/>
    <w:rsid w:val="002605E7"/>
    <w:rsid w:val="002620AA"/>
    <w:rsid w:val="00263247"/>
    <w:rsid w:val="00263A50"/>
    <w:rsid w:val="00263CD0"/>
    <w:rsid w:val="00264CF6"/>
    <w:rsid w:val="0026611A"/>
    <w:rsid w:val="002708DB"/>
    <w:rsid w:val="002714C1"/>
    <w:rsid w:val="00272452"/>
    <w:rsid w:val="00272EC5"/>
    <w:rsid w:val="002747D8"/>
    <w:rsid w:val="00275B0D"/>
    <w:rsid w:val="002761A4"/>
    <w:rsid w:val="00276D4F"/>
    <w:rsid w:val="00276E58"/>
    <w:rsid w:val="00277034"/>
    <w:rsid w:val="0027717A"/>
    <w:rsid w:val="00277B54"/>
    <w:rsid w:val="00277EC1"/>
    <w:rsid w:val="00277F63"/>
    <w:rsid w:val="00280022"/>
    <w:rsid w:val="00285AD7"/>
    <w:rsid w:val="00290FDB"/>
    <w:rsid w:val="002920D0"/>
    <w:rsid w:val="00292ADD"/>
    <w:rsid w:val="002936E8"/>
    <w:rsid w:val="00293B62"/>
    <w:rsid w:val="00294408"/>
    <w:rsid w:val="002944EA"/>
    <w:rsid w:val="0029679B"/>
    <w:rsid w:val="00296B70"/>
    <w:rsid w:val="002971D5"/>
    <w:rsid w:val="002A00C2"/>
    <w:rsid w:val="002A026D"/>
    <w:rsid w:val="002A11C2"/>
    <w:rsid w:val="002A222E"/>
    <w:rsid w:val="002A2838"/>
    <w:rsid w:val="002A4735"/>
    <w:rsid w:val="002A4F10"/>
    <w:rsid w:val="002A5393"/>
    <w:rsid w:val="002B03F8"/>
    <w:rsid w:val="002B04AA"/>
    <w:rsid w:val="002B09BA"/>
    <w:rsid w:val="002B0E76"/>
    <w:rsid w:val="002B279D"/>
    <w:rsid w:val="002B61C2"/>
    <w:rsid w:val="002C0B3B"/>
    <w:rsid w:val="002C2640"/>
    <w:rsid w:val="002C2DED"/>
    <w:rsid w:val="002C5D35"/>
    <w:rsid w:val="002C6493"/>
    <w:rsid w:val="002C7624"/>
    <w:rsid w:val="002C7C57"/>
    <w:rsid w:val="002D078B"/>
    <w:rsid w:val="002D0991"/>
    <w:rsid w:val="002D2E8A"/>
    <w:rsid w:val="002D2FEF"/>
    <w:rsid w:val="002D353C"/>
    <w:rsid w:val="002D4B4E"/>
    <w:rsid w:val="002D5789"/>
    <w:rsid w:val="002D5C29"/>
    <w:rsid w:val="002D753D"/>
    <w:rsid w:val="002D7909"/>
    <w:rsid w:val="002D7CA9"/>
    <w:rsid w:val="002E1351"/>
    <w:rsid w:val="002E1993"/>
    <w:rsid w:val="002E2233"/>
    <w:rsid w:val="002E4959"/>
    <w:rsid w:val="002E57F9"/>
    <w:rsid w:val="002E6BFF"/>
    <w:rsid w:val="002F0B4E"/>
    <w:rsid w:val="002F13C2"/>
    <w:rsid w:val="002F17AF"/>
    <w:rsid w:val="002F2443"/>
    <w:rsid w:val="002F45AD"/>
    <w:rsid w:val="002F5B3E"/>
    <w:rsid w:val="002F6E36"/>
    <w:rsid w:val="002F74F2"/>
    <w:rsid w:val="00300166"/>
    <w:rsid w:val="0030213D"/>
    <w:rsid w:val="0030218B"/>
    <w:rsid w:val="00302483"/>
    <w:rsid w:val="0030293F"/>
    <w:rsid w:val="003034D5"/>
    <w:rsid w:val="00303DAC"/>
    <w:rsid w:val="00303E3F"/>
    <w:rsid w:val="00304F01"/>
    <w:rsid w:val="003054D5"/>
    <w:rsid w:val="00306206"/>
    <w:rsid w:val="00310551"/>
    <w:rsid w:val="003110E4"/>
    <w:rsid w:val="00311EE2"/>
    <w:rsid w:val="00312B94"/>
    <w:rsid w:val="00312FD5"/>
    <w:rsid w:val="003130E4"/>
    <w:rsid w:val="003133A3"/>
    <w:rsid w:val="00314BC8"/>
    <w:rsid w:val="00316A07"/>
    <w:rsid w:val="003221BB"/>
    <w:rsid w:val="003230CC"/>
    <w:rsid w:val="00324E61"/>
    <w:rsid w:val="0032530C"/>
    <w:rsid w:val="00325E0B"/>
    <w:rsid w:val="00326631"/>
    <w:rsid w:val="003308CE"/>
    <w:rsid w:val="00331FCF"/>
    <w:rsid w:val="003328A1"/>
    <w:rsid w:val="0033311A"/>
    <w:rsid w:val="00333316"/>
    <w:rsid w:val="00336878"/>
    <w:rsid w:val="00336D26"/>
    <w:rsid w:val="00337013"/>
    <w:rsid w:val="00337BFA"/>
    <w:rsid w:val="0034054E"/>
    <w:rsid w:val="003413D2"/>
    <w:rsid w:val="00341505"/>
    <w:rsid w:val="00343067"/>
    <w:rsid w:val="00343096"/>
    <w:rsid w:val="00344087"/>
    <w:rsid w:val="00345089"/>
    <w:rsid w:val="00345C11"/>
    <w:rsid w:val="00346F92"/>
    <w:rsid w:val="00350ECE"/>
    <w:rsid w:val="00353825"/>
    <w:rsid w:val="00354772"/>
    <w:rsid w:val="00355014"/>
    <w:rsid w:val="003579AF"/>
    <w:rsid w:val="00360BF7"/>
    <w:rsid w:val="00360CFD"/>
    <w:rsid w:val="003622D7"/>
    <w:rsid w:val="00362995"/>
    <w:rsid w:val="00362C5D"/>
    <w:rsid w:val="0036447A"/>
    <w:rsid w:val="00365E0D"/>
    <w:rsid w:val="00371190"/>
    <w:rsid w:val="0037132F"/>
    <w:rsid w:val="00371682"/>
    <w:rsid w:val="00372169"/>
    <w:rsid w:val="00372DDA"/>
    <w:rsid w:val="00373604"/>
    <w:rsid w:val="00373E83"/>
    <w:rsid w:val="003751ED"/>
    <w:rsid w:val="0037555F"/>
    <w:rsid w:val="003755C3"/>
    <w:rsid w:val="003755F7"/>
    <w:rsid w:val="003778C8"/>
    <w:rsid w:val="00384198"/>
    <w:rsid w:val="00384998"/>
    <w:rsid w:val="00386717"/>
    <w:rsid w:val="003867D2"/>
    <w:rsid w:val="00392A04"/>
    <w:rsid w:val="0039475A"/>
    <w:rsid w:val="00395772"/>
    <w:rsid w:val="003965D0"/>
    <w:rsid w:val="00396901"/>
    <w:rsid w:val="003969B5"/>
    <w:rsid w:val="00397291"/>
    <w:rsid w:val="003A0773"/>
    <w:rsid w:val="003A17DF"/>
    <w:rsid w:val="003A1B49"/>
    <w:rsid w:val="003A1E62"/>
    <w:rsid w:val="003A274D"/>
    <w:rsid w:val="003A2CAA"/>
    <w:rsid w:val="003A661B"/>
    <w:rsid w:val="003B13B0"/>
    <w:rsid w:val="003B1A80"/>
    <w:rsid w:val="003B1EBD"/>
    <w:rsid w:val="003B2D2A"/>
    <w:rsid w:val="003B3B12"/>
    <w:rsid w:val="003B517F"/>
    <w:rsid w:val="003B534F"/>
    <w:rsid w:val="003B6EC4"/>
    <w:rsid w:val="003C1467"/>
    <w:rsid w:val="003C21E4"/>
    <w:rsid w:val="003C5764"/>
    <w:rsid w:val="003C6741"/>
    <w:rsid w:val="003C78D0"/>
    <w:rsid w:val="003D2533"/>
    <w:rsid w:val="003D5464"/>
    <w:rsid w:val="003D6EF4"/>
    <w:rsid w:val="003E17BF"/>
    <w:rsid w:val="003E1E95"/>
    <w:rsid w:val="003E59D5"/>
    <w:rsid w:val="003E5BDC"/>
    <w:rsid w:val="003E604F"/>
    <w:rsid w:val="003E6F4F"/>
    <w:rsid w:val="003F0266"/>
    <w:rsid w:val="003F108A"/>
    <w:rsid w:val="003F2257"/>
    <w:rsid w:val="003F2988"/>
    <w:rsid w:val="003F5C53"/>
    <w:rsid w:val="003F5DD8"/>
    <w:rsid w:val="003F6E15"/>
    <w:rsid w:val="00400D96"/>
    <w:rsid w:val="00402758"/>
    <w:rsid w:val="0040629C"/>
    <w:rsid w:val="00407425"/>
    <w:rsid w:val="00411106"/>
    <w:rsid w:val="00411515"/>
    <w:rsid w:val="00412BDA"/>
    <w:rsid w:val="00413C0D"/>
    <w:rsid w:val="0041410D"/>
    <w:rsid w:val="00415C8E"/>
    <w:rsid w:val="004166D0"/>
    <w:rsid w:val="00417F15"/>
    <w:rsid w:val="004200D8"/>
    <w:rsid w:val="0042145A"/>
    <w:rsid w:val="00421A16"/>
    <w:rsid w:val="00423DBF"/>
    <w:rsid w:val="00424F69"/>
    <w:rsid w:val="004319F9"/>
    <w:rsid w:val="0043222D"/>
    <w:rsid w:val="004329CE"/>
    <w:rsid w:val="00432BDB"/>
    <w:rsid w:val="004331FC"/>
    <w:rsid w:val="004337B1"/>
    <w:rsid w:val="00434A1E"/>
    <w:rsid w:val="00434B5A"/>
    <w:rsid w:val="00435962"/>
    <w:rsid w:val="00435B41"/>
    <w:rsid w:val="00435DA9"/>
    <w:rsid w:val="004419AB"/>
    <w:rsid w:val="00441FA7"/>
    <w:rsid w:val="00444AB4"/>
    <w:rsid w:val="004466F6"/>
    <w:rsid w:val="004508DF"/>
    <w:rsid w:val="004511E9"/>
    <w:rsid w:val="00452AED"/>
    <w:rsid w:val="00452D87"/>
    <w:rsid w:val="00453A3A"/>
    <w:rsid w:val="0045410F"/>
    <w:rsid w:val="00454737"/>
    <w:rsid w:val="004551BA"/>
    <w:rsid w:val="004554F9"/>
    <w:rsid w:val="00463BF9"/>
    <w:rsid w:val="0046547C"/>
    <w:rsid w:val="004657AE"/>
    <w:rsid w:val="00466D0D"/>
    <w:rsid w:val="00470D7D"/>
    <w:rsid w:val="00473590"/>
    <w:rsid w:val="00474948"/>
    <w:rsid w:val="00474D5F"/>
    <w:rsid w:val="00477170"/>
    <w:rsid w:val="00477A55"/>
    <w:rsid w:val="004804B1"/>
    <w:rsid w:val="00481436"/>
    <w:rsid w:val="00482115"/>
    <w:rsid w:val="00482192"/>
    <w:rsid w:val="00484143"/>
    <w:rsid w:val="00484865"/>
    <w:rsid w:val="004848B8"/>
    <w:rsid w:val="0048603C"/>
    <w:rsid w:val="004865B3"/>
    <w:rsid w:val="00487ADB"/>
    <w:rsid w:val="00490E66"/>
    <w:rsid w:val="00491EB9"/>
    <w:rsid w:val="00492216"/>
    <w:rsid w:val="00492993"/>
    <w:rsid w:val="004978A0"/>
    <w:rsid w:val="004A01C6"/>
    <w:rsid w:val="004A0222"/>
    <w:rsid w:val="004A037E"/>
    <w:rsid w:val="004A131A"/>
    <w:rsid w:val="004A1FE6"/>
    <w:rsid w:val="004A24E2"/>
    <w:rsid w:val="004A294B"/>
    <w:rsid w:val="004A31E3"/>
    <w:rsid w:val="004A5519"/>
    <w:rsid w:val="004B0DF6"/>
    <w:rsid w:val="004B1E03"/>
    <w:rsid w:val="004B20E8"/>
    <w:rsid w:val="004B220E"/>
    <w:rsid w:val="004B2DF4"/>
    <w:rsid w:val="004B3DD8"/>
    <w:rsid w:val="004B5619"/>
    <w:rsid w:val="004B7F41"/>
    <w:rsid w:val="004C22D2"/>
    <w:rsid w:val="004C3D06"/>
    <w:rsid w:val="004C4A40"/>
    <w:rsid w:val="004C501E"/>
    <w:rsid w:val="004C5079"/>
    <w:rsid w:val="004C5FE5"/>
    <w:rsid w:val="004C69E9"/>
    <w:rsid w:val="004C6AB5"/>
    <w:rsid w:val="004C75D8"/>
    <w:rsid w:val="004D3973"/>
    <w:rsid w:val="004D4B1D"/>
    <w:rsid w:val="004D53F4"/>
    <w:rsid w:val="004D5760"/>
    <w:rsid w:val="004D633C"/>
    <w:rsid w:val="004D64FF"/>
    <w:rsid w:val="004D78A0"/>
    <w:rsid w:val="004D796E"/>
    <w:rsid w:val="004E0EA2"/>
    <w:rsid w:val="004E156D"/>
    <w:rsid w:val="004E38BF"/>
    <w:rsid w:val="004E3B89"/>
    <w:rsid w:val="004E5B68"/>
    <w:rsid w:val="004E6FF6"/>
    <w:rsid w:val="004E731D"/>
    <w:rsid w:val="004F0014"/>
    <w:rsid w:val="004F04C0"/>
    <w:rsid w:val="004F1479"/>
    <w:rsid w:val="004F5768"/>
    <w:rsid w:val="00500023"/>
    <w:rsid w:val="00500932"/>
    <w:rsid w:val="00501070"/>
    <w:rsid w:val="005049DE"/>
    <w:rsid w:val="00506F56"/>
    <w:rsid w:val="00506F81"/>
    <w:rsid w:val="00507318"/>
    <w:rsid w:val="0051148A"/>
    <w:rsid w:val="00513C64"/>
    <w:rsid w:val="00513FFF"/>
    <w:rsid w:val="00514DF5"/>
    <w:rsid w:val="00515F64"/>
    <w:rsid w:val="00516DC6"/>
    <w:rsid w:val="00516F12"/>
    <w:rsid w:val="00517D8C"/>
    <w:rsid w:val="005211AB"/>
    <w:rsid w:val="00521372"/>
    <w:rsid w:val="00522E4C"/>
    <w:rsid w:val="00525CE3"/>
    <w:rsid w:val="00525DA5"/>
    <w:rsid w:val="00527FB8"/>
    <w:rsid w:val="005304B7"/>
    <w:rsid w:val="00531436"/>
    <w:rsid w:val="00532051"/>
    <w:rsid w:val="005320D1"/>
    <w:rsid w:val="00533363"/>
    <w:rsid w:val="0053539F"/>
    <w:rsid w:val="00536423"/>
    <w:rsid w:val="0053693C"/>
    <w:rsid w:val="005414FD"/>
    <w:rsid w:val="00541AC6"/>
    <w:rsid w:val="00541ACB"/>
    <w:rsid w:val="00543D8F"/>
    <w:rsid w:val="0054414A"/>
    <w:rsid w:val="0054434B"/>
    <w:rsid w:val="00544421"/>
    <w:rsid w:val="00544B08"/>
    <w:rsid w:val="00544B5B"/>
    <w:rsid w:val="00544C2F"/>
    <w:rsid w:val="00545C92"/>
    <w:rsid w:val="00545F83"/>
    <w:rsid w:val="00547B17"/>
    <w:rsid w:val="00550EE5"/>
    <w:rsid w:val="0055105A"/>
    <w:rsid w:val="00553B65"/>
    <w:rsid w:val="00555C46"/>
    <w:rsid w:val="00556D6C"/>
    <w:rsid w:val="00557B1C"/>
    <w:rsid w:val="0056128A"/>
    <w:rsid w:val="00561599"/>
    <w:rsid w:val="00561D51"/>
    <w:rsid w:val="00562D46"/>
    <w:rsid w:val="00563E2E"/>
    <w:rsid w:val="00563EAF"/>
    <w:rsid w:val="0056427A"/>
    <w:rsid w:val="00564503"/>
    <w:rsid w:val="00564761"/>
    <w:rsid w:val="00564E1C"/>
    <w:rsid w:val="00565EF9"/>
    <w:rsid w:val="00566584"/>
    <w:rsid w:val="005665F3"/>
    <w:rsid w:val="005675D0"/>
    <w:rsid w:val="0056774A"/>
    <w:rsid w:val="00571230"/>
    <w:rsid w:val="005714D2"/>
    <w:rsid w:val="00571DD6"/>
    <w:rsid w:val="00572B7C"/>
    <w:rsid w:val="00575A7F"/>
    <w:rsid w:val="00575EA7"/>
    <w:rsid w:val="0058048C"/>
    <w:rsid w:val="00581F2A"/>
    <w:rsid w:val="00582A4C"/>
    <w:rsid w:val="00582CD0"/>
    <w:rsid w:val="00583B3E"/>
    <w:rsid w:val="005842E0"/>
    <w:rsid w:val="00584F31"/>
    <w:rsid w:val="00585AB8"/>
    <w:rsid w:val="00586368"/>
    <w:rsid w:val="00587805"/>
    <w:rsid w:val="005900A4"/>
    <w:rsid w:val="0059083F"/>
    <w:rsid w:val="00590DA1"/>
    <w:rsid w:val="00591888"/>
    <w:rsid w:val="00592155"/>
    <w:rsid w:val="005929E7"/>
    <w:rsid w:val="00593594"/>
    <w:rsid w:val="0059510C"/>
    <w:rsid w:val="00595188"/>
    <w:rsid w:val="005953BF"/>
    <w:rsid w:val="00595694"/>
    <w:rsid w:val="00596883"/>
    <w:rsid w:val="00597469"/>
    <w:rsid w:val="00597681"/>
    <w:rsid w:val="005A17E0"/>
    <w:rsid w:val="005A2688"/>
    <w:rsid w:val="005A2D1D"/>
    <w:rsid w:val="005A5151"/>
    <w:rsid w:val="005A539E"/>
    <w:rsid w:val="005A7751"/>
    <w:rsid w:val="005B1658"/>
    <w:rsid w:val="005B1A24"/>
    <w:rsid w:val="005B1BFE"/>
    <w:rsid w:val="005B2322"/>
    <w:rsid w:val="005B4AD8"/>
    <w:rsid w:val="005B4D04"/>
    <w:rsid w:val="005B5008"/>
    <w:rsid w:val="005B5230"/>
    <w:rsid w:val="005B5B22"/>
    <w:rsid w:val="005B6D54"/>
    <w:rsid w:val="005C1B05"/>
    <w:rsid w:val="005C1D0C"/>
    <w:rsid w:val="005C2EF5"/>
    <w:rsid w:val="005C31D4"/>
    <w:rsid w:val="005C32F0"/>
    <w:rsid w:val="005C4165"/>
    <w:rsid w:val="005C4A21"/>
    <w:rsid w:val="005C5C4E"/>
    <w:rsid w:val="005D0956"/>
    <w:rsid w:val="005D16D9"/>
    <w:rsid w:val="005D28D0"/>
    <w:rsid w:val="005D338A"/>
    <w:rsid w:val="005D4050"/>
    <w:rsid w:val="005D5841"/>
    <w:rsid w:val="005D6CBF"/>
    <w:rsid w:val="005D75FE"/>
    <w:rsid w:val="005D7D1F"/>
    <w:rsid w:val="005E0B37"/>
    <w:rsid w:val="005E1365"/>
    <w:rsid w:val="005E4A1E"/>
    <w:rsid w:val="005E556E"/>
    <w:rsid w:val="005E6175"/>
    <w:rsid w:val="005E6310"/>
    <w:rsid w:val="005F00D7"/>
    <w:rsid w:val="005F0587"/>
    <w:rsid w:val="005F0F6B"/>
    <w:rsid w:val="005F2B30"/>
    <w:rsid w:val="005F34A6"/>
    <w:rsid w:val="005F51EF"/>
    <w:rsid w:val="005F5573"/>
    <w:rsid w:val="005F796B"/>
    <w:rsid w:val="00600807"/>
    <w:rsid w:val="006028E9"/>
    <w:rsid w:val="00603DC5"/>
    <w:rsid w:val="0060506C"/>
    <w:rsid w:val="006075A1"/>
    <w:rsid w:val="006101C0"/>
    <w:rsid w:val="00610623"/>
    <w:rsid w:val="00615800"/>
    <w:rsid w:val="00616382"/>
    <w:rsid w:val="00616ED4"/>
    <w:rsid w:val="006171A3"/>
    <w:rsid w:val="0061746C"/>
    <w:rsid w:val="0062169C"/>
    <w:rsid w:val="0062359E"/>
    <w:rsid w:val="00623C31"/>
    <w:rsid w:val="00623E23"/>
    <w:rsid w:val="00625A9D"/>
    <w:rsid w:val="0062653D"/>
    <w:rsid w:val="0063091C"/>
    <w:rsid w:val="006331AB"/>
    <w:rsid w:val="00635052"/>
    <w:rsid w:val="00635FF4"/>
    <w:rsid w:val="006400AF"/>
    <w:rsid w:val="00641F30"/>
    <w:rsid w:val="00642F55"/>
    <w:rsid w:val="00646B9F"/>
    <w:rsid w:val="00650FB5"/>
    <w:rsid w:val="00651620"/>
    <w:rsid w:val="0065176C"/>
    <w:rsid w:val="00652118"/>
    <w:rsid w:val="00652816"/>
    <w:rsid w:val="00652CE4"/>
    <w:rsid w:val="00652DB6"/>
    <w:rsid w:val="00652FC9"/>
    <w:rsid w:val="0065356C"/>
    <w:rsid w:val="00656350"/>
    <w:rsid w:val="00661A2F"/>
    <w:rsid w:val="006639E8"/>
    <w:rsid w:val="00670ACC"/>
    <w:rsid w:val="0067173E"/>
    <w:rsid w:val="0067256A"/>
    <w:rsid w:val="006737F6"/>
    <w:rsid w:val="0067608B"/>
    <w:rsid w:val="00676CA7"/>
    <w:rsid w:val="006802D2"/>
    <w:rsid w:val="0068059F"/>
    <w:rsid w:val="00681F22"/>
    <w:rsid w:val="0068456B"/>
    <w:rsid w:val="00684818"/>
    <w:rsid w:val="00684B6B"/>
    <w:rsid w:val="00686C8D"/>
    <w:rsid w:val="00687300"/>
    <w:rsid w:val="00687A15"/>
    <w:rsid w:val="00691D50"/>
    <w:rsid w:val="006921B4"/>
    <w:rsid w:val="00692682"/>
    <w:rsid w:val="0069421F"/>
    <w:rsid w:val="006950FE"/>
    <w:rsid w:val="0069515A"/>
    <w:rsid w:val="00696968"/>
    <w:rsid w:val="00696AB8"/>
    <w:rsid w:val="00696DB5"/>
    <w:rsid w:val="006A06AC"/>
    <w:rsid w:val="006A1D60"/>
    <w:rsid w:val="006A250C"/>
    <w:rsid w:val="006A34E7"/>
    <w:rsid w:val="006A610B"/>
    <w:rsid w:val="006A6445"/>
    <w:rsid w:val="006B09EC"/>
    <w:rsid w:val="006B1D11"/>
    <w:rsid w:val="006B2FE3"/>
    <w:rsid w:val="006B4013"/>
    <w:rsid w:val="006B4187"/>
    <w:rsid w:val="006B4B84"/>
    <w:rsid w:val="006B4D06"/>
    <w:rsid w:val="006B531F"/>
    <w:rsid w:val="006B7F73"/>
    <w:rsid w:val="006C0071"/>
    <w:rsid w:val="006C0513"/>
    <w:rsid w:val="006C1279"/>
    <w:rsid w:val="006C5BF5"/>
    <w:rsid w:val="006C619F"/>
    <w:rsid w:val="006C6653"/>
    <w:rsid w:val="006C761C"/>
    <w:rsid w:val="006D0EEA"/>
    <w:rsid w:val="006D1706"/>
    <w:rsid w:val="006D270E"/>
    <w:rsid w:val="006D6D19"/>
    <w:rsid w:val="006E1DE2"/>
    <w:rsid w:val="006E3990"/>
    <w:rsid w:val="006E3F54"/>
    <w:rsid w:val="006E4050"/>
    <w:rsid w:val="006E4171"/>
    <w:rsid w:val="006E50E6"/>
    <w:rsid w:val="006E55E0"/>
    <w:rsid w:val="006E68AC"/>
    <w:rsid w:val="006E7CE9"/>
    <w:rsid w:val="006F073D"/>
    <w:rsid w:val="006F329D"/>
    <w:rsid w:val="006F4472"/>
    <w:rsid w:val="006F4E09"/>
    <w:rsid w:val="006F5A88"/>
    <w:rsid w:val="006F6A8F"/>
    <w:rsid w:val="007015CF"/>
    <w:rsid w:val="00701603"/>
    <w:rsid w:val="0070191F"/>
    <w:rsid w:val="007027C7"/>
    <w:rsid w:val="00702D9C"/>
    <w:rsid w:val="0070349C"/>
    <w:rsid w:val="00703CBE"/>
    <w:rsid w:val="0070431C"/>
    <w:rsid w:val="007046F6"/>
    <w:rsid w:val="0070636C"/>
    <w:rsid w:val="007063B9"/>
    <w:rsid w:val="007068EA"/>
    <w:rsid w:val="00706D43"/>
    <w:rsid w:val="00707791"/>
    <w:rsid w:val="00711D6E"/>
    <w:rsid w:val="00712B09"/>
    <w:rsid w:val="00712F1D"/>
    <w:rsid w:val="00714189"/>
    <w:rsid w:val="00716736"/>
    <w:rsid w:val="00716B2D"/>
    <w:rsid w:val="00716C9F"/>
    <w:rsid w:val="0072128E"/>
    <w:rsid w:val="00721EB2"/>
    <w:rsid w:val="007222D0"/>
    <w:rsid w:val="0072255D"/>
    <w:rsid w:val="00723585"/>
    <w:rsid w:val="00723E83"/>
    <w:rsid w:val="00724F4B"/>
    <w:rsid w:val="00725AC4"/>
    <w:rsid w:val="00725DB2"/>
    <w:rsid w:val="007300AC"/>
    <w:rsid w:val="00732DD4"/>
    <w:rsid w:val="0073337C"/>
    <w:rsid w:val="00734A24"/>
    <w:rsid w:val="007359F1"/>
    <w:rsid w:val="00736417"/>
    <w:rsid w:val="00736CA8"/>
    <w:rsid w:val="00737B7F"/>
    <w:rsid w:val="007412A8"/>
    <w:rsid w:val="00742C07"/>
    <w:rsid w:val="00743338"/>
    <w:rsid w:val="0074475D"/>
    <w:rsid w:val="00745834"/>
    <w:rsid w:val="00745875"/>
    <w:rsid w:val="00745DF6"/>
    <w:rsid w:val="0075077E"/>
    <w:rsid w:val="0075396F"/>
    <w:rsid w:val="00755AE8"/>
    <w:rsid w:val="0076194D"/>
    <w:rsid w:val="007641B7"/>
    <w:rsid w:val="0076449D"/>
    <w:rsid w:val="00765B6B"/>
    <w:rsid w:val="00766D49"/>
    <w:rsid w:val="007675F7"/>
    <w:rsid w:val="0077192A"/>
    <w:rsid w:val="00771B45"/>
    <w:rsid w:val="00772064"/>
    <w:rsid w:val="00772738"/>
    <w:rsid w:val="0077356F"/>
    <w:rsid w:val="00774C6A"/>
    <w:rsid w:val="00774F80"/>
    <w:rsid w:val="007751CE"/>
    <w:rsid w:val="007769CA"/>
    <w:rsid w:val="00781179"/>
    <w:rsid w:val="00781E43"/>
    <w:rsid w:val="0078209D"/>
    <w:rsid w:val="00782392"/>
    <w:rsid w:val="00782419"/>
    <w:rsid w:val="00783AFE"/>
    <w:rsid w:val="00784280"/>
    <w:rsid w:val="007854CB"/>
    <w:rsid w:val="007859E0"/>
    <w:rsid w:val="007874E2"/>
    <w:rsid w:val="00791842"/>
    <w:rsid w:val="00793C24"/>
    <w:rsid w:val="00795FF6"/>
    <w:rsid w:val="00796E43"/>
    <w:rsid w:val="007A043B"/>
    <w:rsid w:val="007A0FE4"/>
    <w:rsid w:val="007A12A8"/>
    <w:rsid w:val="007A20C5"/>
    <w:rsid w:val="007A22CE"/>
    <w:rsid w:val="007A3BBE"/>
    <w:rsid w:val="007A5EE4"/>
    <w:rsid w:val="007B2A44"/>
    <w:rsid w:val="007B32ED"/>
    <w:rsid w:val="007B52E9"/>
    <w:rsid w:val="007B62EC"/>
    <w:rsid w:val="007B68BE"/>
    <w:rsid w:val="007B6C6B"/>
    <w:rsid w:val="007B7F5C"/>
    <w:rsid w:val="007B7F8B"/>
    <w:rsid w:val="007C0466"/>
    <w:rsid w:val="007C0556"/>
    <w:rsid w:val="007C14CB"/>
    <w:rsid w:val="007C19B4"/>
    <w:rsid w:val="007C2C2B"/>
    <w:rsid w:val="007C31F6"/>
    <w:rsid w:val="007C4413"/>
    <w:rsid w:val="007C60DE"/>
    <w:rsid w:val="007C639C"/>
    <w:rsid w:val="007C6CEE"/>
    <w:rsid w:val="007C74C8"/>
    <w:rsid w:val="007C7C50"/>
    <w:rsid w:val="007D1027"/>
    <w:rsid w:val="007D1263"/>
    <w:rsid w:val="007D1972"/>
    <w:rsid w:val="007D4958"/>
    <w:rsid w:val="007D637E"/>
    <w:rsid w:val="007E0986"/>
    <w:rsid w:val="007E0DE5"/>
    <w:rsid w:val="007E12BE"/>
    <w:rsid w:val="007E1F3F"/>
    <w:rsid w:val="007E3308"/>
    <w:rsid w:val="007E4F76"/>
    <w:rsid w:val="007E5B56"/>
    <w:rsid w:val="007E766C"/>
    <w:rsid w:val="007F0151"/>
    <w:rsid w:val="007F04FF"/>
    <w:rsid w:val="007F2D18"/>
    <w:rsid w:val="007F364C"/>
    <w:rsid w:val="007F3A14"/>
    <w:rsid w:val="007F3FC0"/>
    <w:rsid w:val="007F48C4"/>
    <w:rsid w:val="007F619C"/>
    <w:rsid w:val="007F7637"/>
    <w:rsid w:val="008009B1"/>
    <w:rsid w:val="0080188F"/>
    <w:rsid w:val="00802C7B"/>
    <w:rsid w:val="00804492"/>
    <w:rsid w:val="00806F56"/>
    <w:rsid w:val="008072F2"/>
    <w:rsid w:val="008115FB"/>
    <w:rsid w:val="00811623"/>
    <w:rsid w:val="00811DE8"/>
    <w:rsid w:val="00812F47"/>
    <w:rsid w:val="00813D47"/>
    <w:rsid w:val="008208A3"/>
    <w:rsid w:val="008208CA"/>
    <w:rsid w:val="008215E9"/>
    <w:rsid w:val="0082211C"/>
    <w:rsid w:val="0082294F"/>
    <w:rsid w:val="00822F4A"/>
    <w:rsid w:val="008232A6"/>
    <w:rsid w:val="00824016"/>
    <w:rsid w:val="00824BD4"/>
    <w:rsid w:val="00824F08"/>
    <w:rsid w:val="00825746"/>
    <w:rsid w:val="008261CA"/>
    <w:rsid w:val="00826380"/>
    <w:rsid w:val="00826FFD"/>
    <w:rsid w:val="0082730F"/>
    <w:rsid w:val="00827B50"/>
    <w:rsid w:val="00832C91"/>
    <w:rsid w:val="008335BD"/>
    <w:rsid w:val="00836C03"/>
    <w:rsid w:val="00836FB7"/>
    <w:rsid w:val="008412E3"/>
    <w:rsid w:val="008420F3"/>
    <w:rsid w:val="0084434D"/>
    <w:rsid w:val="00845597"/>
    <w:rsid w:val="008505E6"/>
    <w:rsid w:val="008520C4"/>
    <w:rsid w:val="00852C92"/>
    <w:rsid w:val="00854185"/>
    <w:rsid w:val="00855F63"/>
    <w:rsid w:val="00855FF7"/>
    <w:rsid w:val="008562C1"/>
    <w:rsid w:val="008565B4"/>
    <w:rsid w:val="008574DB"/>
    <w:rsid w:val="008612A8"/>
    <w:rsid w:val="008632D9"/>
    <w:rsid w:val="0086388C"/>
    <w:rsid w:val="00864B68"/>
    <w:rsid w:val="00864ED5"/>
    <w:rsid w:val="00864FAF"/>
    <w:rsid w:val="00865EBC"/>
    <w:rsid w:val="0086719D"/>
    <w:rsid w:val="008720F2"/>
    <w:rsid w:val="00872A64"/>
    <w:rsid w:val="008734F6"/>
    <w:rsid w:val="00873C0E"/>
    <w:rsid w:val="00873E5B"/>
    <w:rsid w:val="00874DA6"/>
    <w:rsid w:val="00874E0A"/>
    <w:rsid w:val="00874E20"/>
    <w:rsid w:val="00874FA1"/>
    <w:rsid w:val="00875650"/>
    <w:rsid w:val="00875ACF"/>
    <w:rsid w:val="00875C24"/>
    <w:rsid w:val="00876D0C"/>
    <w:rsid w:val="00877810"/>
    <w:rsid w:val="00880E41"/>
    <w:rsid w:val="008826BA"/>
    <w:rsid w:val="00882A31"/>
    <w:rsid w:val="00884347"/>
    <w:rsid w:val="00884D27"/>
    <w:rsid w:val="008910B9"/>
    <w:rsid w:val="00891AE9"/>
    <w:rsid w:val="00891B5A"/>
    <w:rsid w:val="00893161"/>
    <w:rsid w:val="008935EB"/>
    <w:rsid w:val="0089417B"/>
    <w:rsid w:val="00895F42"/>
    <w:rsid w:val="008975B6"/>
    <w:rsid w:val="008A1758"/>
    <w:rsid w:val="008A2495"/>
    <w:rsid w:val="008A47CF"/>
    <w:rsid w:val="008A6420"/>
    <w:rsid w:val="008A64B9"/>
    <w:rsid w:val="008A7FDF"/>
    <w:rsid w:val="008B03CB"/>
    <w:rsid w:val="008B0918"/>
    <w:rsid w:val="008B3D0E"/>
    <w:rsid w:val="008B47B7"/>
    <w:rsid w:val="008B48D0"/>
    <w:rsid w:val="008B5F48"/>
    <w:rsid w:val="008B644E"/>
    <w:rsid w:val="008B74C2"/>
    <w:rsid w:val="008B7D0E"/>
    <w:rsid w:val="008C150B"/>
    <w:rsid w:val="008C36D6"/>
    <w:rsid w:val="008C4114"/>
    <w:rsid w:val="008C5D8C"/>
    <w:rsid w:val="008C631A"/>
    <w:rsid w:val="008C76A6"/>
    <w:rsid w:val="008D1648"/>
    <w:rsid w:val="008D3097"/>
    <w:rsid w:val="008D4156"/>
    <w:rsid w:val="008D4B35"/>
    <w:rsid w:val="008D56B8"/>
    <w:rsid w:val="008D5718"/>
    <w:rsid w:val="008D7532"/>
    <w:rsid w:val="008D7669"/>
    <w:rsid w:val="008E0400"/>
    <w:rsid w:val="008E2793"/>
    <w:rsid w:val="008E4044"/>
    <w:rsid w:val="008E534C"/>
    <w:rsid w:val="008E6380"/>
    <w:rsid w:val="008E65AC"/>
    <w:rsid w:val="008E719D"/>
    <w:rsid w:val="008F1BCD"/>
    <w:rsid w:val="008F1D35"/>
    <w:rsid w:val="008F2029"/>
    <w:rsid w:val="008F454F"/>
    <w:rsid w:val="008F4852"/>
    <w:rsid w:val="008F51B0"/>
    <w:rsid w:val="008F6FDD"/>
    <w:rsid w:val="008F7F6C"/>
    <w:rsid w:val="00901D1E"/>
    <w:rsid w:val="0090211E"/>
    <w:rsid w:val="00902822"/>
    <w:rsid w:val="00905BE7"/>
    <w:rsid w:val="009078D6"/>
    <w:rsid w:val="00915E4B"/>
    <w:rsid w:val="00916069"/>
    <w:rsid w:val="0091627E"/>
    <w:rsid w:val="00916996"/>
    <w:rsid w:val="00920578"/>
    <w:rsid w:val="0092186C"/>
    <w:rsid w:val="00922BF1"/>
    <w:rsid w:val="009248AB"/>
    <w:rsid w:val="00924E94"/>
    <w:rsid w:val="00930451"/>
    <w:rsid w:val="00930A8F"/>
    <w:rsid w:val="00931450"/>
    <w:rsid w:val="0093214D"/>
    <w:rsid w:val="009326FF"/>
    <w:rsid w:val="00932E97"/>
    <w:rsid w:val="009333CF"/>
    <w:rsid w:val="00934B99"/>
    <w:rsid w:val="00936761"/>
    <w:rsid w:val="00940659"/>
    <w:rsid w:val="00941414"/>
    <w:rsid w:val="009433F3"/>
    <w:rsid w:val="009443B1"/>
    <w:rsid w:val="00945585"/>
    <w:rsid w:val="00950D31"/>
    <w:rsid w:val="0095120B"/>
    <w:rsid w:val="009529C9"/>
    <w:rsid w:val="009539B6"/>
    <w:rsid w:val="0095429A"/>
    <w:rsid w:val="00960A86"/>
    <w:rsid w:val="00961842"/>
    <w:rsid w:val="00962308"/>
    <w:rsid w:val="00962F96"/>
    <w:rsid w:val="00963BDF"/>
    <w:rsid w:val="00964641"/>
    <w:rsid w:val="009649A5"/>
    <w:rsid w:val="009651FD"/>
    <w:rsid w:val="009663EC"/>
    <w:rsid w:val="00966423"/>
    <w:rsid w:val="00966ABC"/>
    <w:rsid w:val="00966B73"/>
    <w:rsid w:val="00971A55"/>
    <w:rsid w:val="00976120"/>
    <w:rsid w:val="009764B5"/>
    <w:rsid w:val="009764C6"/>
    <w:rsid w:val="00977585"/>
    <w:rsid w:val="00980C9A"/>
    <w:rsid w:val="0098251C"/>
    <w:rsid w:val="00982F40"/>
    <w:rsid w:val="00986199"/>
    <w:rsid w:val="00986501"/>
    <w:rsid w:val="00990C37"/>
    <w:rsid w:val="00993E0B"/>
    <w:rsid w:val="00995997"/>
    <w:rsid w:val="00995AFA"/>
    <w:rsid w:val="009A49D0"/>
    <w:rsid w:val="009A6229"/>
    <w:rsid w:val="009A6BBB"/>
    <w:rsid w:val="009A6DED"/>
    <w:rsid w:val="009A7C0E"/>
    <w:rsid w:val="009A7D08"/>
    <w:rsid w:val="009B2628"/>
    <w:rsid w:val="009B41B1"/>
    <w:rsid w:val="009B4E23"/>
    <w:rsid w:val="009B6632"/>
    <w:rsid w:val="009B6E55"/>
    <w:rsid w:val="009C0507"/>
    <w:rsid w:val="009C1048"/>
    <w:rsid w:val="009C1304"/>
    <w:rsid w:val="009C2AAC"/>
    <w:rsid w:val="009C3415"/>
    <w:rsid w:val="009C37E6"/>
    <w:rsid w:val="009C3EC7"/>
    <w:rsid w:val="009C5A33"/>
    <w:rsid w:val="009C6A71"/>
    <w:rsid w:val="009C7269"/>
    <w:rsid w:val="009D1147"/>
    <w:rsid w:val="009D2309"/>
    <w:rsid w:val="009D3B34"/>
    <w:rsid w:val="009D3E7A"/>
    <w:rsid w:val="009D62EB"/>
    <w:rsid w:val="009D7C62"/>
    <w:rsid w:val="009D7FE6"/>
    <w:rsid w:val="009E1923"/>
    <w:rsid w:val="009E256D"/>
    <w:rsid w:val="009E33D2"/>
    <w:rsid w:val="009E3840"/>
    <w:rsid w:val="009E3EDC"/>
    <w:rsid w:val="009E40CC"/>
    <w:rsid w:val="009E5333"/>
    <w:rsid w:val="009E5BA2"/>
    <w:rsid w:val="009E70DD"/>
    <w:rsid w:val="009E7F44"/>
    <w:rsid w:val="009F15C9"/>
    <w:rsid w:val="009F23C0"/>
    <w:rsid w:val="009F307B"/>
    <w:rsid w:val="009F4068"/>
    <w:rsid w:val="009F46D2"/>
    <w:rsid w:val="009F5A28"/>
    <w:rsid w:val="009F5B08"/>
    <w:rsid w:val="009F60EF"/>
    <w:rsid w:val="009F68FE"/>
    <w:rsid w:val="00A0223F"/>
    <w:rsid w:val="00A02D7E"/>
    <w:rsid w:val="00A041C1"/>
    <w:rsid w:val="00A04C5F"/>
    <w:rsid w:val="00A04C64"/>
    <w:rsid w:val="00A04EDA"/>
    <w:rsid w:val="00A05120"/>
    <w:rsid w:val="00A05D98"/>
    <w:rsid w:val="00A10FAE"/>
    <w:rsid w:val="00A110AA"/>
    <w:rsid w:val="00A11910"/>
    <w:rsid w:val="00A13115"/>
    <w:rsid w:val="00A13DED"/>
    <w:rsid w:val="00A14934"/>
    <w:rsid w:val="00A15176"/>
    <w:rsid w:val="00A151E2"/>
    <w:rsid w:val="00A16030"/>
    <w:rsid w:val="00A160D7"/>
    <w:rsid w:val="00A16314"/>
    <w:rsid w:val="00A168FE"/>
    <w:rsid w:val="00A20E9A"/>
    <w:rsid w:val="00A222A1"/>
    <w:rsid w:val="00A228D7"/>
    <w:rsid w:val="00A22B58"/>
    <w:rsid w:val="00A231C4"/>
    <w:rsid w:val="00A23B55"/>
    <w:rsid w:val="00A24910"/>
    <w:rsid w:val="00A24E1B"/>
    <w:rsid w:val="00A26701"/>
    <w:rsid w:val="00A26AE7"/>
    <w:rsid w:val="00A2750D"/>
    <w:rsid w:val="00A27AC6"/>
    <w:rsid w:val="00A27BC3"/>
    <w:rsid w:val="00A31811"/>
    <w:rsid w:val="00A34ABE"/>
    <w:rsid w:val="00A37546"/>
    <w:rsid w:val="00A404A6"/>
    <w:rsid w:val="00A419B4"/>
    <w:rsid w:val="00A42385"/>
    <w:rsid w:val="00A43945"/>
    <w:rsid w:val="00A46390"/>
    <w:rsid w:val="00A4782A"/>
    <w:rsid w:val="00A5092D"/>
    <w:rsid w:val="00A50A4E"/>
    <w:rsid w:val="00A50BE1"/>
    <w:rsid w:val="00A55D24"/>
    <w:rsid w:val="00A57E0E"/>
    <w:rsid w:val="00A605C2"/>
    <w:rsid w:val="00A60879"/>
    <w:rsid w:val="00A62196"/>
    <w:rsid w:val="00A63301"/>
    <w:rsid w:val="00A64A8E"/>
    <w:rsid w:val="00A7259F"/>
    <w:rsid w:val="00A72DD9"/>
    <w:rsid w:val="00A739C9"/>
    <w:rsid w:val="00A73B42"/>
    <w:rsid w:val="00A74B46"/>
    <w:rsid w:val="00A756B3"/>
    <w:rsid w:val="00A76982"/>
    <w:rsid w:val="00A7738D"/>
    <w:rsid w:val="00A77797"/>
    <w:rsid w:val="00A77FE2"/>
    <w:rsid w:val="00A80C84"/>
    <w:rsid w:val="00A81F51"/>
    <w:rsid w:val="00A81F8B"/>
    <w:rsid w:val="00A82A79"/>
    <w:rsid w:val="00A82C35"/>
    <w:rsid w:val="00A856B6"/>
    <w:rsid w:val="00A909AB"/>
    <w:rsid w:val="00A90C9A"/>
    <w:rsid w:val="00A91CEA"/>
    <w:rsid w:val="00A92F47"/>
    <w:rsid w:val="00A93AF8"/>
    <w:rsid w:val="00A947B8"/>
    <w:rsid w:val="00A9558D"/>
    <w:rsid w:val="00A95E22"/>
    <w:rsid w:val="00A962FB"/>
    <w:rsid w:val="00A96D46"/>
    <w:rsid w:val="00AA0C59"/>
    <w:rsid w:val="00AA0EDE"/>
    <w:rsid w:val="00AA14CA"/>
    <w:rsid w:val="00AA2FBE"/>
    <w:rsid w:val="00AA33B5"/>
    <w:rsid w:val="00AA5438"/>
    <w:rsid w:val="00AA7D55"/>
    <w:rsid w:val="00AB1CF2"/>
    <w:rsid w:val="00AB2DAB"/>
    <w:rsid w:val="00AB41CF"/>
    <w:rsid w:val="00AB53B4"/>
    <w:rsid w:val="00AB6C4C"/>
    <w:rsid w:val="00AB6F31"/>
    <w:rsid w:val="00AB7077"/>
    <w:rsid w:val="00AB7A18"/>
    <w:rsid w:val="00AB7A1C"/>
    <w:rsid w:val="00AB7E50"/>
    <w:rsid w:val="00AC09BE"/>
    <w:rsid w:val="00AC1A97"/>
    <w:rsid w:val="00AC4E8E"/>
    <w:rsid w:val="00AC593C"/>
    <w:rsid w:val="00AC6B4A"/>
    <w:rsid w:val="00AD039D"/>
    <w:rsid w:val="00AD1FE9"/>
    <w:rsid w:val="00AD3F3D"/>
    <w:rsid w:val="00AD41D7"/>
    <w:rsid w:val="00AD5F33"/>
    <w:rsid w:val="00AD619D"/>
    <w:rsid w:val="00AD7097"/>
    <w:rsid w:val="00AD7266"/>
    <w:rsid w:val="00AE0B83"/>
    <w:rsid w:val="00AE4F46"/>
    <w:rsid w:val="00AE5415"/>
    <w:rsid w:val="00AE63AC"/>
    <w:rsid w:val="00AE717C"/>
    <w:rsid w:val="00AE7E82"/>
    <w:rsid w:val="00AF163E"/>
    <w:rsid w:val="00AF1BD5"/>
    <w:rsid w:val="00AF29D7"/>
    <w:rsid w:val="00AF2DE3"/>
    <w:rsid w:val="00AF2E9B"/>
    <w:rsid w:val="00AF3B69"/>
    <w:rsid w:val="00AF4C09"/>
    <w:rsid w:val="00AF6AE1"/>
    <w:rsid w:val="00AF7A06"/>
    <w:rsid w:val="00AF7EF3"/>
    <w:rsid w:val="00B011EA"/>
    <w:rsid w:val="00B01B7C"/>
    <w:rsid w:val="00B02540"/>
    <w:rsid w:val="00B02CEA"/>
    <w:rsid w:val="00B02D78"/>
    <w:rsid w:val="00B02D7B"/>
    <w:rsid w:val="00B033EC"/>
    <w:rsid w:val="00B03A14"/>
    <w:rsid w:val="00B05E82"/>
    <w:rsid w:val="00B06A90"/>
    <w:rsid w:val="00B0735C"/>
    <w:rsid w:val="00B07C9A"/>
    <w:rsid w:val="00B1098C"/>
    <w:rsid w:val="00B13DBF"/>
    <w:rsid w:val="00B144A5"/>
    <w:rsid w:val="00B1457A"/>
    <w:rsid w:val="00B1615A"/>
    <w:rsid w:val="00B173B6"/>
    <w:rsid w:val="00B223E5"/>
    <w:rsid w:val="00B24E8B"/>
    <w:rsid w:val="00B27E1E"/>
    <w:rsid w:val="00B3026D"/>
    <w:rsid w:val="00B30754"/>
    <w:rsid w:val="00B30A44"/>
    <w:rsid w:val="00B30B90"/>
    <w:rsid w:val="00B311DB"/>
    <w:rsid w:val="00B33567"/>
    <w:rsid w:val="00B34E8A"/>
    <w:rsid w:val="00B36A1C"/>
    <w:rsid w:val="00B371BA"/>
    <w:rsid w:val="00B374F2"/>
    <w:rsid w:val="00B40008"/>
    <w:rsid w:val="00B407D3"/>
    <w:rsid w:val="00B4183E"/>
    <w:rsid w:val="00B431CC"/>
    <w:rsid w:val="00B456FD"/>
    <w:rsid w:val="00B4592B"/>
    <w:rsid w:val="00B459CF"/>
    <w:rsid w:val="00B45B2D"/>
    <w:rsid w:val="00B509E4"/>
    <w:rsid w:val="00B51E4E"/>
    <w:rsid w:val="00B520A3"/>
    <w:rsid w:val="00B526D7"/>
    <w:rsid w:val="00B53162"/>
    <w:rsid w:val="00B63B8C"/>
    <w:rsid w:val="00B64847"/>
    <w:rsid w:val="00B662A0"/>
    <w:rsid w:val="00B66A2F"/>
    <w:rsid w:val="00B709B9"/>
    <w:rsid w:val="00B71F0D"/>
    <w:rsid w:val="00B7230F"/>
    <w:rsid w:val="00B73701"/>
    <w:rsid w:val="00B75C32"/>
    <w:rsid w:val="00B76DF9"/>
    <w:rsid w:val="00B77F80"/>
    <w:rsid w:val="00B801C9"/>
    <w:rsid w:val="00B823B5"/>
    <w:rsid w:val="00B82985"/>
    <w:rsid w:val="00B8506F"/>
    <w:rsid w:val="00B85A78"/>
    <w:rsid w:val="00B85D07"/>
    <w:rsid w:val="00B923B8"/>
    <w:rsid w:val="00B92783"/>
    <w:rsid w:val="00B94A99"/>
    <w:rsid w:val="00B959A8"/>
    <w:rsid w:val="00B96DA4"/>
    <w:rsid w:val="00B97B23"/>
    <w:rsid w:val="00BA2920"/>
    <w:rsid w:val="00BA3660"/>
    <w:rsid w:val="00BA37A8"/>
    <w:rsid w:val="00BA3EEE"/>
    <w:rsid w:val="00BA41D6"/>
    <w:rsid w:val="00BA48CE"/>
    <w:rsid w:val="00BA4BD2"/>
    <w:rsid w:val="00BA510C"/>
    <w:rsid w:val="00BA57C9"/>
    <w:rsid w:val="00BA5C22"/>
    <w:rsid w:val="00BB0C73"/>
    <w:rsid w:val="00BB36E6"/>
    <w:rsid w:val="00BB4232"/>
    <w:rsid w:val="00BB4E9D"/>
    <w:rsid w:val="00BB5029"/>
    <w:rsid w:val="00BB7C18"/>
    <w:rsid w:val="00BC0E0B"/>
    <w:rsid w:val="00BC1206"/>
    <w:rsid w:val="00BC4378"/>
    <w:rsid w:val="00BC75B8"/>
    <w:rsid w:val="00BD0B56"/>
    <w:rsid w:val="00BD37A2"/>
    <w:rsid w:val="00BD4848"/>
    <w:rsid w:val="00BD5062"/>
    <w:rsid w:val="00BD61B3"/>
    <w:rsid w:val="00BD6CD4"/>
    <w:rsid w:val="00BD7C08"/>
    <w:rsid w:val="00BE0E41"/>
    <w:rsid w:val="00BE117D"/>
    <w:rsid w:val="00BE1993"/>
    <w:rsid w:val="00BE1A7C"/>
    <w:rsid w:val="00BE216B"/>
    <w:rsid w:val="00BE310F"/>
    <w:rsid w:val="00BE331F"/>
    <w:rsid w:val="00BE3CCE"/>
    <w:rsid w:val="00BE63C5"/>
    <w:rsid w:val="00BE78D4"/>
    <w:rsid w:val="00BF3321"/>
    <w:rsid w:val="00BF424D"/>
    <w:rsid w:val="00BF4702"/>
    <w:rsid w:val="00BF5880"/>
    <w:rsid w:val="00BF5B54"/>
    <w:rsid w:val="00BF5E20"/>
    <w:rsid w:val="00BF7380"/>
    <w:rsid w:val="00C0037E"/>
    <w:rsid w:val="00C0196D"/>
    <w:rsid w:val="00C02103"/>
    <w:rsid w:val="00C05369"/>
    <w:rsid w:val="00C05DA3"/>
    <w:rsid w:val="00C13F49"/>
    <w:rsid w:val="00C15812"/>
    <w:rsid w:val="00C20ABD"/>
    <w:rsid w:val="00C21206"/>
    <w:rsid w:val="00C23FC4"/>
    <w:rsid w:val="00C24159"/>
    <w:rsid w:val="00C27520"/>
    <w:rsid w:val="00C27830"/>
    <w:rsid w:val="00C27AA4"/>
    <w:rsid w:val="00C30361"/>
    <w:rsid w:val="00C31EEF"/>
    <w:rsid w:val="00C33967"/>
    <w:rsid w:val="00C34177"/>
    <w:rsid w:val="00C35439"/>
    <w:rsid w:val="00C369F2"/>
    <w:rsid w:val="00C413E0"/>
    <w:rsid w:val="00C42FA7"/>
    <w:rsid w:val="00C43334"/>
    <w:rsid w:val="00C43A9B"/>
    <w:rsid w:val="00C452DA"/>
    <w:rsid w:val="00C4542F"/>
    <w:rsid w:val="00C46F83"/>
    <w:rsid w:val="00C46F86"/>
    <w:rsid w:val="00C47AE2"/>
    <w:rsid w:val="00C52236"/>
    <w:rsid w:val="00C52379"/>
    <w:rsid w:val="00C5440F"/>
    <w:rsid w:val="00C54A1D"/>
    <w:rsid w:val="00C54D4D"/>
    <w:rsid w:val="00C554B2"/>
    <w:rsid w:val="00C565F6"/>
    <w:rsid w:val="00C577A5"/>
    <w:rsid w:val="00C65580"/>
    <w:rsid w:val="00C701E7"/>
    <w:rsid w:val="00C71BEA"/>
    <w:rsid w:val="00C72129"/>
    <w:rsid w:val="00C72550"/>
    <w:rsid w:val="00C7299D"/>
    <w:rsid w:val="00C72C6C"/>
    <w:rsid w:val="00C733C9"/>
    <w:rsid w:val="00C7602E"/>
    <w:rsid w:val="00C77A49"/>
    <w:rsid w:val="00C84D44"/>
    <w:rsid w:val="00C850FE"/>
    <w:rsid w:val="00C87598"/>
    <w:rsid w:val="00C91A0D"/>
    <w:rsid w:val="00C97EB4"/>
    <w:rsid w:val="00C97F70"/>
    <w:rsid w:val="00CA0C99"/>
    <w:rsid w:val="00CA196E"/>
    <w:rsid w:val="00CA3178"/>
    <w:rsid w:val="00CA38F7"/>
    <w:rsid w:val="00CA3B85"/>
    <w:rsid w:val="00CA3DF1"/>
    <w:rsid w:val="00CA454D"/>
    <w:rsid w:val="00CA5A8A"/>
    <w:rsid w:val="00CA6A90"/>
    <w:rsid w:val="00CB0583"/>
    <w:rsid w:val="00CB100E"/>
    <w:rsid w:val="00CB143B"/>
    <w:rsid w:val="00CB1DCF"/>
    <w:rsid w:val="00CB5329"/>
    <w:rsid w:val="00CB5719"/>
    <w:rsid w:val="00CB5EEC"/>
    <w:rsid w:val="00CB668E"/>
    <w:rsid w:val="00CB69F6"/>
    <w:rsid w:val="00CB708F"/>
    <w:rsid w:val="00CC0ED7"/>
    <w:rsid w:val="00CC10AB"/>
    <w:rsid w:val="00CC1FB9"/>
    <w:rsid w:val="00CC2702"/>
    <w:rsid w:val="00CC6BBB"/>
    <w:rsid w:val="00CC7328"/>
    <w:rsid w:val="00CC79CD"/>
    <w:rsid w:val="00CD111D"/>
    <w:rsid w:val="00CD20BD"/>
    <w:rsid w:val="00CD2994"/>
    <w:rsid w:val="00CD2B3B"/>
    <w:rsid w:val="00CD409A"/>
    <w:rsid w:val="00CD4C0E"/>
    <w:rsid w:val="00CD605F"/>
    <w:rsid w:val="00CD6A7F"/>
    <w:rsid w:val="00CE05DD"/>
    <w:rsid w:val="00CE1544"/>
    <w:rsid w:val="00CE1603"/>
    <w:rsid w:val="00CE220B"/>
    <w:rsid w:val="00CE23FF"/>
    <w:rsid w:val="00CE2906"/>
    <w:rsid w:val="00CE29CF"/>
    <w:rsid w:val="00CE2B1D"/>
    <w:rsid w:val="00CE335B"/>
    <w:rsid w:val="00CE3531"/>
    <w:rsid w:val="00CE4659"/>
    <w:rsid w:val="00CF056E"/>
    <w:rsid w:val="00CF0C87"/>
    <w:rsid w:val="00CF18AC"/>
    <w:rsid w:val="00CF41EA"/>
    <w:rsid w:val="00CF66FC"/>
    <w:rsid w:val="00CF70C6"/>
    <w:rsid w:val="00D001BB"/>
    <w:rsid w:val="00D002C4"/>
    <w:rsid w:val="00D0481C"/>
    <w:rsid w:val="00D04D2E"/>
    <w:rsid w:val="00D11932"/>
    <w:rsid w:val="00D12EEC"/>
    <w:rsid w:val="00D13020"/>
    <w:rsid w:val="00D142C1"/>
    <w:rsid w:val="00D1539B"/>
    <w:rsid w:val="00D15DFC"/>
    <w:rsid w:val="00D201CE"/>
    <w:rsid w:val="00D20B34"/>
    <w:rsid w:val="00D228FF"/>
    <w:rsid w:val="00D23230"/>
    <w:rsid w:val="00D23BC6"/>
    <w:rsid w:val="00D23F5C"/>
    <w:rsid w:val="00D250B5"/>
    <w:rsid w:val="00D26B6D"/>
    <w:rsid w:val="00D27D86"/>
    <w:rsid w:val="00D32D31"/>
    <w:rsid w:val="00D36B4E"/>
    <w:rsid w:val="00D41EE4"/>
    <w:rsid w:val="00D451E3"/>
    <w:rsid w:val="00D4527D"/>
    <w:rsid w:val="00D45C8F"/>
    <w:rsid w:val="00D47A1D"/>
    <w:rsid w:val="00D47CA8"/>
    <w:rsid w:val="00D50165"/>
    <w:rsid w:val="00D50F1B"/>
    <w:rsid w:val="00D539E6"/>
    <w:rsid w:val="00D553A1"/>
    <w:rsid w:val="00D566D5"/>
    <w:rsid w:val="00D5750B"/>
    <w:rsid w:val="00D576CE"/>
    <w:rsid w:val="00D57ACE"/>
    <w:rsid w:val="00D57C6F"/>
    <w:rsid w:val="00D61A94"/>
    <w:rsid w:val="00D62D81"/>
    <w:rsid w:val="00D631AF"/>
    <w:rsid w:val="00D70D5F"/>
    <w:rsid w:val="00D715B2"/>
    <w:rsid w:val="00D715F3"/>
    <w:rsid w:val="00D7450A"/>
    <w:rsid w:val="00D76653"/>
    <w:rsid w:val="00D810BB"/>
    <w:rsid w:val="00D81AD8"/>
    <w:rsid w:val="00D84774"/>
    <w:rsid w:val="00D84CBF"/>
    <w:rsid w:val="00D85D47"/>
    <w:rsid w:val="00D86A77"/>
    <w:rsid w:val="00D875AA"/>
    <w:rsid w:val="00D9040B"/>
    <w:rsid w:val="00D91792"/>
    <w:rsid w:val="00D91DDD"/>
    <w:rsid w:val="00D92C8B"/>
    <w:rsid w:val="00D95F78"/>
    <w:rsid w:val="00D96021"/>
    <w:rsid w:val="00DA0374"/>
    <w:rsid w:val="00DA0E8B"/>
    <w:rsid w:val="00DA0F89"/>
    <w:rsid w:val="00DA24F4"/>
    <w:rsid w:val="00DA3263"/>
    <w:rsid w:val="00DA3D2F"/>
    <w:rsid w:val="00DA497D"/>
    <w:rsid w:val="00DA611F"/>
    <w:rsid w:val="00DB0CCF"/>
    <w:rsid w:val="00DB23F6"/>
    <w:rsid w:val="00DB61B8"/>
    <w:rsid w:val="00DB649D"/>
    <w:rsid w:val="00DB6E9B"/>
    <w:rsid w:val="00DB7966"/>
    <w:rsid w:val="00DC0E76"/>
    <w:rsid w:val="00DC56D6"/>
    <w:rsid w:val="00DC5B6D"/>
    <w:rsid w:val="00DC7F66"/>
    <w:rsid w:val="00DC7FAE"/>
    <w:rsid w:val="00DD0138"/>
    <w:rsid w:val="00DD30F8"/>
    <w:rsid w:val="00DD45FD"/>
    <w:rsid w:val="00DD5704"/>
    <w:rsid w:val="00DE017E"/>
    <w:rsid w:val="00DE042C"/>
    <w:rsid w:val="00DE06B2"/>
    <w:rsid w:val="00DE1CEB"/>
    <w:rsid w:val="00DE39A6"/>
    <w:rsid w:val="00DE4F6C"/>
    <w:rsid w:val="00DE566C"/>
    <w:rsid w:val="00DE65B2"/>
    <w:rsid w:val="00DE70CC"/>
    <w:rsid w:val="00DE77E1"/>
    <w:rsid w:val="00DF1233"/>
    <w:rsid w:val="00DF1835"/>
    <w:rsid w:val="00DF3B4E"/>
    <w:rsid w:val="00DF4464"/>
    <w:rsid w:val="00DF4B75"/>
    <w:rsid w:val="00DF5155"/>
    <w:rsid w:val="00DF61E0"/>
    <w:rsid w:val="00DF6577"/>
    <w:rsid w:val="00DF7008"/>
    <w:rsid w:val="00DF7848"/>
    <w:rsid w:val="00DF7F20"/>
    <w:rsid w:val="00E00ED1"/>
    <w:rsid w:val="00E01BF5"/>
    <w:rsid w:val="00E0383E"/>
    <w:rsid w:val="00E03B3D"/>
    <w:rsid w:val="00E03B86"/>
    <w:rsid w:val="00E070E1"/>
    <w:rsid w:val="00E10A49"/>
    <w:rsid w:val="00E122F9"/>
    <w:rsid w:val="00E140D2"/>
    <w:rsid w:val="00E1564C"/>
    <w:rsid w:val="00E15764"/>
    <w:rsid w:val="00E17277"/>
    <w:rsid w:val="00E20908"/>
    <w:rsid w:val="00E21D10"/>
    <w:rsid w:val="00E2203A"/>
    <w:rsid w:val="00E22154"/>
    <w:rsid w:val="00E25112"/>
    <w:rsid w:val="00E25260"/>
    <w:rsid w:val="00E25B16"/>
    <w:rsid w:val="00E26122"/>
    <w:rsid w:val="00E26579"/>
    <w:rsid w:val="00E26C46"/>
    <w:rsid w:val="00E305CE"/>
    <w:rsid w:val="00E31F8B"/>
    <w:rsid w:val="00E331E0"/>
    <w:rsid w:val="00E35475"/>
    <w:rsid w:val="00E36FDD"/>
    <w:rsid w:val="00E37765"/>
    <w:rsid w:val="00E41D34"/>
    <w:rsid w:val="00E44A43"/>
    <w:rsid w:val="00E46657"/>
    <w:rsid w:val="00E468C5"/>
    <w:rsid w:val="00E5128E"/>
    <w:rsid w:val="00E5149F"/>
    <w:rsid w:val="00E51E5C"/>
    <w:rsid w:val="00E576AD"/>
    <w:rsid w:val="00E62664"/>
    <w:rsid w:val="00E64890"/>
    <w:rsid w:val="00E651DE"/>
    <w:rsid w:val="00E67EBF"/>
    <w:rsid w:val="00E72403"/>
    <w:rsid w:val="00E7290D"/>
    <w:rsid w:val="00E72D29"/>
    <w:rsid w:val="00E74586"/>
    <w:rsid w:val="00E748D3"/>
    <w:rsid w:val="00E75843"/>
    <w:rsid w:val="00E768FA"/>
    <w:rsid w:val="00E76CF6"/>
    <w:rsid w:val="00E8560A"/>
    <w:rsid w:val="00E8585B"/>
    <w:rsid w:val="00E86634"/>
    <w:rsid w:val="00E8671D"/>
    <w:rsid w:val="00E91ADE"/>
    <w:rsid w:val="00E91F3E"/>
    <w:rsid w:val="00E9257F"/>
    <w:rsid w:val="00E94385"/>
    <w:rsid w:val="00E96A88"/>
    <w:rsid w:val="00E97AB8"/>
    <w:rsid w:val="00EA1CAA"/>
    <w:rsid w:val="00EA1E45"/>
    <w:rsid w:val="00EA21EA"/>
    <w:rsid w:val="00EA2936"/>
    <w:rsid w:val="00EA29F9"/>
    <w:rsid w:val="00EA2B27"/>
    <w:rsid w:val="00EA3C63"/>
    <w:rsid w:val="00EA4478"/>
    <w:rsid w:val="00EA51E7"/>
    <w:rsid w:val="00EB195D"/>
    <w:rsid w:val="00EB3569"/>
    <w:rsid w:val="00EB4E7C"/>
    <w:rsid w:val="00EB703D"/>
    <w:rsid w:val="00EC009B"/>
    <w:rsid w:val="00EC0349"/>
    <w:rsid w:val="00EC0543"/>
    <w:rsid w:val="00EC0E63"/>
    <w:rsid w:val="00EC48EC"/>
    <w:rsid w:val="00EC58DC"/>
    <w:rsid w:val="00EC7EAC"/>
    <w:rsid w:val="00ED1751"/>
    <w:rsid w:val="00ED1B75"/>
    <w:rsid w:val="00ED3195"/>
    <w:rsid w:val="00ED42B4"/>
    <w:rsid w:val="00ED42DE"/>
    <w:rsid w:val="00ED5824"/>
    <w:rsid w:val="00ED5B34"/>
    <w:rsid w:val="00ED608A"/>
    <w:rsid w:val="00ED6522"/>
    <w:rsid w:val="00ED702A"/>
    <w:rsid w:val="00ED7CF7"/>
    <w:rsid w:val="00EE4AC4"/>
    <w:rsid w:val="00EE4ED9"/>
    <w:rsid w:val="00EE6AAF"/>
    <w:rsid w:val="00EE6E46"/>
    <w:rsid w:val="00EE7BBF"/>
    <w:rsid w:val="00EF0F0C"/>
    <w:rsid w:val="00EF2DD5"/>
    <w:rsid w:val="00EF2F07"/>
    <w:rsid w:val="00EF4426"/>
    <w:rsid w:val="00EF5004"/>
    <w:rsid w:val="00EF7555"/>
    <w:rsid w:val="00EF7C93"/>
    <w:rsid w:val="00F008F7"/>
    <w:rsid w:val="00F0430C"/>
    <w:rsid w:val="00F04374"/>
    <w:rsid w:val="00F046E5"/>
    <w:rsid w:val="00F056CC"/>
    <w:rsid w:val="00F06943"/>
    <w:rsid w:val="00F06CDF"/>
    <w:rsid w:val="00F12581"/>
    <w:rsid w:val="00F12BC4"/>
    <w:rsid w:val="00F13318"/>
    <w:rsid w:val="00F1360A"/>
    <w:rsid w:val="00F137C6"/>
    <w:rsid w:val="00F13EFA"/>
    <w:rsid w:val="00F13F08"/>
    <w:rsid w:val="00F144FA"/>
    <w:rsid w:val="00F15156"/>
    <w:rsid w:val="00F154C9"/>
    <w:rsid w:val="00F217B5"/>
    <w:rsid w:val="00F2216B"/>
    <w:rsid w:val="00F23075"/>
    <w:rsid w:val="00F2368A"/>
    <w:rsid w:val="00F23A85"/>
    <w:rsid w:val="00F23DC5"/>
    <w:rsid w:val="00F242E6"/>
    <w:rsid w:val="00F26862"/>
    <w:rsid w:val="00F33E90"/>
    <w:rsid w:val="00F36046"/>
    <w:rsid w:val="00F37460"/>
    <w:rsid w:val="00F42132"/>
    <w:rsid w:val="00F43485"/>
    <w:rsid w:val="00F43D64"/>
    <w:rsid w:val="00F44DB4"/>
    <w:rsid w:val="00F47DCF"/>
    <w:rsid w:val="00F520E0"/>
    <w:rsid w:val="00F52341"/>
    <w:rsid w:val="00F540A1"/>
    <w:rsid w:val="00F571C4"/>
    <w:rsid w:val="00F576EE"/>
    <w:rsid w:val="00F6013E"/>
    <w:rsid w:val="00F60479"/>
    <w:rsid w:val="00F611B9"/>
    <w:rsid w:val="00F61907"/>
    <w:rsid w:val="00F63297"/>
    <w:rsid w:val="00F63D96"/>
    <w:rsid w:val="00F63F84"/>
    <w:rsid w:val="00F6580F"/>
    <w:rsid w:val="00F67BB7"/>
    <w:rsid w:val="00F76AFB"/>
    <w:rsid w:val="00F76FB2"/>
    <w:rsid w:val="00F77101"/>
    <w:rsid w:val="00F7771A"/>
    <w:rsid w:val="00F77904"/>
    <w:rsid w:val="00F80C40"/>
    <w:rsid w:val="00F83B9F"/>
    <w:rsid w:val="00F859DC"/>
    <w:rsid w:val="00F864F5"/>
    <w:rsid w:val="00F87679"/>
    <w:rsid w:val="00F9077E"/>
    <w:rsid w:val="00F92025"/>
    <w:rsid w:val="00F941B4"/>
    <w:rsid w:val="00F95154"/>
    <w:rsid w:val="00F95A7F"/>
    <w:rsid w:val="00FA1264"/>
    <w:rsid w:val="00FA25D0"/>
    <w:rsid w:val="00FA2611"/>
    <w:rsid w:val="00FA336C"/>
    <w:rsid w:val="00FA3C0F"/>
    <w:rsid w:val="00FA5D42"/>
    <w:rsid w:val="00FA6006"/>
    <w:rsid w:val="00FA7B2A"/>
    <w:rsid w:val="00FB1D65"/>
    <w:rsid w:val="00FB34FE"/>
    <w:rsid w:val="00FB4048"/>
    <w:rsid w:val="00FB50B7"/>
    <w:rsid w:val="00FB5ED8"/>
    <w:rsid w:val="00FB7AE8"/>
    <w:rsid w:val="00FC0A2A"/>
    <w:rsid w:val="00FC2786"/>
    <w:rsid w:val="00FC2F76"/>
    <w:rsid w:val="00FC3DB5"/>
    <w:rsid w:val="00FC5ED8"/>
    <w:rsid w:val="00FC65C6"/>
    <w:rsid w:val="00FD08BD"/>
    <w:rsid w:val="00FD24C6"/>
    <w:rsid w:val="00FD3437"/>
    <w:rsid w:val="00FD3643"/>
    <w:rsid w:val="00FD4688"/>
    <w:rsid w:val="00FD6527"/>
    <w:rsid w:val="00FE4047"/>
    <w:rsid w:val="00FE7EEB"/>
    <w:rsid w:val="00FF1002"/>
    <w:rsid w:val="00FF1548"/>
    <w:rsid w:val="00FF222B"/>
    <w:rsid w:val="00FF24F1"/>
    <w:rsid w:val="00FF25DD"/>
    <w:rsid w:val="00FF45F8"/>
    <w:rsid w:val="00FF47F2"/>
    <w:rsid w:val="00FF67A0"/>
    <w:rsid w:val="00FF74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5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328"/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31055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31055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31055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375C4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375C4"/>
    <w:rPr>
      <w:rFonts w:ascii="Cambria" w:hAnsi="Cambria" w:cs="Times New Roman"/>
      <w:b/>
      <w:i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375C4"/>
    <w:rPr>
      <w:rFonts w:ascii="Cambria" w:hAnsi="Cambria" w:cs="Times New Roman"/>
      <w:b/>
      <w:sz w:val="26"/>
    </w:rPr>
  </w:style>
  <w:style w:type="paragraph" w:customStyle="1" w:styleId="Style10">
    <w:name w:val="Style10"/>
    <w:basedOn w:val="Normal"/>
    <w:uiPriority w:val="99"/>
    <w:rsid w:val="009D3B34"/>
    <w:pPr>
      <w:widowControl w:val="0"/>
      <w:autoSpaceDE w:val="0"/>
      <w:autoSpaceDN w:val="0"/>
      <w:adjustRightInd w:val="0"/>
      <w:spacing w:line="253" w:lineRule="exact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FontStyle39">
    <w:name w:val="Font Style39"/>
    <w:uiPriority w:val="99"/>
    <w:rsid w:val="009D3B34"/>
    <w:rPr>
      <w:rFonts w:ascii="Times New Roman" w:hAnsi="Times New Roman"/>
      <w:sz w:val="20"/>
    </w:rPr>
  </w:style>
  <w:style w:type="character" w:customStyle="1" w:styleId="FontStyle40">
    <w:name w:val="Font Style40"/>
    <w:uiPriority w:val="99"/>
    <w:rsid w:val="009D3B34"/>
    <w:rPr>
      <w:rFonts w:ascii="Times New Roman" w:hAnsi="Times New Roman"/>
      <w:b/>
      <w:sz w:val="20"/>
    </w:rPr>
  </w:style>
  <w:style w:type="paragraph" w:customStyle="1" w:styleId="Style1">
    <w:name w:val="Style1"/>
    <w:basedOn w:val="Normal"/>
    <w:uiPriority w:val="99"/>
    <w:rsid w:val="009D3B34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Times New Roman" w:hAnsi="Times New Roman"/>
      <w:sz w:val="24"/>
      <w:szCs w:val="24"/>
      <w:lang w:val="uk-UA" w:eastAsia="uk-UA"/>
    </w:rPr>
  </w:style>
  <w:style w:type="paragraph" w:styleId="BodyText">
    <w:name w:val="Body Text"/>
    <w:aliases w:val="Подпись1,Текст в рамке,Òåêñò â ðàìêå,текст таблицы"/>
    <w:basedOn w:val="Normal"/>
    <w:link w:val="BodyTextChar1"/>
    <w:uiPriority w:val="99"/>
    <w:rsid w:val="001C4EFB"/>
    <w:pPr>
      <w:spacing w:after="120"/>
    </w:pPr>
    <w:rPr>
      <w:sz w:val="20"/>
      <w:szCs w:val="20"/>
    </w:rPr>
  </w:style>
  <w:style w:type="character" w:customStyle="1" w:styleId="BodyTextChar">
    <w:name w:val="Body Text Char"/>
    <w:aliases w:val="Подпись1 Char,Текст в рамке Char,Òåêñò â ðàìêå Char,текст таблицы Char"/>
    <w:basedOn w:val="DefaultParagraphFont"/>
    <w:link w:val="BodyText"/>
    <w:uiPriority w:val="99"/>
    <w:semiHidden/>
    <w:locked/>
    <w:rsid w:val="00B36A1C"/>
    <w:rPr>
      <w:rFonts w:cs="Times New Roman"/>
    </w:rPr>
  </w:style>
  <w:style w:type="character" w:customStyle="1" w:styleId="BodyTextChar1">
    <w:name w:val="Body Text Char1"/>
    <w:aliases w:val="Подпись1 Char1,Текст в рамке Char1,Òåêñò â ðàìêå Char1,текст таблицы Char1"/>
    <w:link w:val="BodyText"/>
    <w:uiPriority w:val="99"/>
    <w:semiHidden/>
    <w:locked/>
    <w:rsid w:val="001375C4"/>
  </w:style>
  <w:style w:type="paragraph" w:styleId="BodyTextIndent">
    <w:name w:val="Body Text Indent"/>
    <w:basedOn w:val="Normal"/>
    <w:link w:val="BodyTextIndentChar"/>
    <w:uiPriority w:val="99"/>
    <w:rsid w:val="001C4EFB"/>
    <w:pPr>
      <w:spacing w:after="120"/>
      <w:ind w:left="283"/>
    </w:pPr>
    <w:rPr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1375C4"/>
    <w:rPr>
      <w:rFonts w:cs="Times New Roman"/>
    </w:rPr>
  </w:style>
  <w:style w:type="paragraph" w:styleId="BodyTextFirstIndent">
    <w:name w:val="Body Text First Indent"/>
    <w:basedOn w:val="BodyText"/>
    <w:link w:val="BodyTextFirstIndentChar"/>
    <w:uiPriority w:val="99"/>
    <w:rsid w:val="001C4EFB"/>
    <w:pPr>
      <w:ind w:firstLine="210"/>
    </w:pPr>
  </w:style>
  <w:style w:type="character" w:customStyle="1" w:styleId="BodyTextFirstIndentChar">
    <w:name w:val="Body Text First Indent Char"/>
    <w:basedOn w:val="BodyTextChar1"/>
    <w:link w:val="BodyTextFirstIndent"/>
    <w:uiPriority w:val="99"/>
    <w:semiHidden/>
    <w:locked/>
    <w:rsid w:val="001375C4"/>
    <w:rPr>
      <w:rFonts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31055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1375C4"/>
  </w:style>
  <w:style w:type="paragraph" w:customStyle="1" w:styleId="Style2">
    <w:name w:val="Style2"/>
    <w:basedOn w:val="Normal"/>
    <w:uiPriority w:val="99"/>
    <w:rsid w:val="0062653D"/>
    <w:pPr>
      <w:widowControl w:val="0"/>
      <w:autoSpaceDE w:val="0"/>
      <w:autoSpaceDN w:val="0"/>
      <w:adjustRightInd w:val="0"/>
      <w:spacing w:line="21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2653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2653D"/>
    <w:pPr>
      <w:widowControl w:val="0"/>
      <w:autoSpaceDE w:val="0"/>
      <w:autoSpaceDN w:val="0"/>
      <w:adjustRightInd w:val="0"/>
      <w:spacing w:line="208" w:lineRule="exac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2653D"/>
    <w:pPr>
      <w:widowControl w:val="0"/>
      <w:autoSpaceDE w:val="0"/>
      <w:autoSpaceDN w:val="0"/>
      <w:adjustRightInd w:val="0"/>
      <w:spacing w:line="205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2653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Normal"/>
    <w:uiPriority w:val="99"/>
    <w:rsid w:val="0062653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uiPriority w:val="99"/>
    <w:rsid w:val="0062653D"/>
    <w:rPr>
      <w:rFonts w:ascii="Times New Roman" w:hAnsi="Times New Roman"/>
      <w:spacing w:val="-10"/>
      <w:sz w:val="20"/>
    </w:rPr>
  </w:style>
  <w:style w:type="character" w:customStyle="1" w:styleId="FontStyle12">
    <w:name w:val="Font Style12"/>
    <w:uiPriority w:val="99"/>
    <w:rsid w:val="0062653D"/>
    <w:rPr>
      <w:rFonts w:ascii="Times New Roman" w:hAnsi="Times New Roman"/>
      <w:b/>
      <w:sz w:val="18"/>
    </w:rPr>
  </w:style>
  <w:style w:type="table" w:styleId="TableGrid">
    <w:name w:val="Table Grid"/>
    <w:basedOn w:val="TableNormal"/>
    <w:uiPriority w:val="99"/>
    <w:locked/>
    <w:rsid w:val="005A2D1D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stBul2">
    <w:name w:val="ListBul2"/>
    <w:basedOn w:val="Normal"/>
    <w:uiPriority w:val="99"/>
    <w:rsid w:val="00BA57C9"/>
    <w:pPr>
      <w:tabs>
        <w:tab w:val="left" w:pos="567"/>
        <w:tab w:val="num" w:pos="644"/>
        <w:tab w:val="num" w:pos="720"/>
      </w:tabs>
      <w:ind w:left="567" w:hanging="283"/>
      <w:jc w:val="both"/>
    </w:pPr>
    <w:rPr>
      <w:rFonts w:ascii="Times New Roman" w:hAnsi="Times New Roman"/>
      <w:szCs w:val="24"/>
    </w:rPr>
  </w:style>
  <w:style w:type="paragraph" w:customStyle="1" w:styleId="ListNum">
    <w:name w:val="ListNum"/>
    <w:basedOn w:val="Normal"/>
    <w:uiPriority w:val="99"/>
    <w:rsid w:val="00BA57C9"/>
    <w:pPr>
      <w:numPr>
        <w:numId w:val="24"/>
      </w:numPr>
      <w:tabs>
        <w:tab w:val="left" w:pos="284"/>
      </w:tabs>
      <w:spacing w:before="60"/>
      <w:jc w:val="both"/>
    </w:pPr>
    <w:rPr>
      <w:rFonts w:ascii="Times New Roman" w:hAnsi="Times New Roman"/>
      <w:szCs w:val="24"/>
    </w:rPr>
  </w:style>
  <w:style w:type="paragraph" w:customStyle="1" w:styleId="1">
    <w:name w:val="Абзац списка1"/>
    <w:aliases w:val="название,Маркер,Bullet List,FooterText,numbered,Paragraphe de liste1,lp1,Подпись рисунка,Заголовок_3,ПКФ Список,Абзац списка5"/>
    <w:basedOn w:val="Normal"/>
    <w:link w:val="a"/>
    <w:uiPriority w:val="99"/>
    <w:rsid w:val="00BA57C9"/>
    <w:pPr>
      <w:widowControl w:val="0"/>
      <w:suppressAutoHyphens/>
      <w:ind w:left="720"/>
      <w:contextualSpacing/>
    </w:pPr>
    <w:rPr>
      <w:rFonts w:ascii="Arial" w:hAnsi="Arial"/>
      <w:kern w:val="1"/>
      <w:sz w:val="24"/>
      <w:szCs w:val="20"/>
    </w:rPr>
  </w:style>
  <w:style w:type="character" w:customStyle="1" w:styleId="a">
    <w:name w:val="Абзац списка Знак"/>
    <w:aliases w:val="название Знак,Маркер Знак,Bullet List Знак,FooterText Знак,numbered Знак,Paragraphe de liste1 Знак,lp1 Знак,Подпись рисунка Знак,Заголовок_3 Знак,ПКФ Список Знак,Абзац списка5 Знак"/>
    <w:link w:val="1"/>
    <w:uiPriority w:val="99"/>
    <w:locked/>
    <w:rsid w:val="00E26C46"/>
    <w:rPr>
      <w:rFonts w:ascii="Arial" w:hAnsi="Arial"/>
      <w:kern w:val="1"/>
      <w:sz w:val="24"/>
    </w:rPr>
  </w:style>
  <w:style w:type="paragraph" w:customStyle="1" w:styleId="formattext">
    <w:name w:val="formattext"/>
    <w:basedOn w:val="Normal"/>
    <w:uiPriority w:val="99"/>
    <w:rsid w:val="004C507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0">
    <w:name w:val="Без интервала1"/>
    <w:uiPriority w:val="99"/>
    <w:rsid w:val="00B36A1C"/>
    <w:rPr>
      <w:rFonts w:cs="Calibri"/>
    </w:rPr>
  </w:style>
  <w:style w:type="paragraph" w:styleId="BalloonText">
    <w:name w:val="Balloon Text"/>
    <w:basedOn w:val="Normal"/>
    <w:link w:val="BalloonTextChar"/>
    <w:uiPriority w:val="99"/>
    <w:rsid w:val="003D2533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D2533"/>
    <w:rPr>
      <w:rFonts w:ascii="Tahoma" w:hAnsi="Tahoma" w:cs="Times New Roman"/>
      <w:sz w:val="16"/>
    </w:rPr>
  </w:style>
  <w:style w:type="table" w:customStyle="1" w:styleId="3">
    <w:name w:val="Сетка таблицы3"/>
    <w:uiPriority w:val="99"/>
    <w:rsid w:val="008335BD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5B6D5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84998"/>
    <w:pPr>
      <w:spacing w:after="160" w:line="259" w:lineRule="auto"/>
      <w:ind w:left="720"/>
      <w:contextualSpacing/>
    </w:pPr>
    <w:rPr>
      <w:lang w:eastAsia="en-US"/>
    </w:rPr>
  </w:style>
  <w:style w:type="table" w:customStyle="1" w:styleId="11">
    <w:name w:val="Сетка таблицы1"/>
    <w:uiPriority w:val="99"/>
    <w:rsid w:val="00272452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FB1D6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99"/>
    <w:qFormat/>
    <w:locked/>
    <w:rsid w:val="00187137"/>
    <w:rPr>
      <w:rFonts w:cs="Times New Roman"/>
      <w:b/>
    </w:rPr>
  </w:style>
  <w:style w:type="paragraph" w:styleId="NormalWeb">
    <w:name w:val="Normal (Web)"/>
    <w:aliases w:val="Основной текст с отступом 2 Знак,Знак Знак1"/>
    <w:basedOn w:val="Normal"/>
    <w:link w:val="NormalWebChar"/>
    <w:uiPriority w:val="99"/>
    <w:rsid w:val="00A11910"/>
    <w:pPr>
      <w:spacing w:before="100" w:beforeAutospacing="1" w:after="100" w:afterAutospacing="1"/>
    </w:pPr>
    <w:rPr>
      <w:sz w:val="24"/>
      <w:szCs w:val="20"/>
    </w:rPr>
  </w:style>
  <w:style w:type="paragraph" w:styleId="NoSpacing">
    <w:name w:val="No Spacing"/>
    <w:uiPriority w:val="99"/>
    <w:qFormat/>
    <w:rsid w:val="00F52341"/>
    <w:rPr>
      <w:rFonts w:cs="Calibri"/>
    </w:rPr>
  </w:style>
  <w:style w:type="character" w:customStyle="1" w:styleId="body">
    <w:name w:val="body"/>
    <w:basedOn w:val="DefaultParagraphFont"/>
    <w:uiPriority w:val="99"/>
    <w:rsid w:val="005B1A24"/>
    <w:rPr>
      <w:rFonts w:cs="Times New Roman"/>
    </w:rPr>
  </w:style>
  <w:style w:type="character" w:customStyle="1" w:styleId="text">
    <w:name w:val="text"/>
    <w:basedOn w:val="DefaultParagraphFont"/>
    <w:uiPriority w:val="99"/>
    <w:rsid w:val="0053693C"/>
    <w:rPr>
      <w:rFonts w:cs="Times New Roman"/>
    </w:rPr>
  </w:style>
  <w:style w:type="character" w:customStyle="1" w:styleId="value">
    <w:name w:val="value"/>
    <w:basedOn w:val="DefaultParagraphFont"/>
    <w:uiPriority w:val="99"/>
    <w:rsid w:val="0053693C"/>
    <w:rPr>
      <w:rFonts w:cs="Times New Roman"/>
    </w:rPr>
  </w:style>
  <w:style w:type="character" w:customStyle="1" w:styleId="NormalWebChar">
    <w:name w:val="Normal (Web) Char"/>
    <w:aliases w:val="Основной текст с отступом 2 Знак Char,Знак Знак1 Char"/>
    <w:link w:val="NormalWeb"/>
    <w:uiPriority w:val="99"/>
    <w:locked/>
    <w:rsid w:val="0053693C"/>
    <w:rPr>
      <w:sz w:val="24"/>
      <w:lang w:val="ru-RU" w:eastAsia="ru-RU"/>
    </w:rPr>
  </w:style>
  <w:style w:type="character" w:customStyle="1" w:styleId="bold">
    <w:name w:val="bold"/>
    <w:basedOn w:val="DefaultParagraphFont"/>
    <w:uiPriority w:val="99"/>
    <w:rsid w:val="002C5D35"/>
    <w:rPr>
      <w:rFonts w:cs="Times New Roman"/>
    </w:rPr>
  </w:style>
  <w:style w:type="character" w:customStyle="1" w:styleId="a0">
    <w:name w:val="Знак Знак"/>
    <w:basedOn w:val="DefaultParagraphFont"/>
    <w:uiPriority w:val="99"/>
    <w:rsid w:val="00073787"/>
    <w:rPr>
      <w:rFonts w:ascii="Cambria" w:hAnsi="Cambria" w:cs="Times New Roman"/>
      <w:b/>
      <w:bCs/>
      <w:sz w:val="26"/>
      <w:szCs w:val="26"/>
    </w:rPr>
  </w:style>
  <w:style w:type="paragraph" w:customStyle="1" w:styleId="title">
    <w:name w:val="title"/>
    <w:basedOn w:val="Normal"/>
    <w:uiPriority w:val="99"/>
    <w:rsid w:val="0053205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2F24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8412E3"/>
    <w:rPr>
      <w:rFonts w:ascii="Courier New" w:hAnsi="Courier New" w:cs="Courier New"/>
      <w:sz w:val="20"/>
      <w:szCs w:val="20"/>
    </w:rPr>
  </w:style>
  <w:style w:type="paragraph" w:customStyle="1" w:styleId="4">
    <w:name w:val="Без интервала4"/>
    <w:uiPriority w:val="99"/>
    <w:rsid w:val="002F2443"/>
    <w:pPr>
      <w:suppressAutoHyphens/>
    </w:pPr>
    <w:rPr>
      <w:rFonts w:cs="Calibri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88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7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jpeg"/><Relationship Id="rId21" Type="http://schemas.openxmlformats.org/officeDocument/2006/relationships/image" Target="media/image18.jpe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63" Type="http://schemas.openxmlformats.org/officeDocument/2006/relationships/image" Target="media/image60.png"/><Relationship Id="rId68" Type="http://schemas.openxmlformats.org/officeDocument/2006/relationships/image" Target="media/image65.png"/><Relationship Id="rId84" Type="http://schemas.openxmlformats.org/officeDocument/2006/relationships/image" Target="media/image81.jpeg"/><Relationship Id="rId89" Type="http://schemas.openxmlformats.org/officeDocument/2006/relationships/hyperlink" Target="https://www.vseinstrumenti.ru/electrika-i-svet/shkaf-schit-bok/boksy/ip40/" TargetMode="External"/><Relationship Id="rId112" Type="http://schemas.openxmlformats.org/officeDocument/2006/relationships/image" Target="media/image97.pn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9" Type="http://schemas.openxmlformats.org/officeDocument/2006/relationships/image" Target="media/image26.png"/><Relationship Id="rId107" Type="http://schemas.openxmlformats.org/officeDocument/2006/relationships/image" Target="media/image92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66" Type="http://schemas.openxmlformats.org/officeDocument/2006/relationships/image" Target="media/image63.jpeg"/><Relationship Id="rId74" Type="http://schemas.openxmlformats.org/officeDocument/2006/relationships/image" Target="media/image71.png"/><Relationship Id="rId79" Type="http://schemas.openxmlformats.org/officeDocument/2006/relationships/image" Target="media/image76.jpeg"/><Relationship Id="rId87" Type="http://schemas.openxmlformats.org/officeDocument/2006/relationships/hyperlink" Target="https://www.vseinstrumenti.ru/electrika-i-svet/shkaf-schit-bok/boksy/plastikovye/" TargetMode="External"/><Relationship Id="rId102" Type="http://schemas.openxmlformats.org/officeDocument/2006/relationships/hyperlink" Target="http://vemz.net/products/privod-pr-10/" TargetMode="External"/><Relationship Id="rId110" Type="http://schemas.openxmlformats.org/officeDocument/2006/relationships/image" Target="media/image95.jpeg"/><Relationship Id="rId5" Type="http://schemas.openxmlformats.org/officeDocument/2006/relationships/image" Target="media/image2.png"/><Relationship Id="rId61" Type="http://schemas.openxmlformats.org/officeDocument/2006/relationships/image" Target="media/image58.png"/><Relationship Id="rId82" Type="http://schemas.openxmlformats.org/officeDocument/2006/relationships/image" Target="media/image79.jpeg"/><Relationship Id="rId90" Type="http://schemas.openxmlformats.org/officeDocument/2006/relationships/hyperlink" Target="https://www.vseinstrumenti.ru/electrika-i-svet/shkaf-schit-bok/boksy/belye/" TargetMode="External"/><Relationship Id="rId95" Type="http://schemas.openxmlformats.org/officeDocument/2006/relationships/hyperlink" Target="https://www.vseinstrumenti.ru/electrika-i-svet/shkaf-schit-bok/boksy/ip30/" TargetMode="External"/><Relationship Id="rId19" Type="http://schemas.openxmlformats.org/officeDocument/2006/relationships/image" Target="media/image1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jpeg"/><Relationship Id="rId56" Type="http://schemas.openxmlformats.org/officeDocument/2006/relationships/image" Target="media/image53.png"/><Relationship Id="rId64" Type="http://schemas.openxmlformats.org/officeDocument/2006/relationships/image" Target="media/image61.jpeg"/><Relationship Id="rId69" Type="http://schemas.openxmlformats.org/officeDocument/2006/relationships/image" Target="media/image66.png"/><Relationship Id="rId77" Type="http://schemas.openxmlformats.org/officeDocument/2006/relationships/image" Target="media/image74.png"/><Relationship Id="rId100" Type="http://schemas.openxmlformats.org/officeDocument/2006/relationships/image" Target="media/image87.png"/><Relationship Id="rId105" Type="http://schemas.openxmlformats.org/officeDocument/2006/relationships/image" Target="media/image90.jpeg"/><Relationship Id="rId113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93" Type="http://schemas.openxmlformats.org/officeDocument/2006/relationships/hyperlink" Target="https://www.vseinstrumenti.ru/electrika-i-svet/shkaf-schit-bok/boksy/plastikovye/" TargetMode="External"/><Relationship Id="rId98" Type="http://schemas.openxmlformats.org/officeDocument/2006/relationships/image" Target="media/image85.jpeg"/><Relationship Id="rId3" Type="http://schemas.openxmlformats.org/officeDocument/2006/relationships/settings" Target="settings.xml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59" Type="http://schemas.openxmlformats.org/officeDocument/2006/relationships/image" Target="media/image56.jpeg"/><Relationship Id="rId67" Type="http://schemas.openxmlformats.org/officeDocument/2006/relationships/image" Target="media/image64.png"/><Relationship Id="rId103" Type="http://schemas.openxmlformats.org/officeDocument/2006/relationships/image" Target="media/image88.jpeg"/><Relationship Id="rId108" Type="http://schemas.openxmlformats.org/officeDocument/2006/relationships/image" Target="media/image93.jpe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70" Type="http://schemas.openxmlformats.org/officeDocument/2006/relationships/image" Target="media/image67.jpeg"/><Relationship Id="rId75" Type="http://schemas.openxmlformats.org/officeDocument/2006/relationships/image" Target="media/image72.jpeg"/><Relationship Id="rId83" Type="http://schemas.openxmlformats.org/officeDocument/2006/relationships/image" Target="media/image80.png"/><Relationship Id="rId88" Type="http://schemas.openxmlformats.org/officeDocument/2006/relationships/hyperlink" Target="https://www.vseinstrumenti.ru/electrika-i-svet/shkaf-schit-bok/uchetno-raspredelitelnye/" TargetMode="External"/><Relationship Id="rId91" Type="http://schemas.openxmlformats.org/officeDocument/2006/relationships/image" Target="media/image83.jpeg"/><Relationship Id="rId96" Type="http://schemas.openxmlformats.org/officeDocument/2006/relationships/hyperlink" Target="https://www.vseinstrumenti.ru/electrika-i-svet/shkaf-schit-bok/boksy/belye/" TargetMode="External"/><Relationship Id="rId111" Type="http://schemas.openxmlformats.org/officeDocument/2006/relationships/image" Target="media/image96.jpe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jpeg"/><Relationship Id="rId106" Type="http://schemas.openxmlformats.org/officeDocument/2006/relationships/image" Target="media/image91.jpeg"/><Relationship Id="rId114" Type="http://schemas.openxmlformats.org/officeDocument/2006/relationships/theme" Target="theme/theme1.xml"/><Relationship Id="rId10" Type="http://schemas.openxmlformats.org/officeDocument/2006/relationships/image" Target="media/image7.jpe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jpeg"/><Relationship Id="rId73" Type="http://schemas.openxmlformats.org/officeDocument/2006/relationships/image" Target="media/image70.png"/><Relationship Id="rId78" Type="http://schemas.openxmlformats.org/officeDocument/2006/relationships/image" Target="media/image75.emf"/><Relationship Id="rId81" Type="http://schemas.openxmlformats.org/officeDocument/2006/relationships/image" Target="media/image78.png"/><Relationship Id="rId86" Type="http://schemas.openxmlformats.org/officeDocument/2006/relationships/hyperlink" Target="https://www.vseinstrumenti.ru/electrika_i_svet/el_mont_prod/shkaf_schit_bok/navesnoj/" TargetMode="External"/><Relationship Id="rId94" Type="http://schemas.openxmlformats.org/officeDocument/2006/relationships/hyperlink" Target="https://www.vseinstrumenti.ru/electrika-i-svet/shkaf-schit-bok/uchetno-raspredelitelnye/" TargetMode="External"/><Relationship Id="rId99" Type="http://schemas.openxmlformats.org/officeDocument/2006/relationships/image" Target="media/image86.jpeg"/><Relationship Id="rId101" Type="http://schemas.openxmlformats.org/officeDocument/2006/relationships/hyperlink" Target="http://vemz.net/products/privod-pr-10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94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jpeg"/><Relationship Id="rId97" Type="http://schemas.openxmlformats.org/officeDocument/2006/relationships/image" Target="media/image84.jpeg"/><Relationship Id="rId104" Type="http://schemas.openxmlformats.org/officeDocument/2006/relationships/image" Target="media/image89.jpeg"/><Relationship Id="rId7" Type="http://schemas.openxmlformats.org/officeDocument/2006/relationships/image" Target="media/image4.jpeg"/><Relationship Id="rId71" Type="http://schemas.openxmlformats.org/officeDocument/2006/relationships/image" Target="media/image68.png"/><Relationship Id="rId92" Type="http://schemas.openxmlformats.org/officeDocument/2006/relationships/hyperlink" Target="https://www.vseinstrumenti.ru/electrika_i_svet/el_mont_prod/shkaf_schit_bok/navesnoj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1129</TotalTime>
  <Pages>115</Pages>
  <Words>17143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svolodin</dc:creator>
  <cp:keywords/>
  <dc:description/>
  <cp:lastModifiedBy>nbergs</cp:lastModifiedBy>
  <cp:revision>47</cp:revision>
  <cp:lastPrinted>2025-06-17T08:46:00Z</cp:lastPrinted>
  <dcterms:created xsi:type="dcterms:W3CDTF">2025-06-10T05:57:00Z</dcterms:created>
  <dcterms:modified xsi:type="dcterms:W3CDTF">2025-10-20T08:04:00Z</dcterms:modified>
</cp:coreProperties>
</file>